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0A021" w14:textId="77777777" w:rsidR="00F87859" w:rsidRDefault="001D419E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0512" behindDoc="0" locked="0" layoutInCell="1" allowOverlap="1" wp14:anchorId="5C15849A" wp14:editId="16E6913E">
            <wp:simplePos x="0" y="0"/>
            <wp:positionH relativeFrom="margin">
              <wp:posOffset>-266700</wp:posOffset>
            </wp:positionH>
            <wp:positionV relativeFrom="paragraph">
              <wp:posOffset>-228600</wp:posOffset>
            </wp:positionV>
            <wp:extent cx="3999600" cy="720000"/>
            <wp:effectExtent l="0" t="0" r="1270" b="4445"/>
            <wp:wrapNone/>
            <wp:docPr id="2062249985" name="Picture 1" descr="Logo for Crown response to the abuse in care inquiry - Mā Whakarongo me Ako huri te tai. Listening, learning, changing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ogo for Crown response to the abuse in care inquiry - Mā Whakarongo me Ako huri te tai. Listening, learning, changing. Black text on a white backgroun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792E9D22" wp14:editId="63185A9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BF3C5" w14:textId="77777777" w:rsidR="00F87859" w:rsidRDefault="00F87859" w:rsidP="00F87859">
      <w:pPr>
        <w:rPr>
          <w:rFonts w:cs="Arial"/>
          <w:szCs w:val="32"/>
        </w:rPr>
      </w:pPr>
    </w:p>
    <w:p w14:paraId="3213A7F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72012BD" w14:textId="77777777" w:rsidR="00F87859" w:rsidRDefault="00010FFB" w:rsidP="00F87859">
      <w:pPr>
        <w:rPr>
          <w:rFonts w:cs="Arial"/>
          <w:szCs w:val="32"/>
        </w:rPr>
      </w:pPr>
      <w:r>
        <w:rPr>
          <w:rFonts w:cs="Arial"/>
          <w:szCs w:val="32"/>
        </w:rPr>
        <w:br/>
      </w:r>
    </w:p>
    <w:p w14:paraId="3690FD50" w14:textId="77777777" w:rsidR="009E2AE8" w:rsidRDefault="001D419E" w:rsidP="00F87859">
      <w:pPr>
        <w:pStyle w:val="Title"/>
        <w:rPr>
          <w:sz w:val="56"/>
          <w:szCs w:val="56"/>
        </w:rPr>
      </w:pPr>
      <w:r w:rsidRPr="00077A23">
        <w:rPr>
          <w:sz w:val="56"/>
          <w:szCs w:val="56"/>
        </w:rPr>
        <w:t xml:space="preserve">Summary: </w:t>
      </w:r>
    </w:p>
    <w:p w14:paraId="778B4FE3" w14:textId="44ECDCE1" w:rsidR="00887F23" w:rsidRPr="00077A23" w:rsidRDefault="001D419E" w:rsidP="00010FFB">
      <w:pPr>
        <w:pStyle w:val="Title"/>
        <w:rPr>
          <w:sz w:val="56"/>
          <w:szCs w:val="56"/>
        </w:rPr>
      </w:pPr>
      <w:r w:rsidRPr="00077A23">
        <w:rPr>
          <w:sz w:val="56"/>
          <w:szCs w:val="56"/>
        </w:rPr>
        <w:t>Crown Response</w:t>
      </w:r>
      <w:r w:rsidR="009E2AE8">
        <w:rPr>
          <w:sz w:val="56"/>
          <w:szCs w:val="56"/>
        </w:rPr>
        <w:t xml:space="preserve"> </w:t>
      </w:r>
      <w:r w:rsidR="00077A23">
        <w:rPr>
          <w:noProof/>
        </w:rPr>
        <w:drawing>
          <wp:anchor distT="0" distB="0" distL="114300" distR="114300" simplePos="0" relativeHeight="252056576" behindDoc="0" locked="0" layoutInCell="1" allowOverlap="1" wp14:anchorId="5425C68E" wp14:editId="60A6453A">
            <wp:simplePos x="0" y="0"/>
            <wp:positionH relativeFrom="column">
              <wp:posOffset>1262652</wp:posOffset>
            </wp:positionH>
            <wp:positionV relativeFrom="paragraph">
              <wp:posOffset>1955619</wp:posOffset>
            </wp:positionV>
            <wp:extent cx="3407228" cy="3407228"/>
            <wp:effectExtent l="0" t="0" r="3175" b="3175"/>
            <wp:wrapNone/>
            <wp:docPr id="1112929786" name="Picture 54" descr="Person speaking at a podium in front of an audience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29786" name="Picture 54" descr="Person speaking at a podium in front of an audience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28" cy="340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9A" w:rsidRPr="00077A23">
        <w:rPr>
          <w:sz w:val="56"/>
          <w:szCs w:val="56"/>
        </w:rPr>
        <w:t xml:space="preserve">to </w:t>
      </w:r>
      <w:r w:rsidR="00010FFB" w:rsidRPr="00077A23">
        <w:rPr>
          <w:sz w:val="56"/>
          <w:szCs w:val="56"/>
        </w:rPr>
        <w:t>Royal Commission of Inquiry</w:t>
      </w:r>
      <w:r w:rsidR="00077A23" w:rsidRPr="00077A23">
        <w:rPr>
          <w:sz w:val="56"/>
          <w:szCs w:val="56"/>
        </w:rPr>
        <w:t xml:space="preserve"> into Abuse in Care </w:t>
      </w:r>
      <w:r w:rsidR="00010FFB" w:rsidRPr="00077A23">
        <w:rPr>
          <w:sz w:val="56"/>
          <w:szCs w:val="56"/>
        </w:rPr>
        <w:t>recommendations</w:t>
      </w:r>
    </w:p>
    <w:p w14:paraId="3684AC5B" w14:textId="0F4A232F" w:rsidR="00010FFB" w:rsidRPr="00010FFB" w:rsidRDefault="00010FFB" w:rsidP="00010FFB">
      <w:pPr>
        <w:rPr>
          <w:lang w:val="en-NZ" w:eastAsia="en-GB"/>
        </w:rPr>
      </w:pPr>
    </w:p>
    <w:p w14:paraId="1AD4E053" w14:textId="6B8750AD" w:rsidR="00887F23" w:rsidRDefault="00887F23" w:rsidP="00F87859">
      <w:pPr>
        <w:pStyle w:val="Title"/>
      </w:pPr>
    </w:p>
    <w:p w14:paraId="73AE8BA5" w14:textId="77777777" w:rsidR="00887F23" w:rsidRDefault="00887F23" w:rsidP="00F87859">
      <w:pPr>
        <w:pStyle w:val="Title"/>
      </w:pPr>
    </w:p>
    <w:p w14:paraId="0A301B53" w14:textId="77777777" w:rsidR="00887F23" w:rsidRDefault="00887F23" w:rsidP="00F87859">
      <w:pPr>
        <w:pStyle w:val="Title"/>
      </w:pPr>
    </w:p>
    <w:p w14:paraId="58E3FA83" w14:textId="667DB4B6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9E2AE8">
        <w:rPr>
          <w:sz w:val="56"/>
          <w:szCs w:val="56"/>
        </w:rPr>
        <w:br/>
      </w:r>
      <w:r w:rsidR="00887F23" w:rsidRPr="00570380">
        <w:t xml:space="preserve">Published: </w:t>
      </w:r>
      <w:r w:rsidR="001D419E">
        <w:t>July 2025</w:t>
      </w:r>
    </w:p>
    <w:p w14:paraId="3D0E543F" w14:textId="3A77F0F8" w:rsidR="001D419E" w:rsidRDefault="00F87859" w:rsidP="001D419E">
      <w:pPr>
        <w:pStyle w:val="Heading1"/>
      </w:pPr>
      <w:r w:rsidRPr="00153863">
        <w:br w:type="page"/>
      </w:r>
      <w:bookmarkStart w:id="0" w:name="_Toc198547755"/>
      <w:r w:rsidR="001D419E">
        <w:lastRenderedPageBreak/>
        <w:t>Before you begin</w:t>
      </w:r>
      <w:bookmarkEnd w:id="0"/>
    </w:p>
    <w:p w14:paraId="69C2DADD" w14:textId="32FD3EBA" w:rsidR="001D419E" w:rsidRDefault="001D419E" w:rsidP="001D419E"/>
    <w:p w14:paraId="7353324A" w14:textId="385C4554" w:rsidR="001D419E" w:rsidRDefault="00D60781" w:rsidP="001D419E">
      <w:r>
        <w:rPr>
          <w:noProof/>
        </w:rPr>
        <w:drawing>
          <wp:anchor distT="0" distB="0" distL="114300" distR="114300" simplePos="0" relativeHeight="252128256" behindDoc="0" locked="0" layoutInCell="1" allowOverlap="1" wp14:anchorId="42BD84DF" wp14:editId="2352DFEB">
            <wp:simplePos x="0" y="0"/>
            <wp:positionH relativeFrom="margin">
              <wp:align>left</wp:align>
            </wp:positionH>
            <wp:positionV relativeFrom="paragraph">
              <wp:posOffset>204160</wp:posOffset>
            </wp:positionV>
            <wp:extent cx="1080000" cy="1428214"/>
            <wp:effectExtent l="0" t="0" r="6350" b="635"/>
            <wp:wrapNone/>
            <wp:docPr id="49630673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0673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r="2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2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3133" w14:textId="143EB072" w:rsidR="001D419E" w:rsidRDefault="001D419E" w:rsidP="001D419E">
      <w:r>
        <w:t xml:space="preserve">This Easy Read talks about </w:t>
      </w:r>
      <w:r w:rsidRPr="00024A74">
        <w:rPr>
          <w:b/>
          <w:bCs/>
        </w:rPr>
        <w:t>abuse</w:t>
      </w:r>
      <w:r>
        <w:t>.</w:t>
      </w:r>
    </w:p>
    <w:p w14:paraId="4A155628" w14:textId="6429CA78" w:rsidR="001D419E" w:rsidRDefault="001D419E" w:rsidP="001D419E"/>
    <w:p w14:paraId="0FB257E1" w14:textId="53812E96" w:rsidR="00462E5B" w:rsidRDefault="004E237E" w:rsidP="001D419E"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236561F7" wp14:editId="366DE83E">
                <wp:simplePos x="0" y="0"/>
                <wp:positionH relativeFrom="column">
                  <wp:posOffset>2171700</wp:posOffset>
                </wp:positionH>
                <wp:positionV relativeFrom="paragraph">
                  <wp:posOffset>243205</wp:posOffset>
                </wp:positionV>
                <wp:extent cx="3672000" cy="850900"/>
                <wp:effectExtent l="0" t="0" r="5080" b="6350"/>
                <wp:wrapNone/>
                <wp:docPr id="44218861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509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BD202" id="Rectangle 2" o:spid="_x0000_s1026" alt="&quot;&quot;" style="position:absolute;margin-left:171pt;margin-top:19.15pt;width:289.15pt;height:67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" fillcolor="#d6e4ce" stroked="f" strokeweight="1pt"/>
            </w:pict>
          </mc:Fallback>
        </mc:AlternateContent>
      </w:r>
    </w:p>
    <w:p w14:paraId="46CA29FF" w14:textId="364446EA" w:rsidR="00462E5B" w:rsidRDefault="00462E5B" w:rsidP="001D419E">
      <w:r>
        <w:t xml:space="preserve">Here </w:t>
      </w:r>
      <w:r w:rsidRPr="00462E5B">
        <w:rPr>
          <w:b/>
          <w:bCs/>
        </w:rPr>
        <w:t>abuse</w:t>
      </w:r>
      <w:r>
        <w:t xml:space="preserve"> is when </w:t>
      </w:r>
      <w:r w:rsidR="0017418A">
        <w:t>a person / people hurt another person</w:t>
      </w:r>
      <w:r>
        <w:t xml:space="preserve">. </w:t>
      </w:r>
    </w:p>
    <w:p w14:paraId="2F971433" w14:textId="32494752" w:rsidR="001D419E" w:rsidRDefault="00C47CAF" w:rsidP="001D419E">
      <w:r>
        <w:rPr>
          <w:noProof/>
        </w:rPr>
        <w:drawing>
          <wp:anchor distT="0" distB="0" distL="114300" distR="114300" simplePos="0" relativeHeight="252127232" behindDoc="0" locked="0" layoutInCell="1" allowOverlap="1" wp14:anchorId="3093C96D" wp14:editId="65C5B8BE">
            <wp:simplePos x="0" y="0"/>
            <wp:positionH relativeFrom="margin">
              <wp:align>left</wp:align>
            </wp:positionH>
            <wp:positionV relativeFrom="paragraph">
              <wp:posOffset>146833</wp:posOffset>
            </wp:positionV>
            <wp:extent cx="1158240" cy="1500862"/>
            <wp:effectExtent l="0" t="0" r="3810" b="4445"/>
            <wp:wrapNone/>
            <wp:docPr id="141948150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8150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0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AE731" w14:textId="77777777" w:rsidR="0017418A" w:rsidRDefault="0017418A" w:rsidP="001D419E"/>
    <w:p w14:paraId="51EEAFEF" w14:textId="48AAC45B" w:rsidR="001D419E" w:rsidRDefault="001D419E" w:rsidP="001D419E">
      <w:r>
        <w:t>This information may upset some people when they are reading it.</w:t>
      </w:r>
    </w:p>
    <w:p w14:paraId="4CE041A2" w14:textId="77777777" w:rsidR="001D419E" w:rsidRDefault="001D419E" w:rsidP="001D419E"/>
    <w:p w14:paraId="5242CD93" w14:textId="77777777" w:rsidR="001D419E" w:rsidRDefault="001D419E" w:rsidP="001D419E"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323076C" wp14:editId="6BDF58C1">
                <wp:simplePos x="0" y="0"/>
                <wp:positionH relativeFrom="column">
                  <wp:posOffset>53162</wp:posOffset>
                </wp:positionH>
                <wp:positionV relativeFrom="paragraph">
                  <wp:posOffset>287271</wp:posOffset>
                </wp:positionV>
                <wp:extent cx="1630680" cy="1540510"/>
                <wp:effectExtent l="0" t="0" r="0" b="2540"/>
                <wp:wrapNone/>
                <wp:docPr id="213752513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540510"/>
                          <a:chOff x="0" y="0"/>
                          <a:chExt cx="1630680" cy="154051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5029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CA161" id="Group 1" o:spid="_x0000_s1026" alt="&quot;&quot;" style="position:absolute;margin-left:4.2pt;margin-top:22.6pt;width:128.4pt;height:121.3pt;z-index:251845632" coordsize="16306,154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277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">
                  <v:imagedata r:id="rId16" o:title=""/>
                </v:shape>
                <v:shape id="Graphic 4" o:spid="_x0000_s1028" type="#_x0000_t75" alt="Close with solid fill" style="position:absolute;left:7162;top:50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">
                  <v:imagedata r:id="rId17" o:title="Close with solid fill"/>
                </v:shape>
              </v:group>
            </w:pict>
          </mc:Fallback>
        </mc:AlternateContent>
      </w:r>
    </w:p>
    <w:p w14:paraId="67D5658E" w14:textId="77777777" w:rsidR="001D419E" w:rsidRDefault="001D419E" w:rsidP="001D419E">
      <w:r>
        <w:t>This information is not meant to scare anyone.</w:t>
      </w:r>
    </w:p>
    <w:p w14:paraId="00A5DAAC" w14:textId="77777777" w:rsidR="001D419E" w:rsidRDefault="001D419E" w:rsidP="001D419E"/>
    <w:p w14:paraId="75C2A30A" w14:textId="77777777" w:rsidR="001D419E" w:rsidRDefault="001D419E" w:rsidP="001D419E"/>
    <w:p w14:paraId="46F5BD6E" w14:textId="3E7366DE" w:rsidR="001D419E" w:rsidRDefault="002C60E0" w:rsidP="001D419E">
      <w:r w:rsidRPr="005063C3">
        <w:rPr>
          <w:noProof/>
        </w:rPr>
        <w:drawing>
          <wp:anchor distT="0" distB="0" distL="114300" distR="114300" simplePos="0" relativeHeight="251850752" behindDoc="0" locked="0" layoutInCell="1" allowOverlap="1" wp14:anchorId="0D58C8B4" wp14:editId="14DA6BBC">
            <wp:simplePos x="0" y="0"/>
            <wp:positionH relativeFrom="margin">
              <wp:align>left</wp:align>
            </wp:positionH>
            <wp:positionV relativeFrom="paragraph">
              <wp:posOffset>691515</wp:posOffset>
            </wp:positionV>
            <wp:extent cx="1554480" cy="1554480"/>
            <wp:effectExtent l="0" t="0" r="7620" b="7620"/>
            <wp:wrapNone/>
            <wp:docPr id="11960716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16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9E">
        <w:t xml:space="preserve">If you are upset after reading this </w:t>
      </w:r>
      <w:proofErr w:type="gramStart"/>
      <w:r w:rsidR="001D419E">
        <w:t>document</w:t>
      </w:r>
      <w:proofErr w:type="gramEnd"/>
      <w:r w:rsidR="001D419E">
        <w:t xml:space="preserve"> you can talk to your:</w:t>
      </w:r>
    </w:p>
    <w:p w14:paraId="5C7101A5" w14:textId="268E5C30" w:rsidR="001D419E" w:rsidRDefault="001D419E" w:rsidP="001D419E">
      <w:pPr>
        <w:pStyle w:val="Listtoplevel"/>
      </w:pPr>
      <w:r>
        <w:t>whānau / family</w:t>
      </w:r>
    </w:p>
    <w:p w14:paraId="76590B3A" w14:textId="77777777" w:rsidR="001D419E" w:rsidRDefault="001D419E" w:rsidP="001D419E">
      <w:pPr>
        <w:pStyle w:val="Listtoplevel"/>
      </w:pPr>
      <w:r>
        <w:t>friends.</w:t>
      </w:r>
    </w:p>
    <w:p w14:paraId="07BD4563" w14:textId="719C1869" w:rsidR="001D419E" w:rsidRDefault="007E705B" w:rsidP="003964C4">
      <w:r>
        <w:rPr>
          <w:noProof/>
        </w:rPr>
        <w:lastRenderedPageBreak/>
        <w:drawing>
          <wp:anchor distT="0" distB="0" distL="114300" distR="114300" simplePos="0" relativeHeight="252099584" behindDoc="0" locked="0" layoutInCell="1" allowOverlap="1" wp14:anchorId="1F1749C7" wp14:editId="658661DB">
            <wp:simplePos x="0" y="0"/>
            <wp:positionH relativeFrom="margin">
              <wp:align>left</wp:align>
            </wp:positionH>
            <wp:positionV relativeFrom="paragraph">
              <wp:posOffset>-292750</wp:posOffset>
            </wp:positionV>
            <wp:extent cx="1620000" cy="1620000"/>
            <wp:effectExtent l="0" t="0" r="0" b="0"/>
            <wp:wrapNone/>
            <wp:docPr id="95997839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78395" name="Picture 9599783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10F">
        <w:t>You can contact the Survivor Experiences Service to support you by</w:t>
      </w:r>
      <w:r>
        <w:t xml:space="preserve"> </w:t>
      </w:r>
      <w:r w:rsidRPr="007E705B">
        <w:rPr>
          <w:b/>
          <w:bCs/>
        </w:rPr>
        <w:t>phone</w:t>
      </w:r>
      <w:r>
        <w:t xml:space="preserve"> on</w:t>
      </w:r>
      <w:r w:rsidR="00FB410F">
        <w:t xml:space="preserve">: </w:t>
      </w:r>
    </w:p>
    <w:p w14:paraId="12B19988" w14:textId="329ADD86" w:rsidR="00FB410F" w:rsidRPr="002B6B6B" w:rsidRDefault="003A532E" w:rsidP="002B6B6B">
      <w:pPr>
        <w:pStyle w:val="Listtoplevel"/>
      </w:pPr>
      <w:r w:rsidRPr="002B6B6B">
        <w:t>0800 456 090</w:t>
      </w:r>
    </w:p>
    <w:p w14:paraId="0708D5A1" w14:textId="7A3121C9" w:rsidR="003A532E" w:rsidRPr="002B6B6B" w:rsidRDefault="002C60E0" w:rsidP="002B6B6B">
      <w:pPr>
        <w:pStyle w:val="Listtoplevel"/>
      </w:pPr>
      <w:r w:rsidRPr="002B6B6B">
        <w:drawing>
          <wp:anchor distT="0" distB="0" distL="114300" distR="114300" simplePos="0" relativeHeight="252102656" behindDoc="0" locked="0" layoutInCell="1" allowOverlap="1" wp14:anchorId="492D7D36" wp14:editId="3846FDE6">
            <wp:simplePos x="0" y="0"/>
            <wp:positionH relativeFrom="column">
              <wp:posOffset>32872</wp:posOffset>
            </wp:positionH>
            <wp:positionV relativeFrom="paragraph">
              <wp:posOffset>64696</wp:posOffset>
            </wp:positionV>
            <wp:extent cx="1620000" cy="1158942"/>
            <wp:effectExtent l="0" t="0" r="0" b="3175"/>
            <wp:wrapNone/>
            <wp:docPr id="75944815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4815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" b="3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5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32E" w:rsidRPr="002B6B6B">
        <w:t>Monday to Friday</w:t>
      </w:r>
    </w:p>
    <w:p w14:paraId="012BC1B3" w14:textId="577BC33B" w:rsidR="00D62006" w:rsidRPr="002B6B6B" w:rsidRDefault="003A532E" w:rsidP="002B6B6B">
      <w:pPr>
        <w:pStyle w:val="Listtoplevel"/>
      </w:pPr>
      <w:r w:rsidRPr="002B6B6B">
        <w:t>8.30</w:t>
      </w:r>
      <w:r w:rsidR="004B24B1" w:rsidRPr="002B6B6B">
        <w:t xml:space="preserve"> </w:t>
      </w:r>
      <w:r w:rsidRPr="002B6B6B">
        <w:t xml:space="preserve">am to </w:t>
      </w:r>
      <w:r w:rsidR="00D62006" w:rsidRPr="002B6B6B">
        <w:t>4.30</w:t>
      </w:r>
      <w:r w:rsidR="004B24B1" w:rsidRPr="002B6B6B">
        <w:t xml:space="preserve"> </w:t>
      </w:r>
      <w:r w:rsidR="00D62006" w:rsidRPr="002B6B6B">
        <w:t xml:space="preserve">pm. </w:t>
      </w:r>
    </w:p>
    <w:p w14:paraId="721B74F0" w14:textId="77777777" w:rsidR="00B921EE" w:rsidRDefault="00B921EE" w:rsidP="003964C4"/>
    <w:p w14:paraId="15E2B74B" w14:textId="77777777" w:rsidR="002B6B6B" w:rsidRDefault="002B6B6B" w:rsidP="003964C4"/>
    <w:p w14:paraId="56E0BD20" w14:textId="77777777" w:rsidR="001D419E" w:rsidRDefault="001D419E" w:rsidP="003964C4">
      <w:r>
        <w:rPr>
          <w:noProof/>
        </w:rPr>
        <w:drawing>
          <wp:anchor distT="0" distB="0" distL="114300" distR="114300" simplePos="0" relativeHeight="251849728" behindDoc="0" locked="0" layoutInCell="1" allowOverlap="1" wp14:anchorId="18B0AF04" wp14:editId="35947193">
            <wp:simplePos x="0" y="0"/>
            <wp:positionH relativeFrom="margin">
              <wp:posOffset>106680</wp:posOffset>
            </wp:positionH>
            <wp:positionV relativeFrom="paragraph">
              <wp:posOffset>243840</wp:posOffset>
            </wp:positionV>
            <wp:extent cx="1395523" cy="1600200"/>
            <wp:effectExtent l="0" t="0" r="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06C45058" w14:textId="77777777" w:rsidR="001D419E" w:rsidRDefault="001D419E" w:rsidP="003964C4">
      <w:pPr>
        <w:pStyle w:val="Listtoplevel"/>
      </w:pPr>
      <w:r>
        <w:t>calling 1737</w:t>
      </w:r>
    </w:p>
    <w:p w14:paraId="344AF0AC" w14:textId="2425E3B7" w:rsidR="001D419E" w:rsidRDefault="009E2AE8" w:rsidP="003964C4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E3C337E" wp14:editId="540148E7">
                <wp:simplePos x="0" y="0"/>
                <wp:positionH relativeFrom="column">
                  <wp:posOffset>-73429</wp:posOffset>
                </wp:positionH>
                <wp:positionV relativeFrom="paragraph">
                  <wp:posOffset>639214</wp:posOffset>
                </wp:positionV>
                <wp:extent cx="2042160" cy="1314450"/>
                <wp:effectExtent l="0" t="0" r="0" b="0"/>
                <wp:wrapNone/>
                <wp:docPr id="55758728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314450"/>
                          <a:chOff x="0" y="0"/>
                          <a:chExt cx="204216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743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7A4BC" id="Group 2" o:spid="_x0000_s1026" alt="&quot;&quot;" style="position:absolute;margin-left:-5.8pt;margin-top:50.35pt;width:160.8pt;height:103.5pt;z-index:251848704" coordsize="20421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">
                <v:shape id="Picture 14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3" o:title=""/>
                </v:shape>
                <v:shape id="Graphic 551237073" o:spid="_x0000_s1028" type="#_x0000_t75" alt="Close with solid fill" style="position:absolute;left:11277;top:27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">
                  <v:imagedata r:id="rId17" o:title="Close with solid fill"/>
                </v:shape>
              </v:group>
            </w:pict>
          </mc:Fallback>
        </mc:AlternateContent>
      </w:r>
      <w:r w:rsidR="001D419E">
        <w:t>texting 1737</w:t>
      </w:r>
      <w:r w:rsidR="0069597B">
        <w:t>.</w:t>
      </w:r>
    </w:p>
    <w:p w14:paraId="39FFD2DF" w14:textId="3DEC0FC6" w:rsidR="001D419E" w:rsidRDefault="001D419E" w:rsidP="003964C4"/>
    <w:p w14:paraId="26498D6E" w14:textId="77777777" w:rsidR="001D419E" w:rsidRDefault="001D419E" w:rsidP="003964C4"/>
    <w:p w14:paraId="6EC37552" w14:textId="77777777" w:rsidR="001D419E" w:rsidRDefault="001D419E" w:rsidP="003964C4">
      <w:r>
        <w:t xml:space="preserve">It does not cost any money to </w:t>
      </w:r>
      <w:r>
        <w:br/>
        <w:t>call / text 1737.</w:t>
      </w:r>
    </w:p>
    <w:p w14:paraId="5B78CC1D" w14:textId="1A221ABB" w:rsidR="001D419E" w:rsidRDefault="009E2AE8" w:rsidP="003964C4">
      <w:r w:rsidRPr="00AE7C51">
        <w:rPr>
          <w:noProof/>
        </w:rPr>
        <w:drawing>
          <wp:anchor distT="0" distB="0" distL="114300" distR="114300" simplePos="0" relativeHeight="251846656" behindDoc="0" locked="0" layoutInCell="1" allowOverlap="1" wp14:anchorId="192FBD80" wp14:editId="1F8C354C">
            <wp:simplePos x="0" y="0"/>
            <wp:positionH relativeFrom="margin">
              <wp:posOffset>153785</wp:posOffset>
            </wp:positionH>
            <wp:positionV relativeFrom="paragraph">
              <wp:posOffset>46124</wp:posOffset>
            </wp:positionV>
            <wp:extent cx="1356360" cy="1356360"/>
            <wp:effectExtent l="0" t="0" r="0" b="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546" w14:textId="3EB0DFE0" w:rsidR="009E2AE8" w:rsidRDefault="009E2AE8" w:rsidP="003964C4"/>
    <w:p w14:paraId="00637902" w14:textId="20F67789" w:rsidR="009245F0" w:rsidRPr="00F47CD2" w:rsidRDefault="003964C4" w:rsidP="001D419E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B5951AA" wp14:editId="3A51DD38">
                <wp:simplePos x="0" y="0"/>
                <wp:positionH relativeFrom="margin">
                  <wp:posOffset>2219325</wp:posOffset>
                </wp:positionH>
                <wp:positionV relativeFrom="paragraph">
                  <wp:posOffset>-34653</wp:posOffset>
                </wp:positionV>
                <wp:extent cx="3672000" cy="733425"/>
                <wp:effectExtent l="0" t="0" r="5080" b="9525"/>
                <wp:wrapNone/>
                <wp:docPr id="591905610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1DF46" id="Rectangle 13" o:spid="_x0000_s1026" alt="&quot;&quot;" style="position:absolute;margin-left:174.75pt;margin-top:-2.75pt;width:289.15pt;height:57.7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" fillcolor="#ffe48f" stroked="f" strokeweight="1pt">
                <w10:wrap anchorx="margin"/>
              </v:rect>
            </w:pict>
          </mc:Fallback>
        </mc:AlternateContent>
      </w:r>
      <w:r w:rsidR="001D419E">
        <w:t xml:space="preserve">If you do not feel safe call the police on </w:t>
      </w:r>
      <w:r w:rsidR="001D419E" w:rsidRPr="00AE7C51">
        <w:rPr>
          <w:b/>
          <w:bCs/>
        </w:rPr>
        <w:t>111</w:t>
      </w:r>
      <w:r w:rsidR="009245F0">
        <w:rPr>
          <w:b/>
          <w:bCs/>
        </w:rPr>
        <w:t>.</w:t>
      </w:r>
    </w:p>
    <w:p w14:paraId="0326047E" w14:textId="77777777" w:rsidR="009245F0" w:rsidRDefault="009245F0" w:rsidP="009245F0">
      <w:pPr>
        <w:pStyle w:val="Heading1"/>
      </w:pPr>
      <w:r>
        <w:br w:type="column"/>
      </w:r>
      <w:r>
        <w:lastRenderedPageBreak/>
        <w:t>What is in this document</w:t>
      </w:r>
    </w:p>
    <w:p w14:paraId="6487032E" w14:textId="77777777" w:rsidR="009245F0" w:rsidRDefault="009245F0" w:rsidP="009245F0"/>
    <w:p w14:paraId="2A91E6C6" w14:textId="77777777" w:rsidR="009245F0" w:rsidRDefault="009245F0" w:rsidP="009245F0"/>
    <w:p w14:paraId="3A4F0323" w14:textId="77777777" w:rsidR="009245F0" w:rsidRPr="000A3C46" w:rsidRDefault="00147F55" w:rsidP="009245F0">
      <w:pPr>
        <w:jc w:val="right"/>
        <w:rPr>
          <w:rFonts w:cs="Arial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1DA6696B" wp14:editId="63D716BD">
            <wp:simplePos x="0" y="0"/>
            <wp:positionH relativeFrom="column">
              <wp:posOffset>-419101</wp:posOffset>
            </wp:positionH>
            <wp:positionV relativeFrom="paragraph">
              <wp:posOffset>423545</wp:posOffset>
            </wp:positionV>
            <wp:extent cx="1993725" cy="1409700"/>
            <wp:effectExtent l="0" t="0" r="0" b="0"/>
            <wp:wrapNone/>
            <wp:docPr id="13179140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140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901" cy="141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F0">
        <w:rPr>
          <w:rFonts w:cs="Arial"/>
          <w:b/>
          <w:bCs/>
          <w:szCs w:val="32"/>
        </w:rPr>
        <w:t>Page n</w:t>
      </w:r>
      <w:r w:rsidR="009245F0" w:rsidRPr="00CA1163">
        <w:rPr>
          <w:rFonts w:cs="Arial"/>
          <w:b/>
          <w:bCs/>
          <w:szCs w:val="32"/>
        </w:rPr>
        <w:t>umber:</w:t>
      </w:r>
    </w:p>
    <w:p w14:paraId="04381AF4" w14:textId="77777777" w:rsidR="009245F0" w:rsidRDefault="009245F0" w:rsidP="009245F0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776EAFD2" w14:textId="77777777" w:rsidR="009245F0" w:rsidRDefault="009245F0" w:rsidP="009245F0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6C5BF96E" w14:textId="097C3032" w:rsidR="009245F0" w:rsidRPr="004F0AD3" w:rsidRDefault="003A008D" w:rsidP="009245F0">
      <w:pPr>
        <w:pStyle w:val="contentspage"/>
      </w:pPr>
      <w:hyperlink w:anchor="_About_this_Easy" w:history="1">
        <w:r w:rsidR="00147F55" w:rsidRPr="004F0AD3">
          <w:rPr>
            <w:rStyle w:val="Hyperlink"/>
            <w:color w:val="auto"/>
            <w:u w:val="none"/>
          </w:rPr>
          <w:t>About this Easy Read</w:t>
        </w:r>
        <w:r w:rsidR="009245F0" w:rsidRPr="004F0AD3">
          <w:rPr>
            <w:rStyle w:val="Hyperlink"/>
            <w:color w:val="auto"/>
            <w:u w:val="none"/>
          </w:rPr>
          <w:tab/>
        </w:r>
      </w:hyperlink>
      <w:r w:rsidR="009E2AE8">
        <w:rPr>
          <w:rStyle w:val="Hyperlink"/>
          <w:color w:val="auto"/>
          <w:u w:val="none"/>
        </w:rPr>
        <w:t>4</w:t>
      </w:r>
    </w:p>
    <w:p w14:paraId="1F7CF1C4" w14:textId="77777777" w:rsidR="009245F0" w:rsidRPr="004F0AD3" w:rsidRDefault="009245F0" w:rsidP="009245F0">
      <w:pPr>
        <w:pStyle w:val="contentspage"/>
      </w:pPr>
    </w:p>
    <w:p w14:paraId="1753A8F9" w14:textId="414D71F7" w:rsidR="009245F0" w:rsidRPr="004F0AD3" w:rsidRDefault="009245F0" w:rsidP="009245F0">
      <w:pPr>
        <w:pStyle w:val="contentspage"/>
      </w:pPr>
    </w:p>
    <w:p w14:paraId="7F8617D8" w14:textId="5319EF97" w:rsidR="009245F0" w:rsidRPr="004F0AD3" w:rsidRDefault="002C60E0" w:rsidP="009245F0">
      <w:pPr>
        <w:pStyle w:val="contentspage"/>
      </w:pPr>
      <w:r w:rsidRPr="004F0AD3">
        <w:rPr>
          <w:bCs w:val="0"/>
          <w:noProof/>
        </w:rPr>
        <w:drawing>
          <wp:anchor distT="0" distB="0" distL="114300" distR="114300" simplePos="0" relativeHeight="252052480" behindDoc="0" locked="0" layoutInCell="1" allowOverlap="1" wp14:anchorId="32AB647D" wp14:editId="06E7B0F5">
            <wp:simplePos x="0" y="0"/>
            <wp:positionH relativeFrom="margin">
              <wp:posOffset>-8255</wp:posOffset>
            </wp:positionH>
            <wp:positionV relativeFrom="paragraph">
              <wp:posOffset>165248</wp:posOffset>
            </wp:positionV>
            <wp:extent cx="1619885" cy="355600"/>
            <wp:effectExtent l="0" t="0" r="0" b="6350"/>
            <wp:wrapNone/>
            <wp:docPr id="167213539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553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he_Royal_Commission" w:history="1">
        <w:r w:rsidR="00AA7607" w:rsidRPr="004F0AD3">
          <w:rPr>
            <w:rStyle w:val="Hyperlink"/>
            <w:color w:val="auto"/>
            <w:u w:val="none"/>
          </w:rPr>
          <w:t>The Royal Commission of Inquiry</w:t>
        </w:r>
        <w:r w:rsidR="00BD76C3" w:rsidRPr="004F0AD3">
          <w:rPr>
            <w:rStyle w:val="Hyperlink"/>
            <w:color w:val="auto"/>
            <w:u w:val="none"/>
          </w:rPr>
          <w:br/>
          <w:t>into Abuse in Care</w:t>
        </w:r>
        <w:r w:rsidR="00AA7607" w:rsidRPr="004F0AD3">
          <w:rPr>
            <w:rStyle w:val="Hyperlink"/>
            <w:color w:val="auto"/>
            <w:u w:val="none"/>
          </w:rPr>
          <w:tab/>
        </w:r>
      </w:hyperlink>
      <w:r w:rsidR="009E2AE8">
        <w:rPr>
          <w:rStyle w:val="Hyperlink"/>
          <w:color w:val="auto"/>
          <w:u w:val="none"/>
        </w:rPr>
        <w:t>8</w:t>
      </w:r>
    </w:p>
    <w:p w14:paraId="564DACEF" w14:textId="77777777" w:rsidR="00AA7607" w:rsidRPr="004F0AD3" w:rsidRDefault="00AA7607" w:rsidP="009245F0">
      <w:pPr>
        <w:pStyle w:val="contentspage"/>
      </w:pPr>
    </w:p>
    <w:p w14:paraId="7CF02337" w14:textId="77777777" w:rsidR="00AA7607" w:rsidRPr="004F0AD3" w:rsidRDefault="004E6BDE" w:rsidP="009245F0">
      <w:pPr>
        <w:pStyle w:val="contentspage"/>
      </w:pPr>
      <w:r w:rsidRPr="004F0AD3">
        <w:rPr>
          <w:noProof/>
        </w:rPr>
        <w:drawing>
          <wp:anchor distT="0" distB="0" distL="114300" distR="114300" simplePos="0" relativeHeight="252053504" behindDoc="0" locked="0" layoutInCell="1" allowOverlap="1" wp14:anchorId="10896B27" wp14:editId="394329C5">
            <wp:simplePos x="0" y="0"/>
            <wp:positionH relativeFrom="column">
              <wp:posOffset>-1270</wp:posOffset>
            </wp:positionH>
            <wp:positionV relativeFrom="paragraph">
              <wp:posOffset>107406</wp:posOffset>
            </wp:positionV>
            <wp:extent cx="1260000" cy="1260000"/>
            <wp:effectExtent l="0" t="0" r="0" b="0"/>
            <wp:wrapNone/>
            <wp:docPr id="1244140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40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3DF61" w14:textId="37A13014" w:rsidR="00AA7607" w:rsidRPr="004F0AD3" w:rsidRDefault="003A008D" w:rsidP="009245F0">
      <w:pPr>
        <w:pStyle w:val="contentspage"/>
      </w:pPr>
      <w:hyperlink w:anchor="_The_Government_response" w:history="1">
        <w:r w:rsidR="00AA7607" w:rsidRPr="004F0AD3">
          <w:rPr>
            <w:rStyle w:val="Hyperlink"/>
            <w:color w:val="auto"/>
            <w:u w:val="none"/>
          </w:rPr>
          <w:t>The Government response</w:t>
        </w:r>
        <w:r w:rsidR="00AA7607" w:rsidRPr="004F0AD3">
          <w:rPr>
            <w:rStyle w:val="Hyperlink"/>
            <w:color w:val="auto"/>
            <w:u w:val="none"/>
          </w:rPr>
          <w:tab/>
        </w:r>
        <w:r w:rsidR="002A4B6D" w:rsidRPr="004F0AD3">
          <w:rPr>
            <w:rStyle w:val="Hyperlink"/>
            <w:color w:val="auto"/>
            <w:u w:val="none"/>
          </w:rPr>
          <w:t>1</w:t>
        </w:r>
      </w:hyperlink>
      <w:r w:rsidR="009E2AE8">
        <w:rPr>
          <w:rStyle w:val="Hyperlink"/>
          <w:color w:val="auto"/>
          <w:u w:val="none"/>
        </w:rPr>
        <w:t>5</w:t>
      </w:r>
    </w:p>
    <w:p w14:paraId="151D6362" w14:textId="77777777" w:rsidR="00AA7607" w:rsidRPr="004F0AD3" w:rsidRDefault="00AA7607" w:rsidP="009245F0">
      <w:pPr>
        <w:pStyle w:val="contentspage"/>
      </w:pPr>
    </w:p>
    <w:p w14:paraId="237A6398" w14:textId="77777777" w:rsidR="00AA7607" w:rsidRPr="004F0AD3" w:rsidRDefault="00AA7607" w:rsidP="009245F0">
      <w:pPr>
        <w:pStyle w:val="contentspage"/>
      </w:pPr>
    </w:p>
    <w:p w14:paraId="294B9284" w14:textId="495A9338" w:rsidR="00AA7607" w:rsidRPr="004F0AD3" w:rsidRDefault="004F0AD3" w:rsidP="009245F0">
      <w:pPr>
        <w:pStyle w:val="contentspage"/>
      </w:pPr>
      <w:r w:rsidRPr="004F0AD3">
        <w:rPr>
          <w:noProof/>
        </w:rPr>
        <w:drawing>
          <wp:anchor distT="0" distB="0" distL="114300" distR="114300" simplePos="0" relativeHeight="252054528" behindDoc="0" locked="0" layoutInCell="1" allowOverlap="1" wp14:anchorId="77EEFC06" wp14:editId="235BADE0">
            <wp:simplePos x="0" y="0"/>
            <wp:positionH relativeFrom="column">
              <wp:posOffset>-41775</wp:posOffset>
            </wp:positionH>
            <wp:positionV relativeFrom="paragraph">
              <wp:posOffset>461554</wp:posOffset>
            </wp:positionV>
            <wp:extent cx="1620000" cy="1015635"/>
            <wp:effectExtent l="0" t="0" r="0" b="0"/>
            <wp:wrapNone/>
            <wp:docPr id="190201145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1145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Kinds_of_responses" w:history="1">
        <w:r w:rsidR="00AA7607" w:rsidRPr="004F0AD3">
          <w:rPr>
            <w:rStyle w:val="Hyperlink"/>
            <w:color w:val="auto"/>
            <w:u w:val="none"/>
          </w:rPr>
          <w:t>Kinds of responses to the recommendations</w:t>
        </w:r>
        <w:r w:rsidR="00AA7607" w:rsidRPr="004F0AD3">
          <w:rPr>
            <w:rStyle w:val="Hyperlink"/>
            <w:color w:val="auto"/>
            <w:u w:val="none"/>
          </w:rPr>
          <w:tab/>
        </w:r>
        <w:r w:rsidR="002A4B6D" w:rsidRPr="004F0AD3">
          <w:rPr>
            <w:rStyle w:val="Hyperlink"/>
            <w:color w:val="auto"/>
            <w:u w:val="none"/>
          </w:rPr>
          <w:t>1</w:t>
        </w:r>
      </w:hyperlink>
      <w:r w:rsidR="009E2AE8">
        <w:rPr>
          <w:rStyle w:val="Hyperlink"/>
          <w:color w:val="auto"/>
          <w:u w:val="none"/>
        </w:rPr>
        <w:t>7</w:t>
      </w:r>
    </w:p>
    <w:p w14:paraId="534092B1" w14:textId="472AA1DC" w:rsidR="00AA7607" w:rsidRPr="004F0AD3" w:rsidRDefault="00AA7607" w:rsidP="009245F0">
      <w:pPr>
        <w:pStyle w:val="contentspage"/>
      </w:pPr>
    </w:p>
    <w:p w14:paraId="6F4867BD" w14:textId="77777777" w:rsidR="00AA7607" w:rsidRPr="004F0AD3" w:rsidRDefault="00AA7607" w:rsidP="009245F0">
      <w:pPr>
        <w:pStyle w:val="contentspage"/>
      </w:pPr>
    </w:p>
    <w:p w14:paraId="47C0BCE3" w14:textId="3E6FB90E" w:rsidR="00AA7607" w:rsidRPr="004F0AD3" w:rsidRDefault="003A008D" w:rsidP="009245F0">
      <w:pPr>
        <w:pStyle w:val="contentspage"/>
      </w:pPr>
      <w:hyperlink w:anchor="_Work_that_has" w:history="1">
        <w:r w:rsidR="00AA7607" w:rsidRPr="004F0AD3">
          <w:rPr>
            <w:rStyle w:val="Hyperlink"/>
            <w:color w:val="auto"/>
            <w:u w:val="none"/>
          </w:rPr>
          <w:t>Work that has been done</w:t>
        </w:r>
        <w:r w:rsidR="00AA7607" w:rsidRPr="004F0AD3">
          <w:rPr>
            <w:rStyle w:val="Hyperlink"/>
            <w:color w:val="auto"/>
            <w:u w:val="none"/>
          </w:rPr>
          <w:tab/>
        </w:r>
        <w:r w:rsidR="002A4B6D" w:rsidRPr="004F0AD3">
          <w:rPr>
            <w:rStyle w:val="Hyperlink"/>
            <w:color w:val="auto"/>
            <w:u w:val="none"/>
          </w:rPr>
          <w:t>2</w:t>
        </w:r>
      </w:hyperlink>
      <w:r w:rsidR="009E2AE8">
        <w:rPr>
          <w:rStyle w:val="Hyperlink"/>
          <w:color w:val="auto"/>
          <w:u w:val="none"/>
        </w:rPr>
        <w:t>1</w:t>
      </w:r>
    </w:p>
    <w:p w14:paraId="481B3ACA" w14:textId="77777777" w:rsidR="00AA7607" w:rsidRPr="004F0AD3" w:rsidRDefault="00AA7607" w:rsidP="009245F0">
      <w:pPr>
        <w:pStyle w:val="contentspage"/>
      </w:pPr>
      <w:r w:rsidRPr="004F0AD3">
        <w:rPr>
          <w:noProof/>
        </w:rPr>
        <w:drawing>
          <wp:anchor distT="0" distB="0" distL="114300" distR="114300" simplePos="0" relativeHeight="252055552" behindDoc="0" locked="0" layoutInCell="1" allowOverlap="1" wp14:anchorId="1A69EB68" wp14:editId="0F2A37DB">
            <wp:simplePos x="0" y="0"/>
            <wp:positionH relativeFrom="column">
              <wp:posOffset>-179705</wp:posOffset>
            </wp:positionH>
            <wp:positionV relativeFrom="paragraph">
              <wp:posOffset>98425</wp:posOffset>
            </wp:positionV>
            <wp:extent cx="1439545" cy="1439545"/>
            <wp:effectExtent l="0" t="0" r="0" b="0"/>
            <wp:wrapNone/>
            <wp:docPr id="70885096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5096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B278E" w14:textId="77777777" w:rsidR="00AA7607" w:rsidRPr="004F0AD3" w:rsidRDefault="00AA7607" w:rsidP="009245F0">
      <w:pPr>
        <w:pStyle w:val="contentspage"/>
      </w:pPr>
    </w:p>
    <w:p w14:paraId="5C195A0F" w14:textId="2EB24DF6" w:rsidR="00AA7607" w:rsidRDefault="003A008D" w:rsidP="009245F0">
      <w:pPr>
        <w:pStyle w:val="contentspage"/>
      </w:pPr>
      <w:hyperlink w:anchor="_The_response_plan" w:history="1">
        <w:r w:rsidR="00AA7607" w:rsidRPr="004F0AD3">
          <w:rPr>
            <w:rStyle w:val="Hyperlink"/>
            <w:color w:val="auto"/>
            <w:u w:val="none"/>
          </w:rPr>
          <w:t>The response plan</w:t>
        </w:r>
        <w:r w:rsidR="00AA7607" w:rsidRPr="004F0AD3">
          <w:rPr>
            <w:rStyle w:val="Hyperlink"/>
            <w:color w:val="auto"/>
            <w:u w:val="none"/>
          </w:rPr>
          <w:tab/>
        </w:r>
        <w:r w:rsidR="002A4B6D" w:rsidRPr="004F0AD3">
          <w:rPr>
            <w:rStyle w:val="Hyperlink"/>
            <w:color w:val="auto"/>
            <w:u w:val="none"/>
          </w:rPr>
          <w:t>2</w:t>
        </w:r>
      </w:hyperlink>
      <w:r w:rsidR="009E2AE8">
        <w:rPr>
          <w:rStyle w:val="Hyperlink"/>
          <w:color w:val="auto"/>
          <w:u w:val="none"/>
        </w:rPr>
        <w:t>8</w:t>
      </w:r>
    </w:p>
    <w:p w14:paraId="5F804F8E" w14:textId="77777777" w:rsidR="001D419E" w:rsidRDefault="001D419E" w:rsidP="00570380">
      <w:pPr>
        <w:pStyle w:val="Heading1"/>
      </w:pPr>
      <w:bookmarkStart w:id="1" w:name="_About_this_Easy"/>
      <w:bookmarkEnd w:id="1"/>
      <w:r>
        <w:lastRenderedPageBreak/>
        <w:t>About this Easy Read</w:t>
      </w:r>
    </w:p>
    <w:p w14:paraId="5878E6A2" w14:textId="77777777" w:rsidR="001D419E" w:rsidRDefault="00010FFB" w:rsidP="001D419E">
      <w:r>
        <w:rPr>
          <w:noProof/>
        </w:rPr>
        <w:drawing>
          <wp:anchor distT="0" distB="0" distL="114300" distR="114300" simplePos="0" relativeHeight="251876352" behindDoc="0" locked="0" layoutInCell="1" allowOverlap="1" wp14:anchorId="6B5A6377" wp14:editId="13E7E458">
            <wp:simplePos x="0" y="0"/>
            <wp:positionH relativeFrom="column">
              <wp:posOffset>-444500</wp:posOffset>
            </wp:positionH>
            <wp:positionV relativeFrom="paragraph">
              <wp:posOffset>362585</wp:posOffset>
            </wp:positionV>
            <wp:extent cx="1950085" cy="1378585"/>
            <wp:effectExtent l="0" t="0" r="0" b="0"/>
            <wp:wrapNone/>
            <wp:docPr id="1130371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71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4ABD8" w14:textId="77777777" w:rsidR="001D419E" w:rsidRDefault="001D419E" w:rsidP="001D419E"/>
    <w:p w14:paraId="4CB152E3" w14:textId="77777777" w:rsidR="009245F0" w:rsidRDefault="001D419E" w:rsidP="00D96DB4">
      <w:pPr>
        <w:spacing w:line="336" w:lineRule="auto"/>
      </w:pPr>
      <w:r>
        <w:t xml:space="preserve">This Easy Read is </w:t>
      </w:r>
      <w:r w:rsidR="009245F0">
        <w:t xml:space="preserve">a </w:t>
      </w:r>
      <w:r w:rsidR="009245F0" w:rsidRPr="009245F0">
        <w:rPr>
          <w:b/>
          <w:bCs/>
        </w:rPr>
        <w:t>summary</w:t>
      </w:r>
      <w:r w:rsidR="009245F0">
        <w:t xml:space="preserve"> by the </w:t>
      </w:r>
      <w:r w:rsidR="009245F0" w:rsidRPr="009245F0">
        <w:rPr>
          <w:b/>
          <w:bCs/>
        </w:rPr>
        <w:t>Crown Response Office</w:t>
      </w:r>
      <w:r w:rsidR="009245F0">
        <w:t xml:space="preserve">. </w:t>
      </w:r>
    </w:p>
    <w:p w14:paraId="49C5AB00" w14:textId="77777777" w:rsidR="009245F0" w:rsidRDefault="009245F0" w:rsidP="00D96DB4">
      <w:pPr>
        <w:spacing w:line="336" w:lineRule="auto"/>
      </w:pPr>
    </w:p>
    <w:p w14:paraId="3F3E055A" w14:textId="77777777" w:rsidR="009245F0" w:rsidRDefault="009245F0" w:rsidP="00D96DB4">
      <w:pPr>
        <w:spacing w:line="336" w:lineRule="auto"/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9FADBB5" wp14:editId="3BE25EFC">
                <wp:simplePos x="0" y="0"/>
                <wp:positionH relativeFrom="column">
                  <wp:posOffset>2177052</wp:posOffset>
                </wp:positionH>
                <wp:positionV relativeFrom="paragraph">
                  <wp:posOffset>231140</wp:posOffset>
                </wp:positionV>
                <wp:extent cx="3672000" cy="2046515"/>
                <wp:effectExtent l="0" t="0" r="5080" b="0"/>
                <wp:wrapNone/>
                <wp:docPr id="95388464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4651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4B564" id="Rectangle 2" o:spid="_x0000_s1026" alt="&quot;&quot;" style="position:absolute;margin-left:171.4pt;margin-top:18.2pt;width:289.15pt;height:161.1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" fillcolor="#d6e4ce" stroked="f" strokeweight="1pt"/>
            </w:pict>
          </mc:Fallback>
        </mc:AlternateContent>
      </w:r>
    </w:p>
    <w:p w14:paraId="49602C2E" w14:textId="77777777" w:rsidR="009245F0" w:rsidRDefault="009245F0" w:rsidP="00D96DB4">
      <w:pPr>
        <w:spacing w:line="336" w:lineRule="auto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3B152969" wp14:editId="422FB93E">
            <wp:simplePos x="0" y="0"/>
            <wp:positionH relativeFrom="column">
              <wp:posOffset>-215900</wp:posOffset>
            </wp:positionH>
            <wp:positionV relativeFrom="paragraph">
              <wp:posOffset>76200</wp:posOffset>
            </wp:positionV>
            <wp:extent cx="1606550" cy="160655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st summary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Here a </w:t>
      </w:r>
      <w:r>
        <w:rPr>
          <w:b/>
          <w:bCs/>
        </w:rPr>
        <w:t>summary</w:t>
      </w:r>
      <w:r>
        <w:t>:</w:t>
      </w:r>
    </w:p>
    <w:p w14:paraId="098BBC6D" w14:textId="77777777" w:rsidR="009245F0" w:rsidRDefault="009245F0" w:rsidP="00D96DB4">
      <w:pPr>
        <w:pStyle w:val="Listtoplevel"/>
        <w:spacing w:line="336" w:lineRule="auto"/>
      </w:pPr>
      <w:r>
        <w:t>is shorter than the main document</w:t>
      </w:r>
    </w:p>
    <w:p w14:paraId="50C861A9" w14:textId="12FEB4C1" w:rsidR="009245F0" w:rsidRDefault="009245F0" w:rsidP="00D96DB4">
      <w:pPr>
        <w:pStyle w:val="Listtoplevel"/>
        <w:spacing w:line="336" w:lineRule="auto"/>
      </w:pPr>
      <w:r>
        <w:t xml:space="preserve">tells you the </w:t>
      </w:r>
      <w:r w:rsidR="00973AE4">
        <w:t>important</w:t>
      </w:r>
      <w:r w:rsidR="007A00B5">
        <w:t xml:space="preserve"> i</w:t>
      </w:r>
      <w:r>
        <w:t xml:space="preserve">deas. </w:t>
      </w:r>
    </w:p>
    <w:p w14:paraId="325775D9" w14:textId="77777777" w:rsidR="009245F0" w:rsidRPr="00622CED" w:rsidRDefault="009245F0" w:rsidP="00D96DB4">
      <w:pPr>
        <w:spacing w:line="336" w:lineRule="auto"/>
      </w:pPr>
    </w:p>
    <w:p w14:paraId="6050DD6C" w14:textId="23F5944D" w:rsidR="009245F0" w:rsidRDefault="008B28E1" w:rsidP="00D96DB4">
      <w:pPr>
        <w:spacing w:line="336" w:lineRule="auto"/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C080D8E" wp14:editId="5684B337">
                <wp:simplePos x="0" y="0"/>
                <wp:positionH relativeFrom="column">
                  <wp:posOffset>2171700</wp:posOffset>
                </wp:positionH>
                <wp:positionV relativeFrom="paragraph">
                  <wp:posOffset>214630</wp:posOffset>
                </wp:positionV>
                <wp:extent cx="3671570" cy="3400425"/>
                <wp:effectExtent l="0" t="0" r="5080" b="9525"/>
                <wp:wrapNone/>
                <wp:docPr id="193883696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40042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E1088" id="Rectangle 2" o:spid="_x0000_s1026" alt="&quot;&quot;" style="position:absolute;margin-left:171pt;margin-top:16.9pt;width:289.1pt;height:267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" fillcolor="#d6e4ce" stroked="f" strokeweight="1pt"/>
            </w:pict>
          </mc:Fallback>
        </mc:AlternateContent>
      </w:r>
      <w:r w:rsidR="005A0B5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2800" behindDoc="0" locked="0" layoutInCell="1" allowOverlap="1" wp14:anchorId="5FC72896" wp14:editId="1D0787DA">
            <wp:simplePos x="0" y="0"/>
            <wp:positionH relativeFrom="margin">
              <wp:posOffset>0</wp:posOffset>
            </wp:positionH>
            <wp:positionV relativeFrom="page">
              <wp:posOffset>6127750</wp:posOffset>
            </wp:positionV>
            <wp:extent cx="1619885" cy="1007745"/>
            <wp:effectExtent l="0" t="0" r="0" b="1905"/>
            <wp:wrapNone/>
            <wp:docPr id="19874041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0031C" w14:textId="10CC7932" w:rsidR="00D96DB4" w:rsidRDefault="001D419E" w:rsidP="00D96DB4">
      <w:pPr>
        <w:spacing w:line="336" w:lineRule="auto"/>
        <w:rPr>
          <w:rFonts w:eastAsia="Times New Roman"/>
          <w:lang w:eastAsia="en-NZ"/>
        </w:rPr>
      </w:pPr>
      <w:r>
        <w:t xml:space="preserve">The </w:t>
      </w:r>
      <w:r>
        <w:rPr>
          <w:rFonts w:eastAsia="Times New Roman"/>
          <w:b/>
          <w:bCs/>
          <w:lang w:eastAsia="en-NZ"/>
        </w:rPr>
        <w:t xml:space="preserve">Crown Response Office </w:t>
      </w:r>
      <w:r w:rsidRPr="00794F29">
        <w:rPr>
          <w:rFonts w:eastAsia="Times New Roman"/>
          <w:lang w:eastAsia="en-NZ"/>
        </w:rPr>
        <w:t xml:space="preserve">is </w:t>
      </w:r>
      <w:r w:rsidR="005D331E">
        <w:rPr>
          <w:rFonts w:eastAsia="Times New Roman"/>
          <w:lang w:eastAsia="en-NZ"/>
        </w:rPr>
        <w:t>part of</w:t>
      </w:r>
      <w:r>
        <w:rPr>
          <w:rFonts w:eastAsia="Times New Roman"/>
          <w:lang w:eastAsia="en-NZ"/>
        </w:rPr>
        <w:t xml:space="preserve"> the Government</w:t>
      </w:r>
      <w:r w:rsidR="00D96DB4">
        <w:rPr>
          <w:rFonts w:eastAsia="Times New Roman"/>
          <w:lang w:eastAsia="en-NZ"/>
        </w:rPr>
        <w:t xml:space="preserve">. </w:t>
      </w:r>
    </w:p>
    <w:p w14:paraId="32BC1295" w14:textId="77777777" w:rsidR="00D96DB4" w:rsidRDefault="00D96DB4" w:rsidP="00D96DB4">
      <w:pPr>
        <w:spacing w:line="336" w:lineRule="auto"/>
        <w:rPr>
          <w:rFonts w:eastAsia="Times New Roman"/>
          <w:lang w:eastAsia="en-NZ"/>
        </w:rPr>
      </w:pPr>
    </w:p>
    <w:p w14:paraId="48F260ED" w14:textId="5AB8A78B" w:rsidR="00D96DB4" w:rsidRDefault="005A0B5C" w:rsidP="00D96DB4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85248" behindDoc="0" locked="0" layoutInCell="1" allowOverlap="1" wp14:anchorId="34D869DD" wp14:editId="610A3A66">
            <wp:simplePos x="0" y="0"/>
            <wp:positionH relativeFrom="column">
              <wp:posOffset>-46355</wp:posOffset>
            </wp:positionH>
            <wp:positionV relativeFrom="paragraph">
              <wp:posOffset>298450</wp:posOffset>
            </wp:positionV>
            <wp:extent cx="1439545" cy="1439545"/>
            <wp:effectExtent l="0" t="0" r="8255" b="8255"/>
            <wp:wrapNone/>
            <wp:docPr id="38645827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5827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AF65" w14:textId="129E9CC7" w:rsidR="00F22A1C" w:rsidRDefault="00D96DB4" w:rsidP="00D96DB4">
      <w:pPr>
        <w:spacing w:line="336" w:lineRule="auto"/>
        <w:rPr>
          <w:b/>
          <w:bCs/>
        </w:rPr>
      </w:pPr>
      <w:r>
        <w:rPr>
          <w:rFonts w:eastAsia="Times New Roman"/>
          <w:lang w:eastAsia="en-NZ"/>
        </w:rPr>
        <w:t xml:space="preserve">It </w:t>
      </w:r>
      <w:proofErr w:type="gramStart"/>
      <w:r w:rsidR="006A17FE">
        <w:rPr>
          <w:rFonts w:eastAsia="Times New Roman"/>
          <w:lang w:eastAsia="en-NZ"/>
        </w:rPr>
        <w:t>is in charge of</w:t>
      </w:r>
      <w:proofErr w:type="gramEnd"/>
      <w:r w:rsidR="006A17FE">
        <w:rPr>
          <w:rFonts w:eastAsia="Times New Roman"/>
          <w:lang w:eastAsia="en-NZ"/>
        </w:rPr>
        <w:t xml:space="preserve"> the Government response to the </w:t>
      </w:r>
      <w:r w:rsidR="00183724" w:rsidRPr="004E6BDE">
        <w:rPr>
          <w:b/>
          <w:bCs/>
        </w:rPr>
        <w:t xml:space="preserve">Royal Commission of Inquiry </w:t>
      </w:r>
      <w:r>
        <w:rPr>
          <w:b/>
          <w:bCs/>
        </w:rPr>
        <w:t>into Abuse in Care</w:t>
      </w:r>
      <w:r w:rsidR="002B6B6B">
        <w:rPr>
          <w:b/>
          <w:bCs/>
        </w:rPr>
        <w:t>.</w:t>
      </w:r>
    </w:p>
    <w:p w14:paraId="194B5F0A" w14:textId="6D59AD4E" w:rsidR="001D419E" w:rsidRDefault="001D419E" w:rsidP="002B6B6B">
      <w:pPr>
        <w:rPr>
          <w:rFonts w:eastAsia="Times New Roman"/>
          <w:lang w:eastAsia="en-NZ"/>
        </w:rPr>
      </w:pPr>
    </w:p>
    <w:p w14:paraId="7B89BE33" w14:textId="42FEC317" w:rsidR="001D419E" w:rsidRDefault="001D419E" w:rsidP="00D96DB4">
      <w:pPr>
        <w:spacing w:line="336" w:lineRule="auto"/>
        <w:rPr>
          <w:rFonts w:eastAsia="Times New Roman"/>
          <w:lang w:eastAsia="en-NZ"/>
        </w:rPr>
      </w:pPr>
    </w:p>
    <w:p w14:paraId="70FFE132" w14:textId="428F1B07" w:rsidR="001D419E" w:rsidRPr="00342289" w:rsidRDefault="002B6B6B" w:rsidP="00D96DB4">
      <w:pPr>
        <w:spacing w:line="336" w:lineRule="auto"/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4848" behindDoc="0" locked="0" layoutInCell="1" allowOverlap="1" wp14:anchorId="4A10F1C2" wp14:editId="692FD57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90700" cy="321310"/>
            <wp:effectExtent l="0" t="0" r="0" b="2540"/>
            <wp:wrapNone/>
            <wp:docPr id="8169638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638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9E">
        <w:rPr>
          <w:rFonts w:eastAsia="Times New Roman"/>
          <w:lang w:eastAsia="en-NZ"/>
        </w:rPr>
        <w:t xml:space="preserve">It is sometimes called the </w:t>
      </w:r>
      <w:r w:rsidR="001D419E">
        <w:rPr>
          <w:rFonts w:eastAsia="Times New Roman"/>
          <w:b/>
          <w:bCs/>
          <w:lang w:eastAsia="en-NZ"/>
        </w:rPr>
        <w:t>CRO</w:t>
      </w:r>
      <w:r w:rsidR="001D419E">
        <w:rPr>
          <w:rFonts w:eastAsia="Times New Roman"/>
          <w:lang w:eastAsia="en-NZ"/>
        </w:rPr>
        <w:t>.</w:t>
      </w:r>
    </w:p>
    <w:p w14:paraId="50210DD9" w14:textId="46CF24AE" w:rsidR="004A429E" w:rsidRDefault="009E2AE8" w:rsidP="001D419E">
      <w:r w:rsidRPr="00276749">
        <w:rPr>
          <w:bCs/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0A7AC1BE" wp14:editId="3BE26A63">
            <wp:simplePos x="0" y="0"/>
            <wp:positionH relativeFrom="margin">
              <wp:posOffset>-52012</wp:posOffset>
            </wp:positionH>
            <wp:positionV relativeFrom="paragraph">
              <wp:posOffset>237837</wp:posOffset>
            </wp:positionV>
            <wp:extent cx="1619885" cy="355600"/>
            <wp:effectExtent l="0" t="0" r="0" b="6350"/>
            <wp:wrapNone/>
            <wp:docPr id="12749725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553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4E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45B3D759" wp14:editId="0730491A">
                <wp:simplePos x="0" y="0"/>
                <wp:positionH relativeFrom="column">
                  <wp:posOffset>2167346</wp:posOffset>
                </wp:positionH>
                <wp:positionV relativeFrom="paragraph">
                  <wp:posOffset>-83820</wp:posOffset>
                </wp:positionV>
                <wp:extent cx="3671570" cy="2865120"/>
                <wp:effectExtent l="0" t="0" r="5080" b="0"/>
                <wp:wrapNone/>
                <wp:docPr id="99207247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86512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67B33" id="Rectangle 2" o:spid="_x0000_s1026" alt="&quot;&quot;" style="position:absolute;margin-left:170.65pt;margin-top:-6.6pt;width:289.1pt;height:225.6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" fillcolor="#d6e4ce" stroked="f" strokeweight="1pt"/>
            </w:pict>
          </mc:Fallback>
        </mc:AlternateContent>
      </w:r>
      <w:r w:rsidR="0089380B">
        <w:rPr>
          <w:noProof/>
        </w:rPr>
        <w:drawing>
          <wp:anchor distT="0" distB="0" distL="114300" distR="114300" simplePos="0" relativeHeight="252089344" behindDoc="0" locked="0" layoutInCell="1" allowOverlap="1" wp14:anchorId="2D60650F" wp14:editId="6045C421">
            <wp:simplePos x="0" y="0"/>
            <wp:positionH relativeFrom="column">
              <wp:posOffset>53340</wp:posOffset>
            </wp:positionH>
            <wp:positionV relativeFrom="paragraph">
              <wp:posOffset>1264920</wp:posOffset>
            </wp:positionV>
            <wp:extent cx="1440000" cy="1286534"/>
            <wp:effectExtent l="0" t="0" r="8255" b="8890"/>
            <wp:wrapNone/>
            <wp:docPr id="5611695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695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63" w:rsidRPr="009B0963">
        <w:t xml:space="preserve">The </w:t>
      </w:r>
      <w:r w:rsidR="009B0963" w:rsidRPr="009B0963">
        <w:rPr>
          <w:b/>
          <w:bCs/>
        </w:rPr>
        <w:t>Royal Commission of Inquiry into Abuse in Care</w:t>
      </w:r>
      <w:r w:rsidR="009B0963" w:rsidRPr="009B0963">
        <w:t xml:space="preserve"> found out information about how people were hurt in: </w:t>
      </w:r>
    </w:p>
    <w:p w14:paraId="2E91F2F0" w14:textId="20530CE3" w:rsidR="00A52D4D" w:rsidRDefault="009B0963" w:rsidP="004A429E">
      <w:pPr>
        <w:pStyle w:val="Listtoplevel"/>
      </w:pPr>
      <w:r w:rsidRPr="009B0963">
        <w:t xml:space="preserve">state care </w:t>
      </w:r>
    </w:p>
    <w:p w14:paraId="6FDA608F" w14:textId="7A1DF2CD" w:rsidR="009B0963" w:rsidRDefault="00A52D4D" w:rsidP="004A429E">
      <w:pPr>
        <w:pStyle w:val="Listtoplevel"/>
      </w:pPr>
      <w:r>
        <w:t>f</w:t>
      </w:r>
      <w:r w:rsidR="009B0963" w:rsidRPr="009B0963">
        <w:t>aith-based care.</w:t>
      </w:r>
    </w:p>
    <w:p w14:paraId="3E82FCD0" w14:textId="5125A290" w:rsidR="009B0963" w:rsidRDefault="009B0963" w:rsidP="001D419E"/>
    <w:p w14:paraId="4D63291E" w14:textId="39BC0E0C" w:rsidR="009B0963" w:rsidRDefault="0089380B" w:rsidP="001D419E"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8C9FECB" wp14:editId="5341034F">
                <wp:simplePos x="0" y="0"/>
                <wp:positionH relativeFrom="column">
                  <wp:posOffset>2163445</wp:posOffset>
                </wp:positionH>
                <wp:positionV relativeFrom="paragraph">
                  <wp:posOffset>180340</wp:posOffset>
                </wp:positionV>
                <wp:extent cx="3672000" cy="1588951"/>
                <wp:effectExtent l="0" t="0" r="5080" b="0"/>
                <wp:wrapNone/>
                <wp:docPr id="103031378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588951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EA688" id="Rectangle 2" o:spid="_x0000_s1026" alt="&quot;&quot;" style="position:absolute;margin-left:170.35pt;margin-top:14.2pt;width:289.15pt;height:125.1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" fillcolor="#d6e4ce" stroked="f" strokeweight="1pt"/>
            </w:pict>
          </mc:Fallback>
        </mc:AlternateContent>
      </w:r>
    </w:p>
    <w:p w14:paraId="236F3FDD" w14:textId="08A3A0E6" w:rsidR="00221243" w:rsidRDefault="00276749" w:rsidP="001D419E">
      <w:r>
        <w:rPr>
          <w:b/>
          <w:bCs/>
          <w:noProof/>
        </w:rPr>
        <w:drawing>
          <wp:anchor distT="0" distB="0" distL="114300" distR="114300" simplePos="0" relativeHeight="251994112" behindDoc="0" locked="0" layoutInCell="1" allowOverlap="1" wp14:anchorId="7152EFF6" wp14:editId="3AA82EFB">
            <wp:simplePos x="0" y="0"/>
            <wp:positionH relativeFrom="column">
              <wp:posOffset>130175</wp:posOffset>
            </wp:positionH>
            <wp:positionV relativeFrom="paragraph">
              <wp:posOffset>52705</wp:posOffset>
            </wp:positionV>
            <wp:extent cx="1440000" cy="1180163"/>
            <wp:effectExtent l="0" t="0" r="8255" b="1270"/>
            <wp:wrapNone/>
            <wp:docPr id="195582959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2959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0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243">
        <w:t>T</w:t>
      </w:r>
      <w:r w:rsidR="00221243" w:rsidRPr="00221243">
        <w:t xml:space="preserve">he </w:t>
      </w:r>
      <w:r w:rsidR="00183724" w:rsidRPr="00221243">
        <w:rPr>
          <w:b/>
          <w:bCs/>
        </w:rPr>
        <w:t xml:space="preserve">Royal Commission of Inquiry into Abuse in Care </w:t>
      </w:r>
      <w:r w:rsidR="00221243">
        <w:t xml:space="preserve">is called the </w:t>
      </w:r>
      <w:r w:rsidR="005727E7">
        <w:rPr>
          <w:rFonts w:cs="Arial"/>
          <w:b/>
          <w:szCs w:val="32"/>
        </w:rPr>
        <w:t>Commission</w:t>
      </w:r>
      <w:r w:rsidR="00FB15C6" w:rsidRPr="00FB15C6">
        <w:t xml:space="preserve"> </w:t>
      </w:r>
      <w:r w:rsidR="001E477B">
        <w:t>for</w:t>
      </w:r>
      <w:r w:rsidR="00FB15C6" w:rsidRPr="00A75C32">
        <w:rPr>
          <w:b/>
          <w:bCs/>
        </w:rPr>
        <w:t xml:space="preserve"> </w:t>
      </w:r>
      <w:r w:rsidR="00FB15C6">
        <w:t>short in this Easy Read</w:t>
      </w:r>
      <w:r w:rsidR="00221243">
        <w:t xml:space="preserve">. </w:t>
      </w:r>
    </w:p>
    <w:p w14:paraId="7DF1CF22" w14:textId="77777777" w:rsidR="00221243" w:rsidRDefault="00221243" w:rsidP="001D419E"/>
    <w:p w14:paraId="40A440FD" w14:textId="77777777" w:rsidR="00221243" w:rsidRDefault="00276749" w:rsidP="001D419E">
      <w:r>
        <w:rPr>
          <w:noProof/>
        </w:rPr>
        <w:drawing>
          <wp:anchor distT="0" distB="0" distL="114300" distR="114300" simplePos="0" relativeHeight="251993088" behindDoc="0" locked="0" layoutInCell="1" allowOverlap="1" wp14:anchorId="65010C6D" wp14:editId="7D22C9E4">
            <wp:simplePos x="0" y="0"/>
            <wp:positionH relativeFrom="column">
              <wp:posOffset>53975</wp:posOffset>
            </wp:positionH>
            <wp:positionV relativeFrom="paragraph">
              <wp:posOffset>267244</wp:posOffset>
            </wp:positionV>
            <wp:extent cx="1440000" cy="982470"/>
            <wp:effectExtent l="0" t="0" r="8255" b="8255"/>
            <wp:wrapNone/>
            <wp:docPr id="180115363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5363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E0AA4" w14:textId="0460EC5E" w:rsidR="00221243" w:rsidRDefault="00221243" w:rsidP="001D419E">
      <w:r w:rsidRPr="00813B4A">
        <w:t xml:space="preserve">We tell you more about the </w:t>
      </w:r>
      <w:r w:rsidR="00276749" w:rsidRPr="00813B4A">
        <w:rPr>
          <w:rFonts w:cs="Arial"/>
          <w:bCs/>
          <w:szCs w:val="32"/>
        </w:rPr>
        <w:t xml:space="preserve">Commission </w:t>
      </w:r>
      <w:r w:rsidR="0089380B" w:rsidRPr="00813B4A">
        <w:rPr>
          <w:rFonts w:cs="Arial"/>
          <w:bCs/>
          <w:szCs w:val="32"/>
        </w:rPr>
        <w:t xml:space="preserve">on </w:t>
      </w:r>
      <w:r w:rsidRPr="00813B4A">
        <w:rPr>
          <w:b/>
          <w:bCs/>
        </w:rPr>
        <w:t xml:space="preserve">page </w:t>
      </w:r>
      <w:r w:rsidR="00813B4A" w:rsidRPr="00813B4A">
        <w:rPr>
          <w:b/>
          <w:bCs/>
        </w:rPr>
        <w:t>9</w:t>
      </w:r>
      <w:r w:rsidRPr="00221243">
        <w:t>.</w:t>
      </w:r>
    </w:p>
    <w:p w14:paraId="4ACB2286" w14:textId="77777777" w:rsidR="00221243" w:rsidRDefault="00221243" w:rsidP="001D419E"/>
    <w:p w14:paraId="6DF84CB6" w14:textId="77777777" w:rsidR="00221243" w:rsidRDefault="00276749" w:rsidP="001D419E">
      <w:r>
        <w:rPr>
          <w:noProof/>
        </w:rPr>
        <w:drawing>
          <wp:anchor distT="0" distB="0" distL="114300" distR="114300" simplePos="0" relativeHeight="251990016" behindDoc="0" locked="0" layoutInCell="1" allowOverlap="1" wp14:anchorId="55BE470D" wp14:editId="38925D7C">
            <wp:simplePos x="0" y="0"/>
            <wp:positionH relativeFrom="column">
              <wp:posOffset>53340</wp:posOffset>
            </wp:positionH>
            <wp:positionV relativeFrom="paragraph">
              <wp:posOffset>215265</wp:posOffset>
            </wp:positionV>
            <wp:extent cx="1620000" cy="1646922"/>
            <wp:effectExtent l="0" t="0" r="0" b="0"/>
            <wp:wrapNone/>
            <wp:docPr id="38323491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3491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4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3E0BE" w14:textId="2112537F" w:rsidR="00221243" w:rsidRPr="00221243" w:rsidRDefault="00221243" w:rsidP="001D419E">
      <w:r>
        <w:t xml:space="preserve">This </w:t>
      </w:r>
      <w:r w:rsidR="00276749">
        <w:t>Easy Read</w:t>
      </w:r>
      <w:r>
        <w:t xml:space="preserve"> is about the Government </w:t>
      </w:r>
      <w:r w:rsidR="00A75C32" w:rsidRPr="00147F55">
        <w:rPr>
          <w:b/>
          <w:bCs/>
        </w:rPr>
        <w:t>response</w:t>
      </w:r>
      <w:r w:rsidR="00A75C32">
        <w:t xml:space="preserve"> to the</w:t>
      </w:r>
      <w:r>
        <w:t xml:space="preserve"> </w:t>
      </w:r>
      <w:r w:rsidRPr="00221243">
        <w:rPr>
          <w:b/>
          <w:bCs/>
        </w:rPr>
        <w:t>recommendations</w:t>
      </w:r>
      <w:r>
        <w:t xml:space="preserve"> made by the </w:t>
      </w:r>
      <w:r w:rsidR="00E6002E">
        <w:t>Commission</w:t>
      </w:r>
      <w:r>
        <w:t xml:space="preserve">. </w:t>
      </w:r>
    </w:p>
    <w:p w14:paraId="4EF1D853" w14:textId="77777777" w:rsidR="00221243" w:rsidRDefault="00221243" w:rsidP="001D419E">
      <w:pPr>
        <w:rPr>
          <w:b/>
          <w:bCs/>
        </w:rPr>
      </w:pPr>
    </w:p>
    <w:p w14:paraId="6810F6B9" w14:textId="306C4EE5" w:rsidR="001D419E" w:rsidRDefault="00AB01A7" w:rsidP="001D419E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DE7063F" wp14:editId="64DA0ED5">
                <wp:simplePos x="0" y="0"/>
                <wp:positionH relativeFrom="column">
                  <wp:posOffset>2177143</wp:posOffset>
                </wp:positionH>
                <wp:positionV relativeFrom="paragraph">
                  <wp:posOffset>-108857</wp:posOffset>
                </wp:positionV>
                <wp:extent cx="3671570" cy="3525248"/>
                <wp:effectExtent l="0" t="0" r="5080" b="0"/>
                <wp:wrapNone/>
                <wp:docPr id="6974730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25248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C5D76" id="Rectangle 2" o:spid="_x0000_s1026" alt="&quot;&quot;" style="position:absolute;margin-left:171.45pt;margin-top:-8.55pt;width:289.1pt;height:277.6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" fillcolor="#d6e4ce" stroked="f" strokeweight="1pt"/>
            </w:pict>
          </mc:Fallback>
        </mc:AlternateContent>
      </w:r>
      <w:r w:rsidR="004E6BDE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7920" behindDoc="0" locked="0" layoutInCell="1" allowOverlap="1" wp14:anchorId="68C63388" wp14:editId="1C77F4EC">
            <wp:simplePos x="0" y="0"/>
            <wp:positionH relativeFrom="margin">
              <wp:posOffset>-38100</wp:posOffset>
            </wp:positionH>
            <wp:positionV relativeFrom="page">
              <wp:posOffset>796925</wp:posOffset>
            </wp:positionV>
            <wp:extent cx="1514475" cy="1514475"/>
            <wp:effectExtent l="0" t="0" r="9525" b="0"/>
            <wp:wrapNone/>
            <wp:docPr id="34510132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132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9E" w:rsidRPr="00CC18B2">
        <w:rPr>
          <w:rFonts w:eastAsia="Times New Roman"/>
          <w:lang w:eastAsia="en-NZ"/>
        </w:rPr>
        <w:t>Here</w:t>
      </w:r>
      <w:r w:rsidR="001D419E">
        <w:rPr>
          <w:rFonts w:eastAsia="Times New Roman"/>
          <w:b/>
          <w:bCs/>
          <w:lang w:eastAsia="en-NZ"/>
        </w:rPr>
        <w:t xml:space="preserve"> response </w:t>
      </w:r>
      <w:r w:rsidR="001D419E">
        <w:rPr>
          <w:rFonts w:eastAsia="Times New Roman"/>
          <w:lang w:eastAsia="en-NZ"/>
        </w:rPr>
        <w:t xml:space="preserve">means what the Government is doing because of what the </w:t>
      </w:r>
      <w:r w:rsidR="00C07290">
        <w:rPr>
          <w:rFonts w:eastAsia="Times New Roman"/>
          <w:lang w:eastAsia="en-NZ"/>
        </w:rPr>
        <w:t>Commission</w:t>
      </w:r>
      <w:r w:rsidR="001D419E" w:rsidRPr="00FC221A">
        <w:rPr>
          <w:rFonts w:eastAsia="Times New Roman"/>
          <w:lang w:eastAsia="en-NZ"/>
        </w:rPr>
        <w:t xml:space="preserve"> </w:t>
      </w:r>
      <w:r w:rsidR="001D419E">
        <w:rPr>
          <w:rFonts w:eastAsia="Times New Roman"/>
          <w:lang w:eastAsia="en-NZ"/>
        </w:rPr>
        <w:t xml:space="preserve">found out about the </w:t>
      </w:r>
      <w:r w:rsidR="001D419E" w:rsidRPr="00147F55">
        <w:rPr>
          <w:rFonts w:eastAsia="Times New Roman"/>
          <w:b/>
          <w:bCs/>
          <w:lang w:eastAsia="en-NZ"/>
        </w:rPr>
        <w:t>abuse</w:t>
      </w:r>
      <w:r w:rsidR="001D419E">
        <w:rPr>
          <w:rFonts w:eastAsia="Times New Roman"/>
          <w:lang w:eastAsia="en-NZ"/>
        </w:rPr>
        <w:t xml:space="preserve"> </w:t>
      </w:r>
      <w:r w:rsidR="00BE2C7E">
        <w:rPr>
          <w:rFonts w:eastAsia="Times New Roman"/>
          <w:lang w:eastAsia="en-NZ"/>
        </w:rPr>
        <w:t>/</w:t>
      </w:r>
      <w:r w:rsidR="001D419E">
        <w:rPr>
          <w:rFonts w:eastAsia="Times New Roman"/>
          <w:lang w:eastAsia="en-NZ"/>
        </w:rPr>
        <w:t xml:space="preserve"> </w:t>
      </w:r>
      <w:r w:rsidR="001D419E" w:rsidRPr="00147F55">
        <w:rPr>
          <w:rFonts w:eastAsia="Times New Roman"/>
          <w:b/>
          <w:bCs/>
          <w:lang w:eastAsia="en-NZ"/>
        </w:rPr>
        <w:t>neglect</w:t>
      </w:r>
      <w:r w:rsidR="001D419E">
        <w:rPr>
          <w:rFonts w:eastAsia="Times New Roman"/>
          <w:lang w:eastAsia="en-NZ"/>
        </w:rPr>
        <w:t xml:space="preserve"> of:</w:t>
      </w:r>
    </w:p>
    <w:p w14:paraId="6DD6074C" w14:textId="77777777" w:rsidR="001D419E" w:rsidRDefault="001D419E" w:rsidP="001D419E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2E91D3FE" wp14:editId="40FBB8A8">
            <wp:simplePos x="0" y="0"/>
            <wp:positionH relativeFrom="margin">
              <wp:align>left</wp:align>
            </wp:positionH>
            <wp:positionV relativeFrom="page">
              <wp:posOffset>3140466</wp:posOffset>
            </wp:positionV>
            <wp:extent cx="1514475" cy="1196193"/>
            <wp:effectExtent l="0" t="0" r="0" b="4445"/>
            <wp:wrapNone/>
            <wp:docPr id="178015392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392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9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children</w:t>
      </w:r>
    </w:p>
    <w:p w14:paraId="46E2E49F" w14:textId="77777777" w:rsidR="001D419E" w:rsidRDefault="001D419E" w:rsidP="001D419E">
      <w:pPr>
        <w:pStyle w:val="Listtoplevel"/>
        <w:rPr>
          <w:lang w:eastAsia="en-NZ"/>
        </w:rPr>
      </w:pPr>
      <w:r>
        <w:rPr>
          <w:lang w:eastAsia="en-NZ"/>
        </w:rPr>
        <w:t xml:space="preserve">young people </w:t>
      </w:r>
    </w:p>
    <w:p w14:paraId="096984E7" w14:textId="77777777" w:rsidR="001D419E" w:rsidRDefault="001D419E" w:rsidP="001D419E">
      <w:pPr>
        <w:pStyle w:val="Listtoplevel"/>
        <w:rPr>
          <w:lang w:eastAsia="en-NZ"/>
        </w:rPr>
      </w:pPr>
      <w:r w:rsidRPr="00AB01A7">
        <w:rPr>
          <w:b/>
          <w:bCs/>
          <w:lang w:eastAsia="en-NZ"/>
        </w:rPr>
        <w:t>vulnerable</w:t>
      </w:r>
      <w:r>
        <w:rPr>
          <w:lang w:eastAsia="en-NZ"/>
        </w:rPr>
        <w:t xml:space="preserve"> adults.</w:t>
      </w:r>
    </w:p>
    <w:p w14:paraId="301C3CEE" w14:textId="77777777" w:rsidR="001D419E" w:rsidRDefault="001D419E" w:rsidP="001D419E">
      <w:pPr>
        <w:rPr>
          <w:rFonts w:eastAsia="Times New Roman"/>
          <w:lang w:eastAsia="en-NZ"/>
        </w:rPr>
      </w:pPr>
    </w:p>
    <w:p w14:paraId="465A33FA" w14:textId="77777777" w:rsidR="00A75C32" w:rsidRDefault="00010FFB" w:rsidP="00A75C32">
      <w:pPr>
        <w:rPr>
          <w:b/>
          <w:bCs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3204D209" wp14:editId="0A57C2C1">
                <wp:simplePos x="0" y="0"/>
                <wp:positionH relativeFrom="column">
                  <wp:posOffset>2164080</wp:posOffset>
                </wp:positionH>
                <wp:positionV relativeFrom="paragraph">
                  <wp:posOffset>241300</wp:posOffset>
                </wp:positionV>
                <wp:extent cx="3671570" cy="1531620"/>
                <wp:effectExtent l="0" t="0" r="5080" b="0"/>
                <wp:wrapNone/>
                <wp:docPr id="181737161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3162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75B0" id="Rectangle 2" o:spid="_x0000_s1026" alt="&quot;&quot;" style="position:absolute;margin-left:170.4pt;margin-top:19pt;width:289.1pt;height:120.6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" fillcolor="#d6e4ce" stroked="f" strokeweight="1pt"/>
            </w:pict>
          </mc:Fallback>
        </mc:AlternateContent>
      </w:r>
      <w:r w:rsidR="00FB15C6">
        <w:rPr>
          <w:noProof/>
        </w:rPr>
        <w:drawing>
          <wp:anchor distT="0" distB="0" distL="114300" distR="114300" simplePos="0" relativeHeight="251943936" behindDoc="0" locked="0" layoutInCell="1" allowOverlap="1" wp14:anchorId="0BD84148" wp14:editId="480F4B66">
            <wp:simplePos x="0" y="0"/>
            <wp:positionH relativeFrom="column">
              <wp:posOffset>-36195</wp:posOffset>
            </wp:positionH>
            <wp:positionV relativeFrom="paragraph">
              <wp:posOffset>227330</wp:posOffset>
            </wp:positionV>
            <wp:extent cx="1440000" cy="1440000"/>
            <wp:effectExtent l="0" t="0" r="8255" b="8255"/>
            <wp:wrapNone/>
            <wp:docPr id="131953973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3973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8DC88" w14:textId="2AA461BB" w:rsidR="00A75C32" w:rsidRPr="00221243" w:rsidRDefault="00A75C32" w:rsidP="00A75C32">
      <w:r>
        <w:t xml:space="preserve">Here </w:t>
      </w:r>
      <w:r w:rsidRPr="00A75C32">
        <w:rPr>
          <w:b/>
          <w:bCs/>
        </w:rPr>
        <w:t>recommendations</w:t>
      </w:r>
      <w:r>
        <w:t xml:space="preserve"> </w:t>
      </w:r>
      <w:proofErr w:type="gramStart"/>
      <w:r>
        <w:t>means</w:t>
      </w:r>
      <w:proofErr w:type="gramEnd"/>
      <w:r>
        <w:t xml:space="preserve"> what the </w:t>
      </w:r>
      <w:r w:rsidR="00BE2C7E">
        <w:t>Commission</w:t>
      </w:r>
      <w:r>
        <w:t xml:space="preserve"> has asked the Government </w:t>
      </w:r>
      <w:r w:rsidR="00730DAE">
        <w:t>to</w:t>
      </w:r>
      <w:r>
        <w:t xml:space="preserve"> do</w:t>
      </w:r>
      <w:r w:rsidR="00010FFB">
        <w:t xml:space="preserve"> </w:t>
      </w:r>
      <w:r w:rsidR="00E87C6C">
        <w:t xml:space="preserve">/ </w:t>
      </w:r>
      <w:r w:rsidR="00010FFB">
        <w:t>change</w:t>
      </w:r>
      <w:r>
        <w:t xml:space="preserve"> to make things better for </w:t>
      </w:r>
      <w:r w:rsidR="004E6BDE">
        <w:t>people</w:t>
      </w:r>
      <w:r>
        <w:t xml:space="preserve"> in </w:t>
      </w:r>
      <w:r w:rsidR="005824B5">
        <w:t xml:space="preserve">its </w:t>
      </w:r>
      <w:r>
        <w:t xml:space="preserve">care. </w:t>
      </w:r>
    </w:p>
    <w:p w14:paraId="568117A9" w14:textId="77777777" w:rsidR="00A75C32" w:rsidRDefault="00A75C32" w:rsidP="00A75C32">
      <w:pPr>
        <w:rPr>
          <w:b/>
          <w:bCs/>
        </w:rPr>
      </w:pPr>
    </w:p>
    <w:p w14:paraId="31758876" w14:textId="4CCBC026" w:rsidR="00183724" w:rsidRDefault="00221243" w:rsidP="00183724">
      <w:pPr>
        <w:rPr>
          <w:rFonts w:eastAsia="Times New Roman"/>
          <w:lang w:eastAsia="en-NZ"/>
        </w:rPr>
      </w:pPr>
      <w:r>
        <w:br w:type="column"/>
      </w:r>
      <w:r w:rsidR="000E6565" w:rsidRPr="00CB7429">
        <w:rPr>
          <w:rFonts w:eastAsia="Times New Roman"/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680D23B6" wp14:editId="5DB5EAB0">
                <wp:simplePos x="0" y="0"/>
                <wp:positionH relativeFrom="margin">
                  <wp:posOffset>2171700</wp:posOffset>
                </wp:positionH>
                <wp:positionV relativeFrom="paragraph">
                  <wp:posOffset>-190500</wp:posOffset>
                </wp:positionV>
                <wp:extent cx="3609975" cy="3981450"/>
                <wp:effectExtent l="0" t="0" r="9525" b="0"/>
                <wp:wrapNone/>
                <wp:docPr id="44750819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98145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138C0" id="Rectangle 2" o:spid="_x0000_s1026" alt="&quot;&quot;" style="position:absolute;margin-left:171pt;margin-top:-15pt;width:284.25pt;height:313.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" fillcolor="#d6e4ce" stroked="f" strokeweight="1pt">
                <w10:wrap anchorx="margin"/>
              </v:rect>
            </w:pict>
          </mc:Fallback>
        </mc:AlternateContent>
      </w:r>
      <w:r w:rsidR="004F3C1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62CA0D1C" wp14:editId="4B68B8B5">
            <wp:simplePos x="0" y="0"/>
            <wp:positionH relativeFrom="margin">
              <wp:posOffset>0</wp:posOffset>
            </wp:positionH>
            <wp:positionV relativeFrom="margin">
              <wp:posOffset>-194310</wp:posOffset>
            </wp:positionV>
            <wp:extent cx="1343025" cy="1343025"/>
            <wp:effectExtent l="0" t="0" r="9525" b="0"/>
            <wp:wrapNone/>
            <wp:docPr id="15225964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6539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724" w:rsidRPr="00CB7429">
        <w:rPr>
          <w:rFonts w:eastAsia="Times New Roman"/>
          <w:b/>
          <w:bCs/>
          <w:lang w:eastAsia="en-NZ"/>
        </w:rPr>
        <w:t>Abuse</w:t>
      </w:r>
      <w:r w:rsidR="00183724">
        <w:rPr>
          <w:rFonts w:eastAsia="Times New Roman"/>
          <w:lang w:eastAsia="en-NZ"/>
        </w:rPr>
        <w:t xml:space="preserve"> </w:t>
      </w:r>
      <w:r w:rsidR="00183724" w:rsidRPr="00B8671B">
        <w:rPr>
          <w:rFonts w:eastAsia="Times New Roman"/>
          <w:b/>
          <w:bCs/>
          <w:lang w:eastAsia="en-NZ"/>
        </w:rPr>
        <w:t>and neglect</w:t>
      </w:r>
      <w:r w:rsidR="00183724">
        <w:rPr>
          <w:rFonts w:eastAsia="Times New Roman"/>
          <w:lang w:eastAsia="en-NZ"/>
        </w:rPr>
        <w:t xml:space="preserve"> can be</w:t>
      </w:r>
      <w:r w:rsidR="005F66D3">
        <w:rPr>
          <w:rFonts w:eastAsia="Times New Roman"/>
          <w:lang w:eastAsia="en-NZ"/>
        </w:rPr>
        <w:t xml:space="preserve"> things like someone</w:t>
      </w:r>
      <w:r w:rsidR="00183724">
        <w:rPr>
          <w:rFonts w:eastAsia="Times New Roman"/>
          <w:lang w:eastAsia="en-NZ"/>
        </w:rPr>
        <w:t>:</w:t>
      </w:r>
    </w:p>
    <w:p w14:paraId="0500D716" w14:textId="069BB5CE" w:rsidR="00183724" w:rsidRDefault="005F66D3" w:rsidP="00183724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496DA87C" wp14:editId="2A33960F">
            <wp:simplePos x="0" y="0"/>
            <wp:positionH relativeFrom="margin">
              <wp:align>left</wp:align>
            </wp:positionH>
            <wp:positionV relativeFrom="margin">
              <wp:posOffset>1068070</wp:posOffset>
            </wp:positionV>
            <wp:extent cx="1343025" cy="981441"/>
            <wp:effectExtent l="0" t="0" r="0" b="9525"/>
            <wp:wrapNone/>
            <wp:docPr id="174978737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9634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8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724" w:rsidRPr="009400CC">
        <w:rPr>
          <w:lang w:eastAsia="en-NZ"/>
        </w:rPr>
        <w:t>hitting you</w:t>
      </w:r>
    </w:p>
    <w:p w14:paraId="5048CCD4" w14:textId="2A1E6961" w:rsidR="005F66D3" w:rsidRDefault="005F66D3" w:rsidP="00183724">
      <w:pPr>
        <w:pStyle w:val="Listtoplevel"/>
        <w:rPr>
          <w:lang w:eastAsia="en-NZ"/>
        </w:rPr>
      </w:pPr>
      <w:r>
        <w:rPr>
          <w:lang w:eastAsia="en-NZ"/>
        </w:rPr>
        <w:t xml:space="preserve">calling you names </w:t>
      </w:r>
    </w:p>
    <w:p w14:paraId="13C8BCB3" w14:textId="0AD6272B" w:rsidR="005F66D3" w:rsidRDefault="005F66D3" w:rsidP="00183724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92736" behindDoc="0" locked="0" layoutInCell="1" allowOverlap="1" wp14:anchorId="145C50A6" wp14:editId="514CF54D">
            <wp:simplePos x="0" y="0"/>
            <wp:positionH relativeFrom="margin">
              <wp:posOffset>38100</wp:posOffset>
            </wp:positionH>
            <wp:positionV relativeFrom="margin">
              <wp:posOffset>2528570</wp:posOffset>
            </wp:positionV>
            <wp:extent cx="1343025" cy="1191867"/>
            <wp:effectExtent l="0" t="0" r="0" b="8890"/>
            <wp:wrapNone/>
            <wp:docPr id="163133453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9934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9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taking your money</w:t>
      </w:r>
    </w:p>
    <w:p w14:paraId="7413A2C0" w14:textId="0C56A2FB" w:rsidR="005F66D3" w:rsidRDefault="005F66D3" w:rsidP="00183724">
      <w:pPr>
        <w:pStyle w:val="Listtoplevel"/>
        <w:rPr>
          <w:lang w:eastAsia="en-NZ"/>
        </w:rPr>
      </w:pPr>
      <w:r>
        <w:rPr>
          <w:lang w:eastAsia="en-NZ"/>
        </w:rPr>
        <w:t>not letting you have the things you need like food.</w:t>
      </w:r>
    </w:p>
    <w:p w14:paraId="7779740E" w14:textId="30420DF2" w:rsidR="002B6B6B" w:rsidRDefault="002B6B6B" w:rsidP="002B6B6B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/>
      </w:r>
    </w:p>
    <w:p w14:paraId="0966374C" w14:textId="77777777" w:rsidR="002B6B6B" w:rsidRDefault="002B6B6B" w:rsidP="002B6B6B">
      <w:r>
        <w:rPr>
          <w:noProof/>
        </w:rPr>
        <w:drawing>
          <wp:anchor distT="0" distB="0" distL="114300" distR="114300" simplePos="0" relativeHeight="252132352" behindDoc="0" locked="0" layoutInCell="1" allowOverlap="1" wp14:anchorId="68921697" wp14:editId="477997B7">
            <wp:simplePos x="0" y="0"/>
            <wp:positionH relativeFrom="column">
              <wp:posOffset>-30480</wp:posOffset>
            </wp:positionH>
            <wp:positionV relativeFrom="paragraph">
              <wp:posOffset>-142966</wp:posOffset>
            </wp:positionV>
            <wp:extent cx="1440000" cy="1345339"/>
            <wp:effectExtent l="0" t="0" r="8255" b="7620"/>
            <wp:wrapNone/>
            <wp:docPr id="171414288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4288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1EBE20CC" wp14:editId="7EFCF95D">
                <wp:simplePos x="0" y="0"/>
                <wp:positionH relativeFrom="margin">
                  <wp:posOffset>2232660</wp:posOffset>
                </wp:positionH>
                <wp:positionV relativeFrom="paragraph">
                  <wp:posOffset>-53340</wp:posOffset>
                </wp:positionV>
                <wp:extent cx="3558540" cy="1147763"/>
                <wp:effectExtent l="0" t="0" r="3810" b="0"/>
                <wp:wrapNone/>
                <wp:docPr id="150212824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1147763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50D6" id="Rectangle 2" o:spid="_x0000_s1026" alt="&quot;&quot;" style="position:absolute;margin-left:175.8pt;margin-top:-4.2pt;width:280.2pt;height:90.4pt;z-index:-2511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  <w:r>
        <w:t xml:space="preserve">Here </w:t>
      </w:r>
      <w:r w:rsidRPr="00D43DD3">
        <w:rPr>
          <w:b/>
          <w:bCs/>
        </w:rPr>
        <w:t>vulnerable</w:t>
      </w:r>
      <w:r>
        <w:t xml:space="preserve"> means a person who needs extra support to keep them safe.</w:t>
      </w:r>
    </w:p>
    <w:p w14:paraId="31641BFA" w14:textId="77777777" w:rsidR="002B6B6B" w:rsidRDefault="002B6B6B" w:rsidP="002B6B6B"/>
    <w:p w14:paraId="6C8CDF66" w14:textId="77777777" w:rsidR="00183724" w:rsidRDefault="00183724" w:rsidP="00183724">
      <w:pPr>
        <w:rPr>
          <w:rFonts w:eastAsia="Times New Roman"/>
          <w:lang w:eastAsia="en-NZ"/>
        </w:rPr>
      </w:pPr>
    </w:p>
    <w:p w14:paraId="73632A76" w14:textId="03D16F0F" w:rsidR="00A75C32" w:rsidRDefault="00221243" w:rsidP="00634907">
      <w:pPr>
        <w:pStyle w:val="Heading1"/>
        <w:rPr>
          <w:rFonts w:eastAsia="Times New Roman"/>
          <w:bCs/>
          <w:lang w:eastAsia="en-NZ"/>
        </w:rPr>
      </w:pPr>
      <w:bookmarkStart w:id="2" w:name="_The_Royal_Commission"/>
      <w:bookmarkEnd w:id="2"/>
      <w:r>
        <w:rPr>
          <w:bCs/>
        </w:rPr>
        <w:br w:type="column"/>
      </w:r>
      <w:r w:rsidR="00A75C32">
        <w:lastRenderedPageBreak/>
        <w:t>The Royal Commission of Inquiry</w:t>
      </w:r>
      <w:r w:rsidR="00321407">
        <w:t xml:space="preserve"> </w:t>
      </w:r>
      <w:r w:rsidR="009108B5">
        <w:br/>
      </w:r>
      <w:r w:rsidR="00321407">
        <w:t>into Abuse in Care</w:t>
      </w:r>
    </w:p>
    <w:p w14:paraId="3E60EBFA" w14:textId="77777777" w:rsidR="00A75C32" w:rsidRDefault="00A75C32" w:rsidP="00A75C32">
      <w:pPr>
        <w:rPr>
          <w:rFonts w:eastAsia="Times New Roman"/>
          <w:b/>
          <w:bCs/>
          <w:lang w:eastAsia="en-NZ"/>
        </w:rPr>
      </w:pPr>
    </w:p>
    <w:p w14:paraId="27499A15" w14:textId="77777777" w:rsidR="008A53CB" w:rsidRPr="00276749" w:rsidRDefault="008A53CB" w:rsidP="008A53CB">
      <w:pPr>
        <w:pStyle w:val="BodyText"/>
        <w:rPr>
          <w:bCs/>
        </w:rPr>
      </w:pPr>
    </w:p>
    <w:p w14:paraId="4DA8DD50" w14:textId="1F84B453" w:rsidR="008A53CB" w:rsidRDefault="008A53CB" w:rsidP="008A53CB">
      <w:pPr>
        <w:rPr>
          <w:rFonts w:cs="Arial"/>
          <w:bCs/>
          <w:szCs w:val="32"/>
        </w:rPr>
      </w:pPr>
      <w:r w:rsidRPr="00276749">
        <w:rPr>
          <w:bCs/>
          <w:noProof/>
        </w:rPr>
        <w:drawing>
          <wp:anchor distT="0" distB="0" distL="114300" distR="114300" simplePos="0" relativeHeight="251948032" behindDoc="0" locked="0" layoutInCell="1" allowOverlap="1" wp14:anchorId="5FAF5B82" wp14:editId="0DCC52C3">
            <wp:simplePos x="0" y="0"/>
            <wp:positionH relativeFrom="margin">
              <wp:posOffset>-38100</wp:posOffset>
            </wp:positionH>
            <wp:positionV relativeFrom="paragraph">
              <wp:posOffset>37465</wp:posOffset>
            </wp:positionV>
            <wp:extent cx="1620000" cy="356226"/>
            <wp:effectExtent l="0" t="0" r="0" b="6350"/>
            <wp:wrapNone/>
            <wp:docPr id="40613553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553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5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749">
        <w:rPr>
          <w:rFonts w:cs="Arial"/>
          <w:bCs/>
          <w:szCs w:val="32"/>
        </w:rPr>
        <w:t xml:space="preserve">The </w:t>
      </w:r>
      <w:r w:rsidR="0088556C">
        <w:rPr>
          <w:rFonts w:cs="Arial"/>
          <w:bCs/>
          <w:szCs w:val="32"/>
        </w:rPr>
        <w:t>Commission</w:t>
      </w:r>
      <w:r>
        <w:rPr>
          <w:rFonts w:cs="Arial"/>
          <w:b/>
          <w:bCs/>
          <w:szCs w:val="32"/>
        </w:rPr>
        <w:t xml:space="preserve"> </w:t>
      </w:r>
      <w:proofErr w:type="gramStart"/>
      <w:r>
        <w:rPr>
          <w:rFonts w:cs="Arial"/>
          <w:bCs/>
          <w:szCs w:val="32"/>
        </w:rPr>
        <w:t>looked into</w:t>
      </w:r>
      <w:proofErr w:type="gramEnd"/>
      <w:r>
        <w:rPr>
          <w:rFonts w:cs="Arial"/>
          <w:bCs/>
          <w:szCs w:val="32"/>
        </w:rPr>
        <w:t xml:space="preserve"> abuse that happened to people </w:t>
      </w: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623F1D0D" w14:textId="77777777" w:rsidR="008A53CB" w:rsidRDefault="008A53CB" w:rsidP="008A53CB">
      <w:pPr>
        <w:rPr>
          <w:rFonts w:cs="Arial"/>
          <w:bCs/>
          <w:szCs w:val="32"/>
        </w:rPr>
      </w:pPr>
      <w:bookmarkStart w:id="3" w:name="_Hlk178068688"/>
    </w:p>
    <w:p w14:paraId="2A4A7781" w14:textId="60B4700C" w:rsidR="008A53CB" w:rsidRDefault="004121EF" w:rsidP="008A53CB">
      <w:pPr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199A37F4" wp14:editId="37B260CD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1547495" cy="1223010"/>
            <wp:effectExtent l="0" t="0" r="0" b="0"/>
            <wp:wrapNone/>
            <wp:docPr id="79665513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5513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3CB"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F2CC7A2" wp14:editId="35ED0230">
                <wp:simplePos x="0" y="0"/>
                <wp:positionH relativeFrom="margin">
                  <wp:posOffset>2165985</wp:posOffset>
                </wp:positionH>
                <wp:positionV relativeFrom="paragraph">
                  <wp:posOffset>243840</wp:posOffset>
                </wp:positionV>
                <wp:extent cx="3672000" cy="1534885"/>
                <wp:effectExtent l="0" t="0" r="5080" b="8255"/>
                <wp:wrapNone/>
                <wp:docPr id="93130641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53488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FB672" id="Rectangle 2" o:spid="_x0000_s1026" alt="&quot;&quot;" style="position:absolute;margin-left:170.55pt;margin-top:19.2pt;width:289.15pt;height:120.85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" fillcolor="#d6e4ce" stroked="f" strokeweight="1pt">
                <w10:wrap anchorx="margin"/>
              </v:rect>
            </w:pict>
          </mc:Fallback>
        </mc:AlternateContent>
      </w:r>
    </w:p>
    <w:p w14:paraId="05D76C67" w14:textId="158B6893" w:rsidR="008A53CB" w:rsidRDefault="008A53CB" w:rsidP="008A53CB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cs="Arial"/>
          <w:iCs/>
          <w:szCs w:val="32"/>
        </w:rPr>
        <w:t>In this document being</w:t>
      </w:r>
      <w:r>
        <w:rPr>
          <w:rFonts w:cs="Arial"/>
          <w:b/>
          <w:iCs/>
          <w:szCs w:val="32"/>
        </w:rPr>
        <w:t xml:space="preserve"> in care</w:t>
      </w:r>
      <w:r>
        <w:rPr>
          <w:rFonts w:cs="Arial"/>
          <w:iCs/>
          <w:szCs w:val="32"/>
        </w:rPr>
        <w:t xml:space="preserve"> means that the Government or a </w:t>
      </w:r>
      <w:r>
        <w:rPr>
          <w:rFonts w:cs="Arial"/>
          <w:b/>
          <w:iCs/>
          <w:szCs w:val="32"/>
        </w:rPr>
        <w:t>faith</w:t>
      </w:r>
      <w:r w:rsidR="009D536C">
        <w:rPr>
          <w:rFonts w:cs="Arial"/>
          <w:b/>
          <w:iCs/>
          <w:szCs w:val="32"/>
        </w:rPr>
        <w:t>-</w:t>
      </w:r>
      <w:r>
        <w:rPr>
          <w:rFonts w:cs="Arial"/>
          <w:b/>
          <w:iCs/>
          <w:szCs w:val="32"/>
        </w:rPr>
        <w:t>based institution</w:t>
      </w:r>
      <w:r>
        <w:rPr>
          <w:rFonts w:cs="Arial"/>
          <w:iCs/>
          <w:szCs w:val="32"/>
        </w:rPr>
        <w:t xml:space="preserve"> took </w:t>
      </w:r>
      <w:r w:rsidRPr="00153250">
        <w:rPr>
          <w:rFonts w:cs="Arial"/>
          <w:b/>
          <w:bCs/>
          <w:iCs/>
          <w:szCs w:val="32"/>
        </w:rPr>
        <w:t>responsibility</w:t>
      </w:r>
      <w:r>
        <w:rPr>
          <w:rFonts w:cs="Arial"/>
          <w:iCs/>
          <w:szCs w:val="32"/>
        </w:rPr>
        <w:t xml:space="preserve"> for your care. </w:t>
      </w:r>
    </w:p>
    <w:p w14:paraId="34666B68" w14:textId="77777777" w:rsidR="008A53CB" w:rsidRDefault="008A53CB" w:rsidP="008A53CB"/>
    <w:p w14:paraId="58335344" w14:textId="77777777" w:rsidR="008A53CB" w:rsidRDefault="00010FFB" w:rsidP="008A53CB">
      <w:pPr>
        <w:rPr>
          <w:rFonts w:cs="Arial"/>
          <w:b/>
          <w:iCs/>
          <w:sz w:val="26"/>
          <w:szCs w:val="32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4BEFBA5A" wp14:editId="60E37D30">
                <wp:simplePos x="0" y="0"/>
                <wp:positionH relativeFrom="margin">
                  <wp:posOffset>2174875</wp:posOffset>
                </wp:positionH>
                <wp:positionV relativeFrom="paragraph">
                  <wp:posOffset>187325</wp:posOffset>
                </wp:positionV>
                <wp:extent cx="3671570" cy="2601595"/>
                <wp:effectExtent l="0" t="0" r="5080" b="8255"/>
                <wp:wrapNone/>
                <wp:docPr id="65905093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60159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9F29" id="Rectangle 2" o:spid="_x0000_s1026" alt="&quot;&quot;" style="position:absolute;margin-left:171.25pt;margin-top:14.75pt;width:289.1pt;height:204.85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" fillcolor="#d6e4ce" stroked="f" strokeweight="1pt">
                <w10:wrap anchorx="margin"/>
              </v:rect>
            </w:pict>
          </mc:Fallback>
        </mc:AlternateContent>
      </w:r>
    </w:p>
    <w:p w14:paraId="440E336A" w14:textId="0D233DB9" w:rsidR="008A53CB" w:rsidRDefault="008A53CB" w:rsidP="008A53CB">
      <w:pPr>
        <w:rPr>
          <w:rFonts w:cs="Arial"/>
          <w:iCs/>
          <w:szCs w:val="32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3E3DFEBA" wp14:editId="0BCC4CFE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476877" cy="1838325"/>
            <wp:effectExtent l="0" t="0" r="9525" b="0"/>
            <wp:wrapNone/>
            <wp:docPr id="14878311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311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00" cy="184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iCs/>
          <w:szCs w:val="32"/>
        </w:rPr>
        <w:t>Faith</w:t>
      </w:r>
      <w:r w:rsidR="009D536C">
        <w:rPr>
          <w:rFonts w:cs="Arial"/>
          <w:b/>
          <w:iCs/>
          <w:szCs w:val="32"/>
        </w:rPr>
        <w:t>-</w:t>
      </w:r>
      <w:r>
        <w:rPr>
          <w:rFonts w:cs="Arial"/>
          <w:b/>
          <w:iCs/>
          <w:szCs w:val="32"/>
        </w:rPr>
        <w:t>based institution</w:t>
      </w:r>
      <w:r w:rsidRPr="00462E5B">
        <w:rPr>
          <w:rFonts w:cs="Arial"/>
          <w:b/>
          <w:bCs/>
          <w:iCs/>
          <w:szCs w:val="32"/>
        </w:rPr>
        <w:t>s</w:t>
      </w:r>
      <w:r>
        <w:rPr>
          <w:rFonts w:cs="Arial"/>
          <w:iCs/>
          <w:szCs w:val="32"/>
        </w:rPr>
        <w:t xml:space="preserve"> are organisations that are connected to a religious group or belief.</w:t>
      </w:r>
      <w:r w:rsidRPr="00153250">
        <w:rPr>
          <w:noProof/>
        </w:rPr>
        <w:t xml:space="preserve"> </w:t>
      </w:r>
    </w:p>
    <w:p w14:paraId="6FD74FEF" w14:textId="77777777" w:rsidR="008A53CB" w:rsidRDefault="008A53CB" w:rsidP="008A53CB">
      <w:pPr>
        <w:rPr>
          <w:rFonts w:cs="Arial"/>
          <w:iCs/>
          <w:szCs w:val="32"/>
        </w:rPr>
      </w:pPr>
    </w:p>
    <w:p w14:paraId="32226947" w14:textId="77777777" w:rsidR="008A53CB" w:rsidRDefault="008A53CB" w:rsidP="008A53CB">
      <w:pPr>
        <w:rPr>
          <w:rFonts w:cs="Arial"/>
          <w:iCs/>
          <w:szCs w:val="32"/>
        </w:rPr>
      </w:pPr>
    </w:p>
    <w:p w14:paraId="6D2DA088" w14:textId="6CA26357" w:rsidR="008A53CB" w:rsidRDefault="008A53CB" w:rsidP="008A53CB">
      <w:pPr>
        <w:rPr>
          <w:rFonts w:cs="Arial"/>
          <w:iCs/>
          <w:szCs w:val="32"/>
        </w:rPr>
      </w:pPr>
      <w:r>
        <w:rPr>
          <w:rFonts w:cs="Arial"/>
          <w:iCs/>
          <w:szCs w:val="32"/>
        </w:rPr>
        <w:t xml:space="preserve">For example a church is a </w:t>
      </w:r>
      <w:r w:rsidR="004E6BDE">
        <w:rPr>
          <w:rFonts w:cs="Arial"/>
          <w:iCs/>
          <w:szCs w:val="32"/>
        </w:rPr>
        <w:br/>
      </w:r>
      <w:r>
        <w:rPr>
          <w:rFonts w:cs="Arial"/>
          <w:iCs/>
          <w:szCs w:val="32"/>
        </w:rPr>
        <w:t>faith</w:t>
      </w:r>
      <w:r w:rsidR="00A7755B">
        <w:rPr>
          <w:rFonts w:cs="Arial"/>
          <w:iCs/>
          <w:szCs w:val="32"/>
        </w:rPr>
        <w:t>-</w:t>
      </w:r>
      <w:r>
        <w:rPr>
          <w:rFonts w:cs="Arial"/>
          <w:iCs/>
          <w:szCs w:val="32"/>
        </w:rPr>
        <w:t>based organisation.</w:t>
      </w:r>
    </w:p>
    <w:p w14:paraId="0A747626" w14:textId="77777777" w:rsidR="008A53CB" w:rsidRDefault="008A53CB" w:rsidP="008A53CB">
      <w:pPr>
        <w:rPr>
          <w:rFonts w:cs="Arial"/>
          <w:iCs/>
          <w:szCs w:val="32"/>
        </w:rPr>
      </w:pPr>
    </w:p>
    <w:p w14:paraId="30E54348" w14:textId="77777777" w:rsidR="008A53CB" w:rsidRDefault="008A53CB" w:rsidP="008A53CB">
      <w:pPr>
        <w:rPr>
          <w:rFonts w:cs="Arial"/>
          <w:iCs/>
          <w:szCs w:val="32"/>
        </w:rPr>
      </w:pPr>
    </w:p>
    <w:p w14:paraId="6652F2D3" w14:textId="7DF1B429" w:rsidR="008A53CB" w:rsidRDefault="004E6BDE" w:rsidP="008A53CB">
      <w:pPr>
        <w:rPr>
          <w:rFonts w:cs="Arial"/>
          <w:iCs/>
          <w:szCs w:val="32"/>
        </w:rPr>
      </w:pPr>
      <w:r w:rsidRPr="00CB7429">
        <w:rPr>
          <w:rFonts w:eastAsia="Times New Roman"/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28066289" wp14:editId="124681C4">
                <wp:simplePos x="0" y="0"/>
                <wp:positionH relativeFrom="margin">
                  <wp:posOffset>2057400</wp:posOffset>
                </wp:positionH>
                <wp:positionV relativeFrom="paragraph">
                  <wp:posOffset>-114300</wp:posOffset>
                </wp:positionV>
                <wp:extent cx="3672000" cy="3886200"/>
                <wp:effectExtent l="0" t="0" r="5080" b="0"/>
                <wp:wrapNone/>
                <wp:docPr id="204969274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8862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90A27" id="Rectangle 2" o:spid="_x0000_s1026" alt="&quot;&quot;" style="position:absolute;margin-left:162pt;margin-top:-9pt;width:289.15pt;height:306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" fillcolor="#d6e4ce" stroked="f" strokeweight="1pt">
                <w10:wrap anchorx="margin"/>
              </v:rect>
            </w:pict>
          </mc:Fallback>
        </mc:AlternateContent>
      </w:r>
      <w:r w:rsidRPr="00153250">
        <w:rPr>
          <w:rFonts w:cs="Arial"/>
          <w:iCs/>
          <w:noProof/>
          <w:szCs w:val="32"/>
        </w:rPr>
        <w:drawing>
          <wp:anchor distT="0" distB="0" distL="114300" distR="114300" simplePos="0" relativeHeight="251965440" behindDoc="0" locked="0" layoutInCell="1" allowOverlap="1" wp14:anchorId="2A5834BF" wp14:editId="5138589C">
            <wp:simplePos x="0" y="0"/>
            <wp:positionH relativeFrom="margin">
              <wp:posOffset>-203200</wp:posOffset>
            </wp:positionH>
            <wp:positionV relativeFrom="paragraph">
              <wp:posOffset>-118110</wp:posOffset>
            </wp:positionV>
            <wp:extent cx="1494845" cy="1494845"/>
            <wp:effectExtent l="0" t="0" r="0" b="0"/>
            <wp:wrapNone/>
            <wp:docPr id="203667053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7053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3CB">
        <w:rPr>
          <w:rFonts w:cs="Arial"/>
          <w:iCs/>
          <w:szCs w:val="32"/>
        </w:rPr>
        <w:t xml:space="preserve">Having </w:t>
      </w:r>
      <w:r w:rsidR="008A53CB" w:rsidRPr="000A150C">
        <w:rPr>
          <w:rFonts w:cs="Arial"/>
          <w:b/>
          <w:bCs/>
          <w:iCs/>
          <w:szCs w:val="32"/>
        </w:rPr>
        <w:t>responsibility</w:t>
      </w:r>
      <w:r w:rsidR="008A53CB">
        <w:rPr>
          <w:rFonts w:cs="Arial"/>
          <w:iCs/>
          <w:szCs w:val="32"/>
        </w:rPr>
        <w:t xml:space="preserve"> for your care means </w:t>
      </w:r>
      <w:r w:rsidR="00D665DA">
        <w:rPr>
          <w:rFonts w:cs="Arial"/>
          <w:iCs/>
          <w:szCs w:val="32"/>
        </w:rPr>
        <w:t>the organisation</w:t>
      </w:r>
      <w:r w:rsidR="008A53CB">
        <w:rPr>
          <w:rFonts w:cs="Arial"/>
          <w:iCs/>
          <w:szCs w:val="32"/>
        </w:rPr>
        <w:t>:</w:t>
      </w:r>
    </w:p>
    <w:p w14:paraId="173A8868" w14:textId="2FED6E8B" w:rsidR="008A53CB" w:rsidRDefault="00D665DA" w:rsidP="008A53CB">
      <w:pPr>
        <w:pStyle w:val="Listtoplevel"/>
      </w:pPr>
      <w:r>
        <w:rPr>
          <w:rFonts w:cs="Arial"/>
          <w:iCs/>
          <w:szCs w:val="32"/>
        </w:rPr>
        <w:t>is</w:t>
      </w:r>
      <w:r>
        <w:t xml:space="preserve"> </w:t>
      </w:r>
      <w:r w:rsidR="008A53CB">
        <w:t>in charge of your care</w:t>
      </w:r>
    </w:p>
    <w:p w14:paraId="3B8FCC02" w14:textId="77777777" w:rsidR="008A53CB" w:rsidRDefault="008A53CB" w:rsidP="008A53CB">
      <w:pPr>
        <w:pStyle w:val="Listtoplevel"/>
      </w:pPr>
      <w:r w:rsidRPr="00153250">
        <w:drawing>
          <wp:anchor distT="0" distB="0" distL="114300" distR="114300" simplePos="0" relativeHeight="251966464" behindDoc="0" locked="0" layoutInCell="1" allowOverlap="1" wp14:anchorId="4597073B" wp14:editId="79AC4517">
            <wp:simplePos x="0" y="0"/>
            <wp:positionH relativeFrom="margin">
              <wp:posOffset>-29210</wp:posOffset>
            </wp:positionH>
            <wp:positionV relativeFrom="paragraph">
              <wp:posOffset>494030</wp:posOffset>
            </wp:positionV>
            <wp:extent cx="1908313" cy="1908313"/>
            <wp:effectExtent l="0" t="0" r="0" b="0"/>
            <wp:wrapNone/>
            <wp:docPr id="192906594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6594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can be blamed if:</w:t>
      </w:r>
    </w:p>
    <w:p w14:paraId="1692347B" w14:textId="77777777" w:rsidR="008A53CB" w:rsidRDefault="008A53CB" w:rsidP="008A53CB">
      <w:pPr>
        <w:pStyle w:val="Listsecondlevel"/>
      </w:pPr>
      <w:r>
        <w:t>something is done wrong</w:t>
      </w:r>
    </w:p>
    <w:p w14:paraId="01F41EAA" w14:textId="45EBBA03" w:rsidR="008A53CB" w:rsidRDefault="008A53CB" w:rsidP="008A53CB">
      <w:pPr>
        <w:pStyle w:val="Listsecondlevel"/>
      </w:pPr>
      <w:r>
        <w:t>they do something they should</w:t>
      </w:r>
      <w:r w:rsidR="002B6B6B">
        <w:t xml:space="preserve"> not</w:t>
      </w:r>
      <w:r>
        <w:t xml:space="preserve">. </w:t>
      </w:r>
    </w:p>
    <w:bookmarkEnd w:id="3"/>
    <w:p w14:paraId="0D491A48" w14:textId="77777777" w:rsidR="008A53CB" w:rsidRDefault="008A53CB" w:rsidP="008A53CB">
      <w:pPr>
        <w:rPr>
          <w:rFonts w:cs="Arial"/>
          <w:bCs/>
          <w:szCs w:val="32"/>
        </w:rPr>
      </w:pPr>
    </w:p>
    <w:p w14:paraId="4881EA50" w14:textId="463F5331" w:rsidR="008A53CB" w:rsidRDefault="008A53CB" w:rsidP="008A53CB">
      <w:pPr>
        <w:rPr>
          <w:rFonts w:cs="Arial"/>
          <w:bCs/>
          <w:szCs w:val="32"/>
        </w:rPr>
      </w:pPr>
    </w:p>
    <w:p w14:paraId="6931BF33" w14:textId="06674F94" w:rsidR="002B6B6B" w:rsidRDefault="002B6B6B" w:rsidP="008A53CB">
      <w:pPr>
        <w:rPr>
          <w:rFonts w:cs="Arial"/>
          <w:bCs/>
          <w:szCs w:val="32"/>
        </w:rPr>
      </w:pPr>
      <w:r>
        <w:rPr>
          <w:rFonts w:cs="Arial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E3643D7" wp14:editId="44648CE6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1722120" cy="1097280"/>
                <wp:effectExtent l="0" t="0" r="0" b="7620"/>
                <wp:wrapNone/>
                <wp:docPr id="1123729004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1097280"/>
                          <a:chOff x="0" y="0"/>
                          <a:chExt cx="1722120" cy="1097280"/>
                        </a:xfrm>
                      </wpg:grpSpPr>
                      <pic:pic xmlns:pic="http://schemas.openxmlformats.org/drawingml/2006/picture">
                        <pic:nvPicPr>
                          <pic:cNvPr id="1899177311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2435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920" y="64008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C4BE6" id="Group 37" o:spid="_x0000_s1026" alt="&quot;&quot;" style="position:absolute;margin-left:0;margin-top:22.15pt;width:135.6pt;height:86.4pt;z-index:252130304;mso-position-horizontal:left;mso-position-horizontal-relative:margin" coordsize="17221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">
                <v:shape id="Picture 17" o:spid="_x0000_s1027" type="#_x0000_t75" alt="&quot;&quot;" style="position:absolute;width:1439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">
                  <v:imagedata r:id="rId50" o:title=""/>
                </v:shape>
                <v:shape id="Picture 36" o:spid="_x0000_s1028" type="#_x0000_t75" style="position:absolute;left:12649;top:6400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">
                  <v:imagedata r:id="rId51" o:title=""/>
                </v:shape>
                <w10:wrap anchorx="margin"/>
              </v:group>
            </w:pict>
          </mc:Fallback>
        </mc:AlternateContent>
      </w:r>
      <w:r w:rsidR="008A53CB">
        <w:rPr>
          <w:rFonts w:cs="Arial"/>
          <w:bCs/>
          <w:szCs w:val="32"/>
        </w:rPr>
        <w:t xml:space="preserve">The </w:t>
      </w:r>
      <w:r w:rsidR="00A7755B">
        <w:rPr>
          <w:rFonts w:cs="Arial"/>
          <w:bCs/>
          <w:szCs w:val="32"/>
        </w:rPr>
        <w:t>Commission</w:t>
      </w:r>
      <w:r>
        <w:rPr>
          <w:rFonts w:cs="Arial"/>
          <w:bCs/>
          <w:szCs w:val="32"/>
        </w:rPr>
        <w:t>:</w:t>
      </w:r>
    </w:p>
    <w:p w14:paraId="1D1F892A" w14:textId="1C2772EA" w:rsidR="002B6B6B" w:rsidRDefault="002B6B6B" w:rsidP="002B6B6B">
      <w:pPr>
        <w:pStyle w:val="Listtoplevel"/>
      </w:pPr>
      <w:r>
        <w:t>wa</w:t>
      </w:r>
      <w:r w:rsidR="008A53CB">
        <w:t xml:space="preserve">s </w:t>
      </w:r>
      <w:r w:rsidR="008A53CB">
        <w:rPr>
          <w:b/>
        </w:rPr>
        <w:t>not</w:t>
      </w:r>
      <w:r w:rsidR="008A53CB">
        <w:t xml:space="preserve"> part of the Government</w:t>
      </w:r>
      <w:r w:rsidR="004028F7">
        <w:t xml:space="preserve"> </w:t>
      </w:r>
    </w:p>
    <w:p w14:paraId="3B06EBB3" w14:textId="5115CE61" w:rsidR="008A53CB" w:rsidRDefault="00026AFC" w:rsidP="002B6B6B">
      <w:pPr>
        <w:pStyle w:val="Listtoplevel"/>
      </w:pPr>
      <w:r>
        <w:t>has now ended</w:t>
      </w:r>
      <w:r w:rsidR="008A53CB">
        <w:t xml:space="preserve">. </w:t>
      </w:r>
    </w:p>
    <w:p w14:paraId="138D0B1F" w14:textId="32B3675D" w:rsidR="008A53CB" w:rsidRDefault="008A53CB" w:rsidP="008A53CB">
      <w:pPr>
        <w:rPr>
          <w:rFonts w:cs="Arial"/>
          <w:bCs/>
          <w:szCs w:val="32"/>
        </w:rPr>
      </w:pPr>
    </w:p>
    <w:p w14:paraId="24F0569E" w14:textId="78C12D42" w:rsidR="008A53CB" w:rsidRDefault="008A53CB" w:rsidP="008A53CB">
      <w:pPr>
        <w:rPr>
          <w:rFonts w:cs="Arial"/>
          <w:bCs/>
          <w:szCs w:val="32"/>
        </w:rPr>
      </w:pPr>
    </w:p>
    <w:p w14:paraId="71C6EF40" w14:textId="3581C47C" w:rsidR="008A53CB" w:rsidRDefault="008A53CB" w:rsidP="00634907"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08EE008A" wp14:editId="728FB9FC">
                <wp:simplePos x="0" y="0"/>
                <wp:positionH relativeFrom="column">
                  <wp:posOffset>73660</wp:posOffset>
                </wp:positionH>
                <wp:positionV relativeFrom="paragraph">
                  <wp:posOffset>-90170</wp:posOffset>
                </wp:positionV>
                <wp:extent cx="1524000" cy="1209675"/>
                <wp:effectExtent l="0" t="0" r="0" b="9525"/>
                <wp:wrapNone/>
                <wp:docPr id="237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299760352" name="Picture 129976035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4123176" name="Graphic 17" descr="Clo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50556" id="Group 22" o:spid="_x0000_s1026" alt="&quot;&quot;" style="position:absolute;margin-left:5.8pt;margin-top:-7.1pt;width:120pt;height:95.25pt;z-index:251953152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">
                <v:shape id="Picture 1299760352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">
                  <v:imagedata r:id="rId53" o:title="Icon&#10;&#10;Description automatically generated with medium confidence"/>
                </v:shape>
                <v:shape id="Graphic 17" o:spid="_x0000_s1028" type="#_x0000_t75" alt="Close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">
                  <v:imagedata r:id="rId17" o:title="Close"/>
                </v:shape>
              </v:group>
            </w:pict>
          </mc:Fallback>
        </mc:AlternateContent>
      </w:r>
      <w:r>
        <w:t xml:space="preserve">The </w:t>
      </w:r>
      <w:r w:rsidR="00B53976">
        <w:rPr>
          <w:rFonts w:cs="Arial"/>
          <w:bCs/>
          <w:szCs w:val="32"/>
        </w:rPr>
        <w:t>Commission</w:t>
      </w:r>
      <w:r>
        <w:t xml:space="preserve"> </w:t>
      </w:r>
      <w:r w:rsidR="002B6B6B">
        <w:t>wa</w:t>
      </w:r>
      <w:r>
        <w:t xml:space="preserve">s not part of any </w:t>
      </w:r>
      <w:r w:rsidRPr="00FA3508">
        <w:t>faith</w:t>
      </w:r>
      <w:r w:rsidR="00B53976" w:rsidRPr="00FA3508">
        <w:t>-b</w:t>
      </w:r>
      <w:r w:rsidRPr="00FA3508">
        <w:t>ased</w:t>
      </w:r>
      <w:r>
        <w:rPr>
          <w:b/>
        </w:rPr>
        <w:t xml:space="preserve"> </w:t>
      </w:r>
      <w:r>
        <w:t>organisations like churches.</w:t>
      </w:r>
    </w:p>
    <w:p w14:paraId="77D55146" w14:textId="61304DAE" w:rsidR="008A53CB" w:rsidRDefault="008A53CB" w:rsidP="008A53CB">
      <w:pPr>
        <w:rPr>
          <w:rFonts w:cs="Arial"/>
          <w:bCs/>
          <w:szCs w:val="32"/>
        </w:rPr>
      </w:pPr>
    </w:p>
    <w:p w14:paraId="7A5CF1A9" w14:textId="77777777" w:rsidR="00433A4F" w:rsidRDefault="00433A4F" w:rsidP="00433A4F">
      <w:pPr>
        <w:rPr>
          <w:rFonts w:eastAsia="Arial Unicode MS"/>
          <w:shd w:val="clear" w:color="auto" w:fill="FFFFFF"/>
          <w:lang w:eastAsia="en-GB"/>
        </w:rPr>
      </w:pPr>
    </w:p>
    <w:p w14:paraId="5AAFC925" w14:textId="6235DA17" w:rsidR="00A75C32" w:rsidRDefault="002B6B6B" w:rsidP="00A75C3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3C04AD3" wp14:editId="3A8A6D38">
                <wp:simplePos x="0" y="0"/>
                <wp:positionH relativeFrom="column">
                  <wp:posOffset>102235</wp:posOffset>
                </wp:positionH>
                <wp:positionV relativeFrom="paragraph">
                  <wp:posOffset>62230</wp:posOffset>
                </wp:positionV>
                <wp:extent cx="1678215" cy="1482272"/>
                <wp:effectExtent l="0" t="0" r="0" b="3810"/>
                <wp:wrapNone/>
                <wp:docPr id="123911935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215" cy="1482272"/>
                          <a:chOff x="0" y="0"/>
                          <a:chExt cx="1678215" cy="1482272"/>
                        </a:xfrm>
                      </wpg:grpSpPr>
                      <pic:pic xmlns:pic="http://schemas.openxmlformats.org/drawingml/2006/picture">
                        <pic:nvPicPr>
                          <pic:cNvPr id="947265016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074804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715" y="402772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1B886" id="Group 22" o:spid="_x0000_s1026" alt="&quot;&quot;" style="position:absolute;margin-left:8.05pt;margin-top:4.9pt;width:132.15pt;height:116.7pt;z-index:251981824" coordsize="16782,1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">
                <v:shape id="Picture 18" o:spid="_x0000_s1027" type="#_x0000_t75" alt="&quot;&quot;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">
                  <v:imagedata r:id="rId55" o:title=""/>
                </v:shape>
                <v:shape id="Picture 18" o:spid="_x0000_s1028" type="#_x0000_t75" alt="&quot;&quot;" style="position:absolute;left:5987;top:4027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">
                  <v:imagedata r:id="rId55" o:title=""/>
                </v:shape>
              </v:group>
            </w:pict>
          </mc:Fallback>
        </mc:AlternateContent>
      </w:r>
      <w:r w:rsidR="001E477B">
        <w:rPr>
          <w:rFonts w:eastAsia="Times New Roman"/>
          <w:lang w:eastAsia="en-NZ"/>
        </w:rPr>
        <w:t xml:space="preserve">The </w:t>
      </w:r>
      <w:r w:rsidR="006316B6">
        <w:rPr>
          <w:rFonts w:cs="Arial"/>
          <w:bCs/>
          <w:szCs w:val="32"/>
        </w:rPr>
        <w:t>Commission</w:t>
      </w:r>
      <w:r w:rsidR="001E477B">
        <w:rPr>
          <w:rFonts w:eastAsia="Times New Roman"/>
          <w:lang w:eastAsia="en-NZ"/>
        </w:rPr>
        <w:t xml:space="preserve"> wrote 2 reports</w:t>
      </w:r>
      <w:r w:rsidR="00D96913">
        <w:rPr>
          <w:rFonts w:eastAsia="Times New Roman"/>
          <w:lang w:eastAsia="en-NZ"/>
        </w:rPr>
        <w:t xml:space="preserve"> that </w:t>
      </w:r>
      <w:r w:rsidR="00D27968">
        <w:rPr>
          <w:rFonts w:eastAsia="Times New Roman"/>
          <w:lang w:eastAsia="en-NZ"/>
        </w:rPr>
        <w:t xml:space="preserve">made </w:t>
      </w:r>
      <w:r w:rsidR="00D96913">
        <w:rPr>
          <w:rFonts w:eastAsia="Times New Roman"/>
          <w:lang w:eastAsia="en-NZ"/>
        </w:rPr>
        <w:t>recommendations</w:t>
      </w:r>
    </w:p>
    <w:p w14:paraId="24C467E2" w14:textId="75896164" w:rsidR="001E477B" w:rsidRDefault="001E477B" w:rsidP="00A75C32">
      <w:pPr>
        <w:rPr>
          <w:rFonts w:eastAsia="Times New Roman"/>
          <w:lang w:eastAsia="en-NZ"/>
        </w:rPr>
      </w:pPr>
    </w:p>
    <w:p w14:paraId="1DD221F8" w14:textId="1137CD74" w:rsidR="001E477B" w:rsidRDefault="001E477B" w:rsidP="00A75C32">
      <w:pPr>
        <w:rPr>
          <w:rFonts w:eastAsia="Times New Roman"/>
          <w:lang w:eastAsia="en-NZ"/>
        </w:rPr>
      </w:pPr>
    </w:p>
    <w:p w14:paraId="216DEAE8" w14:textId="67F94E18" w:rsidR="00433A4F" w:rsidRDefault="001E477B" w:rsidP="001E477B">
      <w:pPr>
        <w:rPr>
          <w:rFonts w:cs="Calibri"/>
          <w:lang w:val="en-NZ"/>
        </w:rPr>
      </w:pPr>
      <w:r>
        <w:rPr>
          <w:rFonts w:eastAsia="Times New Roman"/>
          <w:lang w:eastAsia="en-NZ"/>
        </w:rPr>
        <w:t xml:space="preserve">The first </w:t>
      </w:r>
      <w:r w:rsidR="00433A4F">
        <w:rPr>
          <w:rFonts w:eastAsia="Times New Roman"/>
          <w:lang w:eastAsia="en-NZ"/>
        </w:rPr>
        <w:t>report is about</w:t>
      </w:r>
      <w:r>
        <w:rPr>
          <w:rFonts w:eastAsia="Times New Roman"/>
          <w:lang w:eastAsia="en-NZ"/>
        </w:rPr>
        <w:t xml:space="preserve"> </w:t>
      </w:r>
      <w:r w:rsidRPr="00634907">
        <w:rPr>
          <w:b/>
          <w:bCs/>
          <w:lang w:eastAsia="en-NZ"/>
        </w:rPr>
        <w:t>redress</w:t>
      </w:r>
      <w:r w:rsidR="00433A4F">
        <w:rPr>
          <w:lang w:eastAsia="en-NZ"/>
        </w:rPr>
        <w:t xml:space="preserve">. </w:t>
      </w:r>
      <w:r>
        <w:rPr>
          <w:lang w:eastAsia="en-NZ"/>
        </w:rPr>
        <w:br/>
      </w:r>
    </w:p>
    <w:p w14:paraId="10D98885" w14:textId="77777777" w:rsidR="00433A4F" w:rsidRDefault="00433A4F" w:rsidP="001E477B">
      <w:pPr>
        <w:rPr>
          <w:rFonts w:cs="Calibri"/>
          <w:lang w:val="en-NZ"/>
        </w:rPr>
      </w:pPr>
    </w:p>
    <w:p w14:paraId="04571FAD" w14:textId="77777777" w:rsidR="00433A4F" w:rsidRDefault="00433A4F" w:rsidP="00433A4F">
      <w:r>
        <w:rPr>
          <w:b/>
          <w:bCs/>
        </w:rPr>
        <w:br w:type="column"/>
      </w:r>
      <w:r w:rsidR="00010FFB" w:rsidRPr="00CB7429">
        <w:rPr>
          <w:rFonts w:eastAsia="Times New Roman"/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41215AA" wp14:editId="1A774645">
                <wp:simplePos x="0" y="0"/>
                <wp:positionH relativeFrom="margin">
                  <wp:posOffset>2174875</wp:posOffset>
                </wp:positionH>
                <wp:positionV relativeFrom="paragraph">
                  <wp:posOffset>-112395</wp:posOffset>
                </wp:positionV>
                <wp:extent cx="3672000" cy="7576457"/>
                <wp:effectExtent l="0" t="0" r="5080" b="5715"/>
                <wp:wrapNone/>
                <wp:docPr id="70928655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576457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CA57A" id="Rectangle 2" o:spid="_x0000_s1026" alt="&quot;&quot;" style="position:absolute;margin-left:171.25pt;margin-top:-8.85pt;width:289.15pt;height:596.55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  <w:r w:rsidRPr="006D59CD">
        <w:rPr>
          <w:rFonts w:eastAsia="Times New Roman"/>
          <w:b/>
          <w:bCs/>
          <w:noProof/>
          <w:lang w:val="en-NZ" w:eastAsia="en-NZ"/>
        </w:rPr>
        <w:drawing>
          <wp:anchor distT="0" distB="0" distL="114300" distR="114300" simplePos="0" relativeHeight="252004352" behindDoc="0" locked="0" layoutInCell="1" allowOverlap="1" wp14:anchorId="5428A8DF" wp14:editId="6CCF7B1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48000" cy="1540800"/>
            <wp:effectExtent l="0" t="0" r="0" b="2540"/>
            <wp:wrapNone/>
            <wp:docPr id="597823949" name="Picture 597823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9CD">
        <w:rPr>
          <w:b/>
          <w:bCs/>
        </w:rPr>
        <w:t>Redress</w:t>
      </w:r>
      <w:r>
        <w:t xml:space="preserve"> means</w:t>
      </w:r>
      <w:r w:rsidRPr="006D59CD">
        <w:t xml:space="preserve"> </w:t>
      </w:r>
      <w:r>
        <w:t>someone:</w:t>
      </w:r>
    </w:p>
    <w:p w14:paraId="1D66DCA8" w14:textId="77777777" w:rsidR="00433A4F" w:rsidRDefault="00433A4F" w:rsidP="00433A4F">
      <w:pPr>
        <w:pStyle w:val="Listtoplevel"/>
        <w:ind w:left="4167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0E2BE456" w14:textId="77777777" w:rsidR="00433A4F" w:rsidRPr="00D64449" w:rsidRDefault="00433A4F" w:rsidP="00433A4F">
      <w:pPr>
        <w:pStyle w:val="Listtoplevel"/>
        <w:ind w:left="4167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44E37FC6" w14:textId="77777777" w:rsidR="00433A4F" w:rsidRPr="00D64449" w:rsidRDefault="00433A4F" w:rsidP="00433A4F">
      <w:pPr>
        <w:pStyle w:val="Listsecondlevel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4C947000" wp14:editId="611F3676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428750" cy="1428750"/>
            <wp:effectExtent l="0" t="0" r="0" b="0"/>
            <wp:wrapNone/>
            <wp:docPr id="1315975141" name="Picture 1315975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put things right</w:t>
      </w:r>
    </w:p>
    <w:p w14:paraId="66A9A22C" w14:textId="77777777" w:rsidR="00433A4F" w:rsidRPr="0055784D" w:rsidRDefault="00433A4F" w:rsidP="00433A4F">
      <w:pPr>
        <w:pStyle w:val="Listsecondlevel"/>
        <w:rPr>
          <w:rFonts w:eastAsia="Times New Roman"/>
          <w:lang w:eastAsia="en-GB"/>
        </w:rPr>
      </w:pPr>
      <w:r w:rsidRPr="0072292D">
        <w:rPr>
          <w:rFonts w:eastAsia="Times New Roman"/>
          <w:lang w:eastAsia="en-GB"/>
        </w:rPr>
        <w:t>make up for any harm that has been done</w:t>
      </w:r>
      <w:r>
        <w:rPr>
          <w:rFonts w:eastAsia="Times New Roman"/>
          <w:lang w:eastAsia="en-GB"/>
        </w:rPr>
        <w:t>.</w:t>
      </w:r>
    </w:p>
    <w:p w14:paraId="14BF6A9F" w14:textId="54F02AEF" w:rsidR="00433A4F" w:rsidRDefault="00433A4F" w:rsidP="00433A4F">
      <w:pPr>
        <w:rPr>
          <w:rStyle w:val="normaltextrun"/>
          <w:rFonts w:cs="Arial"/>
        </w:rPr>
      </w:pPr>
    </w:p>
    <w:p w14:paraId="0E6A1A2D" w14:textId="1CABEBB1" w:rsidR="00433A4F" w:rsidRDefault="002C60E0" w:rsidP="00433A4F">
      <w:pPr>
        <w:rPr>
          <w:rStyle w:val="normaltextrun"/>
          <w:rFonts w:cs="Arial"/>
        </w:rPr>
      </w:pPr>
      <w:r w:rsidRPr="00321246">
        <w:rPr>
          <w:bCs/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1E890BEF" wp14:editId="68E31819">
            <wp:simplePos x="0" y="0"/>
            <wp:positionH relativeFrom="margin">
              <wp:posOffset>-344185</wp:posOffset>
            </wp:positionH>
            <wp:positionV relativeFrom="paragraph">
              <wp:posOffset>115068</wp:posOffset>
            </wp:positionV>
            <wp:extent cx="2379215" cy="1680953"/>
            <wp:effectExtent l="0" t="0" r="0" b="0"/>
            <wp:wrapNone/>
            <wp:docPr id="1426227658" name="Picture 14262276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5" cy="16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ADD9B" w14:textId="77777777" w:rsidR="00433A4F" w:rsidRPr="003A4532" w:rsidRDefault="00433A4F" w:rsidP="00433A4F">
      <w:pPr>
        <w:rPr>
          <w:rFonts w:cs="Arial"/>
          <w:sz w:val="28"/>
          <w:szCs w:val="32"/>
        </w:rPr>
      </w:pPr>
      <w:r w:rsidRPr="00321246">
        <w:rPr>
          <w:rFonts w:cs="Arial"/>
          <w:bCs/>
          <w:szCs w:val="32"/>
        </w:rPr>
        <w:t>Redress</w:t>
      </w:r>
      <w:r w:rsidRPr="00AF1287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can be </w:t>
      </w:r>
      <w:r w:rsidRPr="00AF1287">
        <w:rPr>
          <w:rFonts w:cs="Arial"/>
          <w:szCs w:val="32"/>
        </w:rPr>
        <w:t>things like:</w:t>
      </w:r>
    </w:p>
    <w:p w14:paraId="5F94520E" w14:textId="77777777" w:rsidR="00433A4F" w:rsidRPr="00D64449" w:rsidRDefault="00433A4F" w:rsidP="00E53EFE">
      <w:pPr>
        <w:pStyle w:val="Listtoplevel"/>
        <w:ind w:hanging="653"/>
      </w:pPr>
      <w:r w:rsidRPr="00D64449">
        <w:t>saying sorry</w:t>
      </w:r>
    </w:p>
    <w:p w14:paraId="581CDF9E" w14:textId="21800142" w:rsidR="00433A4F" w:rsidRDefault="00433A4F" w:rsidP="00433A4F">
      <w:pPr>
        <w:pStyle w:val="Listtoplevel"/>
      </w:pPr>
      <w:r>
        <w:t>giving money as a way of saying sorry</w:t>
      </w:r>
    </w:p>
    <w:p w14:paraId="66BB85E4" w14:textId="46BD09E2" w:rsidR="00433A4F" w:rsidRDefault="002C60E0" w:rsidP="00433A4F">
      <w:pPr>
        <w:pStyle w:val="Listtoplevel"/>
      </w:pPr>
      <w:r w:rsidRPr="00D64449">
        <w:rPr>
          <w:lang w:val="en-NZ" w:eastAsia="en-NZ"/>
        </w:rPr>
        <w:drawing>
          <wp:anchor distT="0" distB="0" distL="114300" distR="114300" simplePos="0" relativeHeight="251998208" behindDoc="0" locked="0" layoutInCell="1" allowOverlap="1" wp14:anchorId="0EA0C943" wp14:editId="5D30F2D3">
            <wp:simplePos x="0" y="0"/>
            <wp:positionH relativeFrom="margin">
              <wp:align>left</wp:align>
            </wp:positionH>
            <wp:positionV relativeFrom="paragraph">
              <wp:posOffset>46443</wp:posOffset>
            </wp:positionV>
            <wp:extent cx="1539061" cy="962025"/>
            <wp:effectExtent l="0" t="0" r="4445" b="0"/>
            <wp:wrapNone/>
            <wp:docPr id="272851310" name="Picture 272851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6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F">
        <w:t>giving other kinds of support like counselling.</w:t>
      </w:r>
    </w:p>
    <w:p w14:paraId="430C5F55" w14:textId="77777777" w:rsidR="00433A4F" w:rsidRDefault="00433A4F" w:rsidP="00433A4F"/>
    <w:p w14:paraId="4CB2221C" w14:textId="77777777" w:rsidR="00433A4F" w:rsidRDefault="00433A4F" w:rsidP="001E477B">
      <w:pPr>
        <w:rPr>
          <w:rFonts w:cs="Calibri"/>
          <w:lang w:val="en-NZ"/>
        </w:rPr>
      </w:pPr>
    </w:p>
    <w:p w14:paraId="68D36B07" w14:textId="707151A0" w:rsidR="00B1238C" w:rsidRDefault="00433A4F" w:rsidP="001E477B">
      <w:pPr>
        <w:rPr>
          <w:rFonts w:cs="Calibri"/>
          <w:lang w:val="en-NZ"/>
        </w:rPr>
      </w:pPr>
      <w:r>
        <w:rPr>
          <w:rFonts w:cs="Calibri"/>
          <w:lang w:val="en-NZ"/>
        </w:rPr>
        <w:br w:type="column"/>
      </w:r>
      <w:r w:rsidR="00193ECE" w:rsidRPr="00E1006C"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1C842945" wp14:editId="34CD8FF6">
            <wp:simplePos x="0" y="0"/>
            <wp:positionH relativeFrom="column">
              <wp:posOffset>0</wp:posOffset>
            </wp:positionH>
            <wp:positionV relativeFrom="paragraph">
              <wp:posOffset>-283210</wp:posOffset>
            </wp:positionV>
            <wp:extent cx="1620000" cy="2246804"/>
            <wp:effectExtent l="0" t="0" r="0" b="1270"/>
            <wp:wrapNone/>
            <wp:docPr id="7731063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063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4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lang w:val="en-NZ"/>
        </w:rPr>
        <w:t xml:space="preserve">The first report is called </w:t>
      </w:r>
      <w:r>
        <w:rPr>
          <w:rFonts w:cs="Calibri"/>
          <w:lang w:val="en-NZ"/>
        </w:rPr>
        <w:br/>
      </w:r>
      <w:r w:rsidR="00E101CB" w:rsidRPr="00433A4F">
        <w:rPr>
          <w:rFonts w:cs="Calibri"/>
          <w:b/>
          <w:bCs/>
          <w:lang w:val="en-NZ"/>
        </w:rPr>
        <w:t xml:space="preserve">He </w:t>
      </w:r>
      <w:proofErr w:type="spellStart"/>
      <w:r w:rsidR="00E101CB" w:rsidRPr="00433A4F">
        <w:rPr>
          <w:rFonts w:cs="Calibri"/>
          <w:b/>
          <w:bCs/>
          <w:lang w:val="en-NZ"/>
        </w:rPr>
        <w:t>Purapura</w:t>
      </w:r>
      <w:proofErr w:type="spellEnd"/>
      <w:r w:rsidR="00E101CB" w:rsidRPr="00433A4F">
        <w:rPr>
          <w:rFonts w:cs="Calibri"/>
          <w:b/>
          <w:bCs/>
          <w:lang w:val="en-NZ"/>
        </w:rPr>
        <w:t xml:space="preserve"> Ora, </w:t>
      </w:r>
      <w:r w:rsidR="00676321">
        <w:rPr>
          <w:rFonts w:cs="Calibri"/>
          <w:b/>
          <w:bCs/>
          <w:lang w:val="en-NZ"/>
        </w:rPr>
        <w:t>h</w:t>
      </w:r>
      <w:r w:rsidR="00676321" w:rsidRPr="00433A4F">
        <w:rPr>
          <w:rFonts w:cs="Calibri"/>
          <w:b/>
          <w:bCs/>
          <w:lang w:val="en-NZ"/>
        </w:rPr>
        <w:t xml:space="preserve">e </w:t>
      </w:r>
      <w:r w:rsidR="00E101CB" w:rsidRPr="00433A4F">
        <w:rPr>
          <w:rFonts w:cs="Calibri"/>
          <w:b/>
          <w:bCs/>
          <w:lang w:val="en-NZ"/>
        </w:rPr>
        <w:t xml:space="preserve">Māra Tipu </w:t>
      </w:r>
      <w:r w:rsidR="001838C3" w:rsidRPr="00DC3E9C">
        <w:rPr>
          <w:b/>
          <w:bCs/>
        </w:rPr>
        <w:t>–</w:t>
      </w:r>
      <w:r w:rsidR="00062CBE">
        <w:rPr>
          <w:b/>
          <w:bCs/>
        </w:rPr>
        <w:t xml:space="preserve"> </w:t>
      </w:r>
      <w:r w:rsidR="00334F9E">
        <w:rPr>
          <w:rFonts w:cs="Calibri"/>
          <w:b/>
          <w:bCs/>
          <w:lang w:val="en-NZ"/>
        </w:rPr>
        <w:t>F</w:t>
      </w:r>
      <w:r w:rsidR="00E101CB" w:rsidRPr="00433A4F">
        <w:rPr>
          <w:rFonts w:cs="Calibri"/>
          <w:b/>
          <w:bCs/>
          <w:lang w:val="en-NZ"/>
        </w:rPr>
        <w:t xml:space="preserve">rom Redress to </w:t>
      </w:r>
      <w:proofErr w:type="spellStart"/>
      <w:r w:rsidR="00E101CB" w:rsidRPr="00433A4F">
        <w:rPr>
          <w:rFonts w:cs="Calibri"/>
          <w:b/>
          <w:bCs/>
          <w:lang w:val="en-NZ"/>
        </w:rPr>
        <w:t>Puretumu</w:t>
      </w:r>
      <w:proofErr w:type="spellEnd"/>
      <w:r w:rsidR="00E101CB" w:rsidRPr="00433A4F">
        <w:rPr>
          <w:rFonts w:cs="Calibri"/>
          <w:b/>
          <w:bCs/>
          <w:lang w:val="en-NZ"/>
        </w:rPr>
        <w:t xml:space="preserve"> </w:t>
      </w:r>
      <w:proofErr w:type="spellStart"/>
      <w:r w:rsidR="00E101CB" w:rsidRPr="00433A4F">
        <w:rPr>
          <w:rFonts w:cs="Calibri"/>
          <w:b/>
          <w:bCs/>
          <w:lang w:val="en-NZ"/>
        </w:rPr>
        <w:t>Torowhānui</w:t>
      </w:r>
      <w:proofErr w:type="spellEnd"/>
      <w:r>
        <w:rPr>
          <w:rFonts w:cs="Calibri"/>
          <w:lang w:val="en-NZ"/>
        </w:rPr>
        <w:t>.</w:t>
      </w:r>
    </w:p>
    <w:p w14:paraId="11BDEA1A" w14:textId="55BB9D4C" w:rsidR="00B1238C" w:rsidRDefault="00B1238C" w:rsidP="001E477B">
      <w:pPr>
        <w:rPr>
          <w:rFonts w:cs="Calibri"/>
          <w:lang w:val="en-NZ"/>
        </w:rPr>
      </w:pPr>
    </w:p>
    <w:p w14:paraId="3DCA92E7" w14:textId="2382AE12" w:rsidR="00B1238C" w:rsidRDefault="00B1238C" w:rsidP="001E477B">
      <w:pPr>
        <w:rPr>
          <w:rFonts w:cs="Calibri"/>
          <w:lang w:val="en-NZ"/>
        </w:rPr>
      </w:pPr>
    </w:p>
    <w:p w14:paraId="1F728F3F" w14:textId="68DF7674" w:rsidR="00E101CB" w:rsidRDefault="00193ECE" w:rsidP="001E477B">
      <w:pPr>
        <w:rPr>
          <w:rFonts w:cs="Calibri"/>
          <w:lang w:val="en-NZ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1AB9FBBB" wp14:editId="4D189A05">
            <wp:simplePos x="0" y="0"/>
            <wp:positionH relativeFrom="column">
              <wp:posOffset>76835</wp:posOffset>
            </wp:positionH>
            <wp:positionV relativeFrom="paragraph">
              <wp:posOffset>378369</wp:posOffset>
            </wp:positionV>
            <wp:extent cx="1440000" cy="1440000"/>
            <wp:effectExtent l="0" t="0" r="8255" b="0"/>
            <wp:wrapNone/>
            <wp:docPr id="71478486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8486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B6">
        <w:rPr>
          <w:rFonts w:cs="Calibri"/>
          <w:lang w:val="en-NZ"/>
        </w:rPr>
        <w:t>You can read this</w:t>
      </w:r>
      <w:r w:rsidR="00B1238C">
        <w:rPr>
          <w:rFonts w:cs="Calibri"/>
          <w:lang w:val="en-NZ"/>
        </w:rPr>
        <w:t xml:space="preserve"> report</w:t>
      </w:r>
      <w:r w:rsidR="00E101CB" w:rsidRPr="001E477B">
        <w:rPr>
          <w:rFonts w:cs="Calibri"/>
          <w:lang w:val="en-NZ"/>
        </w:rPr>
        <w:t xml:space="preserve"> </w:t>
      </w:r>
      <w:r w:rsidR="00DA2C7C">
        <w:rPr>
          <w:rFonts w:cs="Calibri"/>
          <w:lang w:val="en-NZ"/>
        </w:rPr>
        <w:t xml:space="preserve">in </w:t>
      </w:r>
      <w:r w:rsidR="00192C11">
        <w:rPr>
          <w:rFonts w:cs="Calibri"/>
          <w:lang w:val="en-NZ"/>
        </w:rPr>
        <w:br/>
      </w:r>
      <w:r w:rsidR="00DA2C7C">
        <w:rPr>
          <w:rFonts w:cs="Calibri"/>
          <w:lang w:val="en-NZ"/>
        </w:rPr>
        <w:t xml:space="preserve">Easy Read </w:t>
      </w:r>
      <w:r w:rsidR="001E477B">
        <w:rPr>
          <w:rFonts w:cs="Calibri"/>
          <w:lang w:val="en-NZ"/>
        </w:rPr>
        <w:t xml:space="preserve">at this </w:t>
      </w:r>
      <w:r w:rsidR="001E477B" w:rsidRPr="001E477B">
        <w:rPr>
          <w:rFonts w:cs="Calibri"/>
          <w:b/>
          <w:bCs/>
          <w:lang w:val="en-NZ"/>
        </w:rPr>
        <w:t>website</w:t>
      </w:r>
      <w:r w:rsidR="001E477B">
        <w:rPr>
          <w:rFonts w:cs="Calibri"/>
          <w:lang w:val="en-NZ"/>
        </w:rPr>
        <w:t xml:space="preserve">: </w:t>
      </w:r>
    </w:p>
    <w:p w14:paraId="08EE29E0" w14:textId="7DFDA85F" w:rsidR="001E477B" w:rsidRPr="00730DAE" w:rsidRDefault="001E477B" w:rsidP="001E477B">
      <w:pPr>
        <w:rPr>
          <w:rFonts w:cs="Calibri"/>
          <w:lang w:val="en-NZ"/>
        </w:rPr>
      </w:pPr>
    </w:p>
    <w:p w14:paraId="33C91C84" w14:textId="47AC35B5" w:rsidR="001E477B" w:rsidRPr="001838C3" w:rsidRDefault="003A008D" w:rsidP="001E477B">
      <w:pPr>
        <w:rPr>
          <w:rFonts w:cs="Calibri"/>
          <w:b/>
          <w:bCs/>
          <w:lang w:val="en-NZ"/>
        </w:rPr>
      </w:pPr>
      <w:hyperlink r:id="rId62" w:history="1">
        <w:r w:rsidR="00426A85" w:rsidRPr="001838C3">
          <w:rPr>
            <w:rStyle w:val="Hyperlink"/>
            <w:b/>
            <w:bCs/>
            <w:color w:val="auto"/>
            <w:u w:val="none"/>
          </w:rPr>
          <w:t>https://tinyurl.com/395t24rc</w:t>
        </w:r>
      </w:hyperlink>
    </w:p>
    <w:p w14:paraId="4557B8E3" w14:textId="1650D44F" w:rsidR="00634907" w:rsidRDefault="00634907" w:rsidP="001E477B">
      <w:pPr>
        <w:rPr>
          <w:rFonts w:cs="Calibri"/>
          <w:lang w:val="en-NZ"/>
        </w:rPr>
      </w:pPr>
    </w:p>
    <w:p w14:paraId="2C921167" w14:textId="77777777" w:rsidR="001838C3" w:rsidRDefault="001838C3" w:rsidP="001E477B">
      <w:pPr>
        <w:rPr>
          <w:lang w:val="en-NZ"/>
        </w:rPr>
      </w:pPr>
    </w:p>
    <w:p w14:paraId="6D6B98C3" w14:textId="77777777" w:rsidR="001E477B" w:rsidRDefault="00010FFB" w:rsidP="001E477B">
      <w:pPr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2057600" behindDoc="0" locked="0" layoutInCell="1" allowOverlap="1" wp14:anchorId="739826E0" wp14:editId="6EE201CB">
            <wp:simplePos x="0" y="0"/>
            <wp:positionH relativeFrom="margin">
              <wp:align>left</wp:align>
            </wp:positionH>
            <wp:positionV relativeFrom="paragraph">
              <wp:posOffset>164908</wp:posOffset>
            </wp:positionV>
            <wp:extent cx="1440000" cy="1440000"/>
            <wp:effectExtent l="0" t="0" r="8255" b="8255"/>
            <wp:wrapNone/>
            <wp:docPr id="147795115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5115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77B">
        <w:rPr>
          <w:lang w:val="en-NZ"/>
        </w:rPr>
        <w:t>This report made 95 recommendations</w:t>
      </w:r>
      <w:r w:rsidR="00DC3E9C">
        <w:rPr>
          <w:lang w:val="en-NZ"/>
        </w:rPr>
        <w:t xml:space="preserve"> </w:t>
      </w:r>
      <w:r w:rsidR="00D122B6">
        <w:rPr>
          <w:lang w:val="en-NZ"/>
        </w:rPr>
        <w:t>for change</w:t>
      </w:r>
      <w:r w:rsidR="00DC3E9C">
        <w:rPr>
          <w:lang w:val="en-NZ"/>
        </w:rPr>
        <w:t xml:space="preserve"> like making better ways:</w:t>
      </w:r>
    </w:p>
    <w:p w14:paraId="53D06FFE" w14:textId="77777777" w:rsidR="00DC3E9C" w:rsidRDefault="00DC3E9C" w:rsidP="00DC3E9C">
      <w:pPr>
        <w:pStyle w:val="Listtoplevel"/>
      </w:pPr>
      <w:r>
        <w:t xml:space="preserve">to say sorry to </w:t>
      </w:r>
      <w:r w:rsidRPr="00766144">
        <w:rPr>
          <w:b/>
          <w:bCs/>
        </w:rPr>
        <w:t>survivors</w:t>
      </w:r>
    </w:p>
    <w:p w14:paraId="7E65468D" w14:textId="4C694ADC" w:rsidR="000C1554" w:rsidRDefault="001838C3" w:rsidP="00DC3E9C">
      <w:pPr>
        <w:pStyle w:val="Listtoplevel"/>
      </w:pPr>
      <w:r>
        <w:drawing>
          <wp:anchor distT="0" distB="0" distL="114300" distR="114300" simplePos="0" relativeHeight="252058624" behindDoc="0" locked="0" layoutInCell="1" allowOverlap="1" wp14:anchorId="51C4A8CB" wp14:editId="03AF3B80">
            <wp:simplePos x="0" y="0"/>
            <wp:positionH relativeFrom="margin">
              <wp:align>left</wp:align>
            </wp:positionH>
            <wp:positionV relativeFrom="paragraph">
              <wp:posOffset>568798</wp:posOffset>
            </wp:positionV>
            <wp:extent cx="1619885" cy="988060"/>
            <wp:effectExtent l="0" t="0" r="0" b="2540"/>
            <wp:wrapNone/>
            <wp:docPr id="5556920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20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554">
        <w:t>to treat survivors</w:t>
      </w:r>
    </w:p>
    <w:p w14:paraId="0E5082EA" w14:textId="2AA30E53" w:rsidR="00DC3E9C" w:rsidRDefault="00DC3E9C" w:rsidP="00DC3E9C">
      <w:pPr>
        <w:pStyle w:val="Listtoplevel"/>
      </w:pPr>
      <w:r>
        <w:t xml:space="preserve">for survivors to get </w:t>
      </w:r>
      <w:r w:rsidR="00D122B6">
        <w:t xml:space="preserve">a fair </w:t>
      </w:r>
      <w:r>
        <w:t>redress</w:t>
      </w:r>
      <w:r w:rsidR="00D122B6">
        <w:t xml:space="preserve">. </w:t>
      </w:r>
    </w:p>
    <w:p w14:paraId="15336C2F" w14:textId="77777777" w:rsidR="00766144" w:rsidRDefault="00766144" w:rsidP="00766144">
      <w:pPr>
        <w:rPr>
          <w:rFonts w:cs="Arial"/>
          <w:szCs w:val="32"/>
        </w:rPr>
      </w:pPr>
    </w:p>
    <w:p w14:paraId="65A89C66" w14:textId="77777777" w:rsidR="00E4405E" w:rsidRDefault="00E4405E" w:rsidP="00766144">
      <w:pPr>
        <w:rPr>
          <w:rFonts w:cs="Arial"/>
          <w:szCs w:val="32"/>
        </w:rPr>
      </w:pPr>
    </w:p>
    <w:p w14:paraId="70C9FC58" w14:textId="3757FB5F" w:rsidR="00766144" w:rsidRDefault="00537C4E" w:rsidP="00766144">
      <w:pPr>
        <w:rPr>
          <w:bCs/>
        </w:rPr>
      </w:pPr>
      <w:r w:rsidRPr="00CB7429">
        <w:rPr>
          <w:rFonts w:eastAsia="Times New Roman"/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442133AF" wp14:editId="6F8214BB">
                <wp:simplePos x="0" y="0"/>
                <wp:positionH relativeFrom="margin">
                  <wp:posOffset>2172335</wp:posOffset>
                </wp:positionH>
                <wp:positionV relativeFrom="paragraph">
                  <wp:posOffset>-121920</wp:posOffset>
                </wp:positionV>
                <wp:extent cx="3671570" cy="1219200"/>
                <wp:effectExtent l="0" t="0" r="5080" b="0"/>
                <wp:wrapNone/>
                <wp:docPr id="168969777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192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C992E" id="Rectangle 2" o:spid="_x0000_s1026" alt="&quot;&quot;" style="position:absolute;margin-left:171.05pt;margin-top:-9.6pt;width:289.1pt;height:96pt;z-index:-2512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" fillcolor="#d6e4ce" stroked="f" strokeweight="1pt">
                <w10:wrap anchorx="margin"/>
              </v:rect>
            </w:pict>
          </mc:Fallback>
        </mc:AlternateContent>
      </w:r>
      <w:r w:rsidR="00BC792D">
        <w:rPr>
          <w:rFonts w:eastAsia="Times New Roman"/>
          <w:b/>
          <w:bCs/>
          <w:noProof/>
          <w:lang w:eastAsia="en-NZ"/>
        </w:rPr>
        <w:drawing>
          <wp:anchor distT="0" distB="0" distL="114300" distR="114300" simplePos="0" relativeHeight="252092416" behindDoc="0" locked="0" layoutInCell="1" allowOverlap="1" wp14:anchorId="7712666A" wp14:editId="6C62359A">
            <wp:simplePos x="0" y="0"/>
            <wp:positionH relativeFrom="column">
              <wp:posOffset>45720</wp:posOffset>
            </wp:positionH>
            <wp:positionV relativeFrom="paragraph">
              <wp:posOffset>-53340</wp:posOffset>
            </wp:positionV>
            <wp:extent cx="1620000" cy="1035282"/>
            <wp:effectExtent l="0" t="0" r="0" b="0"/>
            <wp:wrapNone/>
            <wp:docPr id="69272797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2797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144">
        <w:t xml:space="preserve">The </w:t>
      </w:r>
      <w:r w:rsidR="00766144">
        <w:rPr>
          <w:rFonts w:cs="Arial"/>
          <w:bCs/>
          <w:szCs w:val="32"/>
        </w:rPr>
        <w:t>Commission</w:t>
      </w:r>
      <w:r w:rsidR="00766144">
        <w:t xml:space="preserve"> calls people who have been through abuse in care </w:t>
      </w:r>
      <w:r w:rsidR="00766144">
        <w:rPr>
          <w:b/>
        </w:rPr>
        <w:t>survivors.</w:t>
      </w:r>
    </w:p>
    <w:p w14:paraId="0FE2C1CB" w14:textId="77777777" w:rsidR="00766144" w:rsidRDefault="00766144" w:rsidP="00766144">
      <w:pPr>
        <w:rPr>
          <w:shd w:val="clear" w:color="auto" w:fill="FFFFFF"/>
          <w:lang w:eastAsia="en-GB"/>
        </w:rPr>
      </w:pPr>
    </w:p>
    <w:p w14:paraId="4B80546B" w14:textId="63D8F943" w:rsidR="00766144" w:rsidRDefault="00192C11" w:rsidP="001E477B">
      <w:pPr>
        <w:rPr>
          <w:lang w:val="en-NZ"/>
        </w:rPr>
      </w:pPr>
      <w:r w:rsidRPr="00192C11">
        <w:rPr>
          <w:noProof/>
        </w:rPr>
        <w:drawing>
          <wp:anchor distT="0" distB="0" distL="114300" distR="114300" simplePos="0" relativeHeight="252113920" behindDoc="0" locked="0" layoutInCell="1" allowOverlap="1" wp14:anchorId="491BC5F8" wp14:editId="43D9A0DC">
            <wp:simplePos x="0" y="0"/>
            <wp:positionH relativeFrom="column">
              <wp:posOffset>-55351</wp:posOffset>
            </wp:positionH>
            <wp:positionV relativeFrom="paragraph">
              <wp:posOffset>263434</wp:posOffset>
            </wp:positionV>
            <wp:extent cx="1620000" cy="2315483"/>
            <wp:effectExtent l="0" t="0" r="0" b="8890"/>
            <wp:wrapNone/>
            <wp:docPr id="14922647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47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1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BDEDE" w14:textId="667BB840" w:rsidR="00DC3E9C" w:rsidRPr="00DC3E9C" w:rsidRDefault="00DC3E9C" w:rsidP="007C36E4">
      <w:pPr>
        <w:spacing w:line="336" w:lineRule="auto"/>
        <w:rPr>
          <w:i/>
          <w:iCs/>
        </w:rPr>
      </w:pPr>
      <w:r>
        <w:t>The second report is called</w:t>
      </w:r>
      <w:r w:rsidR="00CB5BAE">
        <w:t xml:space="preserve"> </w:t>
      </w:r>
      <w:proofErr w:type="spellStart"/>
      <w:r w:rsidR="00E101CB" w:rsidRPr="00DC3E9C">
        <w:rPr>
          <w:b/>
          <w:bCs/>
        </w:rPr>
        <w:t>Whanaketia</w:t>
      </w:r>
      <w:proofErr w:type="spellEnd"/>
      <w:r w:rsidRPr="00DC3E9C">
        <w:rPr>
          <w:b/>
          <w:bCs/>
        </w:rPr>
        <w:t xml:space="preserve"> – Through pain and trauma, from darkness to light </w:t>
      </w:r>
      <w:proofErr w:type="spellStart"/>
      <w:r w:rsidRPr="00DC3E9C">
        <w:rPr>
          <w:b/>
          <w:bCs/>
        </w:rPr>
        <w:t>Whakairihia</w:t>
      </w:r>
      <w:proofErr w:type="spellEnd"/>
      <w:r w:rsidRPr="00DC3E9C">
        <w:rPr>
          <w:b/>
          <w:bCs/>
        </w:rPr>
        <w:t xml:space="preserve"> ki </w:t>
      </w:r>
      <w:proofErr w:type="spellStart"/>
      <w:r w:rsidRPr="00DC3E9C">
        <w:rPr>
          <w:b/>
          <w:bCs/>
        </w:rPr>
        <w:t>te</w:t>
      </w:r>
      <w:proofErr w:type="spellEnd"/>
      <w:r w:rsidRPr="00DC3E9C">
        <w:rPr>
          <w:b/>
          <w:bCs/>
        </w:rPr>
        <w:t xml:space="preserve"> </w:t>
      </w:r>
      <w:proofErr w:type="spellStart"/>
      <w:r w:rsidRPr="00DC3E9C">
        <w:rPr>
          <w:b/>
          <w:bCs/>
        </w:rPr>
        <w:t>tihi</w:t>
      </w:r>
      <w:proofErr w:type="spellEnd"/>
      <w:r w:rsidRPr="00DC3E9C">
        <w:rPr>
          <w:b/>
          <w:bCs/>
        </w:rPr>
        <w:t xml:space="preserve"> o </w:t>
      </w:r>
      <w:proofErr w:type="spellStart"/>
      <w:r w:rsidRPr="00DC3E9C">
        <w:rPr>
          <w:b/>
          <w:bCs/>
        </w:rPr>
        <w:t>Maung</w:t>
      </w:r>
      <w:r w:rsidR="00CB5BAE">
        <w:rPr>
          <w:b/>
          <w:bCs/>
        </w:rPr>
        <w:t>ā</w:t>
      </w:r>
      <w:r w:rsidRPr="00DC3E9C">
        <w:rPr>
          <w:b/>
          <w:bCs/>
        </w:rPr>
        <w:t>rongo</w:t>
      </w:r>
      <w:proofErr w:type="spellEnd"/>
      <w:r w:rsidRPr="00DC3E9C">
        <w:rPr>
          <w:b/>
          <w:bCs/>
        </w:rPr>
        <w:t xml:space="preserve">. </w:t>
      </w:r>
    </w:p>
    <w:p w14:paraId="4301C310" w14:textId="77777777" w:rsidR="00DC3E9C" w:rsidRDefault="00DC3E9C" w:rsidP="008F15A7">
      <w:pPr>
        <w:spacing w:line="336" w:lineRule="auto"/>
        <w:ind w:left="0"/>
        <w:rPr>
          <w:i/>
          <w:iCs/>
        </w:rPr>
      </w:pPr>
    </w:p>
    <w:p w14:paraId="35A5238A" w14:textId="77777777" w:rsidR="008F15A7" w:rsidRDefault="008F15A7" w:rsidP="008F15A7">
      <w:pPr>
        <w:spacing w:line="336" w:lineRule="auto"/>
        <w:ind w:left="0"/>
        <w:rPr>
          <w:i/>
          <w:iCs/>
        </w:rPr>
      </w:pPr>
    </w:p>
    <w:p w14:paraId="1B514019" w14:textId="202786FA" w:rsidR="00E101CB" w:rsidRPr="00634907" w:rsidRDefault="00DC3E9C" w:rsidP="007C36E4">
      <w:pPr>
        <w:spacing w:line="336" w:lineRule="auto"/>
        <w:rPr>
          <w:rFonts w:eastAsia="Times New Roman"/>
          <w:lang w:eastAsia="en-NZ"/>
        </w:rPr>
      </w:pPr>
      <w:r w:rsidRPr="00A31F9D">
        <w:rPr>
          <w:rFonts w:cs="Calibri"/>
          <w:noProof/>
          <w:lang w:val="en-NZ"/>
        </w:rPr>
        <w:drawing>
          <wp:anchor distT="0" distB="0" distL="114300" distR="114300" simplePos="0" relativeHeight="252007424" behindDoc="0" locked="0" layoutInCell="1" allowOverlap="1" wp14:anchorId="3818A796" wp14:editId="623ADCC6">
            <wp:simplePos x="0" y="0"/>
            <wp:positionH relativeFrom="margin">
              <wp:align>left</wp:align>
            </wp:positionH>
            <wp:positionV relativeFrom="paragraph">
              <wp:posOffset>566568</wp:posOffset>
            </wp:positionV>
            <wp:extent cx="1620000" cy="1620000"/>
            <wp:effectExtent l="0" t="0" r="0" b="0"/>
            <wp:wrapNone/>
            <wp:docPr id="98830498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793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F9D" w:rsidRPr="00A31F9D">
        <w:rPr>
          <w:rFonts w:cs="Calibri"/>
          <w:noProof/>
          <w:lang w:val="en-NZ"/>
        </w:rPr>
        <w:t>You can read this report in Easy Read</w:t>
      </w:r>
      <w:r w:rsidRPr="00A31F9D">
        <w:rPr>
          <w:rFonts w:eastAsia="Times New Roman"/>
          <w:lang w:eastAsia="en-NZ"/>
        </w:rPr>
        <w:t xml:space="preserve"> at this </w:t>
      </w:r>
      <w:r w:rsidRPr="00DC3E9C">
        <w:rPr>
          <w:rFonts w:eastAsia="Times New Roman"/>
          <w:b/>
          <w:bCs/>
          <w:lang w:eastAsia="en-NZ"/>
        </w:rPr>
        <w:t>website</w:t>
      </w:r>
      <w:r>
        <w:rPr>
          <w:rFonts w:eastAsia="Times New Roman"/>
          <w:lang w:eastAsia="en-NZ"/>
        </w:rPr>
        <w:t xml:space="preserve">: </w:t>
      </w:r>
      <w:r>
        <w:rPr>
          <w:rFonts w:eastAsia="Times New Roman"/>
          <w:lang w:eastAsia="en-NZ"/>
        </w:rPr>
        <w:br/>
      </w:r>
    </w:p>
    <w:p w14:paraId="1714C631" w14:textId="77777777" w:rsidR="001E477B" w:rsidRDefault="003A008D" w:rsidP="007C36E4">
      <w:pPr>
        <w:spacing w:line="336" w:lineRule="auto"/>
        <w:rPr>
          <w:rFonts w:eastAsia="Times New Roman"/>
          <w:b/>
          <w:bCs/>
          <w:lang w:eastAsia="en-NZ"/>
        </w:rPr>
      </w:pPr>
      <w:hyperlink r:id="rId67" w:history="1">
        <w:r w:rsidR="00B1238C" w:rsidRPr="00D122B6">
          <w:rPr>
            <w:rStyle w:val="Hyperlink"/>
            <w:rFonts w:eastAsia="Times New Roman"/>
            <w:b/>
            <w:bCs/>
            <w:color w:val="auto"/>
            <w:u w:val="none"/>
            <w:lang w:eastAsia="en-NZ"/>
          </w:rPr>
          <w:t>www.abuseincare.org.nz/reports/</w:t>
        </w:r>
        <w:r w:rsidR="00B1238C" w:rsidRPr="00D122B6">
          <w:rPr>
            <w:rStyle w:val="Hyperlink"/>
            <w:rFonts w:eastAsia="Times New Roman"/>
            <w:b/>
            <w:bCs/>
            <w:color w:val="auto"/>
            <w:u w:val="none"/>
            <w:lang w:eastAsia="en-NZ"/>
          </w:rPr>
          <w:br/>
        </w:r>
        <w:proofErr w:type="spellStart"/>
        <w:r w:rsidR="00B1238C" w:rsidRPr="00D122B6">
          <w:rPr>
            <w:rStyle w:val="Hyperlink"/>
            <w:rFonts w:eastAsia="Times New Roman"/>
            <w:b/>
            <w:bCs/>
            <w:color w:val="auto"/>
            <w:u w:val="none"/>
            <w:lang w:eastAsia="en-NZ"/>
          </w:rPr>
          <w:t>whanaketia</w:t>
        </w:r>
        <w:proofErr w:type="spellEnd"/>
      </w:hyperlink>
    </w:p>
    <w:p w14:paraId="130407BE" w14:textId="77777777" w:rsidR="00D122B6" w:rsidRDefault="00D122B6" w:rsidP="007C36E4">
      <w:pPr>
        <w:spacing w:line="336" w:lineRule="auto"/>
        <w:rPr>
          <w:rFonts w:eastAsia="Times New Roman"/>
          <w:lang w:eastAsia="en-NZ"/>
        </w:rPr>
      </w:pPr>
    </w:p>
    <w:p w14:paraId="1CA9B182" w14:textId="77777777" w:rsidR="00D122B6" w:rsidRDefault="00D122B6" w:rsidP="007C36E4">
      <w:pPr>
        <w:spacing w:line="336" w:lineRule="auto"/>
        <w:rPr>
          <w:rFonts w:eastAsia="Times New Roman"/>
          <w:lang w:eastAsia="en-NZ"/>
        </w:rPr>
      </w:pPr>
    </w:p>
    <w:p w14:paraId="350B8585" w14:textId="1CC5BDC5" w:rsidR="00D122B6" w:rsidRDefault="006A1EB0" w:rsidP="007C36E4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column"/>
      </w:r>
      <w:r w:rsidR="008F15A7"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009472" behindDoc="0" locked="0" layoutInCell="1" allowOverlap="1" wp14:anchorId="0A9D6D9E" wp14:editId="6FABB2C1">
            <wp:simplePos x="0" y="0"/>
            <wp:positionH relativeFrom="margin">
              <wp:align>left</wp:align>
            </wp:positionH>
            <wp:positionV relativeFrom="paragraph">
              <wp:posOffset>2378</wp:posOffset>
            </wp:positionV>
            <wp:extent cx="1439545" cy="1590040"/>
            <wp:effectExtent l="0" t="0" r="8255" b="0"/>
            <wp:wrapNone/>
            <wp:docPr id="181718581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8581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25710" r="16797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B6">
        <w:rPr>
          <w:rFonts w:eastAsia="Times New Roman"/>
          <w:lang w:eastAsia="en-NZ"/>
        </w:rPr>
        <w:t xml:space="preserve">This report made </w:t>
      </w:r>
      <w:r w:rsidR="00AF6C72">
        <w:rPr>
          <w:rFonts w:eastAsia="Times New Roman"/>
          <w:lang w:eastAsia="en-NZ"/>
        </w:rPr>
        <w:t xml:space="preserve">over </w:t>
      </w:r>
      <w:r w:rsidR="001245AC">
        <w:rPr>
          <w:rFonts w:eastAsia="Times New Roman"/>
          <w:lang w:eastAsia="en-NZ"/>
        </w:rPr>
        <w:t xml:space="preserve">1 hundred </w:t>
      </w:r>
      <w:r w:rsidR="00AF6C72">
        <w:rPr>
          <w:rFonts w:eastAsia="Times New Roman"/>
          <w:lang w:eastAsia="en-NZ"/>
        </w:rPr>
        <w:t>r</w:t>
      </w:r>
      <w:r w:rsidR="00D122B6">
        <w:rPr>
          <w:rFonts w:eastAsia="Times New Roman"/>
          <w:lang w:eastAsia="en-NZ"/>
        </w:rPr>
        <w:t>ecommendations for changes like making:</w:t>
      </w:r>
    </w:p>
    <w:p w14:paraId="160E0920" w14:textId="77777777" w:rsidR="00D122B6" w:rsidRDefault="00D122B6" w:rsidP="007C36E4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t>it safe</w:t>
      </w:r>
      <w:r w:rsidR="008F15A7">
        <w:rPr>
          <w:lang w:eastAsia="en-NZ"/>
        </w:rPr>
        <w:t>r</w:t>
      </w:r>
      <w:r>
        <w:rPr>
          <w:lang w:eastAsia="en-NZ"/>
        </w:rPr>
        <w:t xml:space="preserve"> for everyone in </w:t>
      </w:r>
      <w:r w:rsidR="007C36E4">
        <w:rPr>
          <w:lang w:eastAsia="en-NZ"/>
        </w:rPr>
        <w:t>care</w:t>
      </w:r>
    </w:p>
    <w:p w14:paraId="3380C0E1" w14:textId="77777777" w:rsidR="007C36E4" w:rsidRDefault="00D122B6" w:rsidP="007C36E4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t xml:space="preserve">sure there </w:t>
      </w:r>
      <w:r w:rsidR="008F15A7">
        <w:rPr>
          <w:lang w:eastAsia="en-NZ"/>
        </w:rPr>
        <w:t>is</w:t>
      </w:r>
      <w:r>
        <w:rPr>
          <w:lang w:eastAsia="en-NZ"/>
        </w:rPr>
        <w:t xml:space="preserve"> money to support</w:t>
      </w:r>
      <w:r w:rsidR="007C36E4">
        <w:rPr>
          <w:lang w:eastAsia="en-NZ"/>
        </w:rPr>
        <w:t>:</w:t>
      </w:r>
    </w:p>
    <w:p w14:paraId="6D7450AD" w14:textId="77777777" w:rsidR="008F15A7" w:rsidRDefault="008F15A7" w:rsidP="00696773">
      <w:pPr>
        <w:pStyle w:val="Listsecondlevel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08448" behindDoc="0" locked="0" layoutInCell="1" allowOverlap="1" wp14:anchorId="4170A443" wp14:editId="2BBA7131">
            <wp:simplePos x="0" y="0"/>
            <wp:positionH relativeFrom="margin">
              <wp:align>left</wp:align>
            </wp:positionH>
            <wp:positionV relativeFrom="paragraph">
              <wp:posOffset>261236</wp:posOffset>
            </wp:positionV>
            <wp:extent cx="1440000" cy="1440000"/>
            <wp:effectExtent l="0" t="0" r="8255" b="8255"/>
            <wp:wrapNone/>
            <wp:docPr id="200060600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06002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E4">
        <w:rPr>
          <w:lang w:eastAsia="en-NZ"/>
        </w:rPr>
        <w:t>people in care</w:t>
      </w:r>
      <w:r>
        <w:rPr>
          <w:lang w:eastAsia="en-NZ"/>
        </w:rPr>
        <w:t xml:space="preserve"> </w:t>
      </w:r>
    </w:p>
    <w:p w14:paraId="2247EDFE" w14:textId="77777777" w:rsidR="007C36E4" w:rsidRDefault="007C36E4" w:rsidP="00696773">
      <w:pPr>
        <w:pStyle w:val="Listsecondlevel"/>
        <w:rPr>
          <w:lang w:eastAsia="en-NZ"/>
        </w:rPr>
      </w:pPr>
      <w:r>
        <w:rPr>
          <w:lang w:eastAsia="en-NZ"/>
        </w:rPr>
        <w:t>whānau / families</w:t>
      </w:r>
    </w:p>
    <w:p w14:paraId="3C81E78A" w14:textId="77777777" w:rsidR="00D122B6" w:rsidRDefault="007C36E4" w:rsidP="008F15A7">
      <w:pPr>
        <w:pStyle w:val="Listsecondlevel"/>
        <w:rPr>
          <w:lang w:eastAsia="en-NZ"/>
        </w:rPr>
      </w:pPr>
      <w:r>
        <w:rPr>
          <w:lang w:eastAsia="en-NZ"/>
        </w:rPr>
        <w:t xml:space="preserve">communities. </w:t>
      </w:r>
      <w:r w:rsidR="00D122B6">
        <w:rPr>
          <w:lang w:eastAsia="en-NZ"/>
        </w:rPr>
        <w:t xml:space="preserve"> </w:t>
      </w:r>
    </w:p>
    <w:p w14:paraId="5E9C70CC" w14:textId="4B1FE169" w:rsidR="001D419E" w:rsidRDefault="00AF6C72" w:rsidP="00147F55">
      <w:pPr>
        <w:pStyle w:val="Heading1"/>
        <w:rPr>
          <w:lang w:eastAsia="en-NZ"/>
        </w:rPr>
      </w:pPr>
      <w:bookmarkStart w:id="4" w:name="_The_Government_response"/>
      <w:bookmarkEnd w:id="4"/>
      <w:r>
        <w:rPr>
          <w:lang w:eastAsia="en-NZ"/>
        </w:rPr>
        <w:br w:type="column"/>
      </w:r>
      <w:r w:rsidR="00221243">
        <w:rPr>
          <w:lang w:eastAsia="en-NZ"/>
        </w:rPr>
        <w:lastRenderedPageBreak/>
        <w:t xml:space="preserve">The </w:t>
      </w:r>
      <w:r w:rsidR="00C45DC4">
        <w:rPr>
          <w:lang w:eastAsia="en-NZ"/>
        </w:rPr>
        <w:t>Government</w:t>
      </w:r>
      <w:r w:rsidR="00221243">
        <w:rPr>
          <w:lang w:eastAsia="en-NZ"/>
        </w:rPr>
        <w:t xml:space="preserve"> response</w:t>
      </w:r>
    </w:p>
    <w:p w14:paraId="32A02FE1" w14:textId="77777777" w:rsidR="00221243" w:rsidRDefault="00221243" w:rsidP="001D419E">
      <w:pPr>
        <w:rPr>
          <w:rFonts w:eastAsia="Times New Roman"/>
          <w:lang w:eastAsia="en-NZ"/>
        </w:rPr>
      </w:pPr>
    </w:p>
    <w:p w14:paraId="4659A88C" w14:textId="77777777" w:rsidR="00221243" w:rsidRDefault="00E101CB" w:rsidP="001D419E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08096" behindDoc="0" locked="0" layoutInCell="1" allowOverlap="1" wp14:anchorId="3C2F0C00" wp14:editId="037FCBD9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1619885" cy="1010920"/>
            <wp:effectExtent l="0" t="0" r="0" b="0"/>
            <wp:wrapNone/>
            <wp:docPr id="141168432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8432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EC94" w14:textId="5BD19994" w:rsidR="00221243" w:rsidRDefault="00221243" w:rsidP="001D41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Government has </w:t>
      </w:r>
      <w:r w:rsidRPr="00221243">
        <w:rPr>
          <w:rFonts w:eastAsia="Times New Roman"/>
          <w:b/>
          <w:bCs/>
          <w:lang w:eastAsia="en-NZ"/>
        </w:rPr>
        <w:t>released</w:t>
      </w:r>
      <w:r>
        <w:rPr>
          <w:rFonts w:eastAsia="Times New Roman"/>
          <w:lang w:eastAsia="en-NZ"/>
        </w:rPr>
        <w:t xml:space="preserve"> its response to the</w:t>
      </w:r>
      <w:r w:rsidR="00147F55">
        <w:rPr>
          <w:rFonts w:eastAsia="Times New Roman"/>
          <w:lang w:eastAsia="en-NZ"/>
        </w:rPr>
        <w:t xml:space="preserve"> recommendations made </w:t>
      </w:r>
      <w:r w:rsidR="002E3F57">
        <w:rPr>
          <w:rFonts w:eastAsia="Times New Roman"/>
          <w:lang w:eastAsia="en-NZ"/>
        </w:rPr>
        <w:t>by the Commission</w:t>
      </w:r>
      <w:r>
        <w:rPr>
          <w:rFonts w:eastAsia="Times New Roman"/>
          <w:lang w:eastAsia="en-NZ"/>
        </w:rPr>
        <w:t xml:space="preserve">. </w:t>
      </w:r>
    </w:p>
    <w:p w14:paraId="43B7F548" w14:textId="77777777" w:rsidR="00221243" w:rsidRDefault="00221243" w:rsidP="001D419E">
      <w:pPr>
        <w:rPr>
          <w:rFonts w:eastAsia="Times New Roman"/>
          <w:lang w:eastAsia="en-NZ"/>
        </w:rPr>
      </w:pPr>
    </w:p>
    <w:p w14:paraId="0349AD64" w14:textId="7AB974A7" w:rsidR="00221243" w:rsidRDefault="00537C4E" w:rsidP="001D419E">
      <w:pPr>
        <w:rPr>
          <w:rFonts w:eastAsia="Times New Roman"/>
          <w:lang w:eastAsia="en-NZ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02C05E2" wp14:editId="243736FB">
                <wp:simplePos x="0" y="0"/>
                <wp:positionH relativeFrom="margin">
                  <wp:posOffset>2162174</wp:posOffset>
                </wp:positionH>
                <wp:positionV relativeFrom="paragraph">
                  <wp:posOffset>250190</wp:posOffset>
                </wp:positionV>
                <wp:extent cx="3705225" cy="2857500"/>
                <wp:effectExtent l="0" t="0" r="9525" b="0"/>
                <wp:wrapNone/>
                <wp:docPr id="91359200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8575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B0E40" id="Rectangle 2" o:spid="_x0000_s1026" alt="&quot;&quot;" style="position:absolute;margin-left:170.25pt;margin-top:19.7pt;width:291.75pt;height:225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  <w:r w:rsidR="000C1554">
        <w:rPr>
          <w:noProof/>
        </w:rPr>
        <w:drawing>
          <wp:anchor distT="0" distB="0" distL="114300" distR="114300" simplePos="0" relativeHeight="251906048" behindDoc="0" locked="0" layoutInCell="1" allowOverlap="1" wp14:anchorId="457BC611" wp14:editId="4D904C71">
            <wp:simplePos x="0" y="0"/>
            <wp:positionH relativeFrom="margin">
              <wp:posOffset>17780</wp:posOffset>
            </wp:positionH>
            <wp:positionV relativeFrom="paragraph">
              <wp:posOffset>311785</wp:posOffset>
            </wp:positionV>
            <wp:extent cx="1300561" cy="943003"/>
            <wp:effectExtent l="0" t="0" r="0" b="0"/>
            <wp:wrapNone/>
            <wp:docPr id="1376447023" name="Picture 13764470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8DD3" w14:textId="38BBE435" w:rsidR="00221243" w:rsidRDefault="00221243" w:rsidP="001D41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Here </w:t>
      </w:r>
      <w:r w:rsidRPr="00221243">
        <w:rPr>
          <w:rFonts w:eastAsia="Times New Roman"/>
          <w:b/>
          <w:bCs/>
          <w:lang w:eastAsia="en-NZ"/>
        </w:rPr>
        <w:t>released</w:t>
      </w:r>
      <w:r>
        <w:rPr>
          <w:rFonts w:eastAsia="Times New Roman"/>
          <w:lang w:eastAsia="en-NZ"/>
        </w:rPr>
        <w:t xml:space="preserve"> means that the Government </w:t>
      </w:r>
      <w:r w:rsidR="00B6117E">
        <w:rPr>
          <w:rFonts w:eastAsia="Times New Roman"/>
          <w:lang w:eastAsia="en-NZ"/>
        </w:rPr>
        <w:t>has told</w:t>
      </w:r>
      <w:r>
        <w:rPr>
          <w:rFonts w:eastAsia="Times New Roman"/>
          <w:lang w:eastAsia="en-NZ"/>
        </w:rPr>
        <w:t xml:space="preserve"> people what </w:t>
      </w:r>
      <w:r w:rsidR="00A450F4">
        <w:rPr>
          <w:rFonts w:eastAsia="Times New Roman"/>
          <w:lang w:eastAsia="en-NZ"/>
        </w:rPr>
        <w:t xml:space="preserve">its </w:t>
      </w:r>
      <w:r>
        <w:rPr>
          <w:rFonts w:eastAsia="Times New Roman"/>
          <w:lang w:eastAsia="en-NZ"/>
        </w:rPr>
        <w:t>response is by</w:t>
      </w:r>
      <w:r w:rsidR="00E101CB">
        <w:rPr>
          <w:rFonts w:eastAsia="Times New Roman"/>
          <w:lang w:eastAsia="en-NZ"/>
        </w:rPr>
        <w:t xml:space="preserve"> doing things like</w:t>
      </w:r>
      <w:r>
        <w:rPr>
          <w:rFonts w:eastAsia="Times New Roman"/>
          <w:lang w:eastAsia="en-NZ"/>
        </w:rPr>
        <w:t>:</w:t>
      </w:r>
    </w:p>
    <w:p w14:paraId="1D86AFD9" w14:textId="1B2E8D1D" w:rsidR="00221243" w:rsidRDefault="002C60E0" w:rsidP="0022124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07072" behindDoc="0" locked="0" layoutInCell="1" allowOverlap="1" wp14:anchorId="2CB8DBFE" wp14:editId="63E84C6D">
            <wp:simplePos x="0" y="0"/>
            <wp:positionH relativeFrom="margin">
              <wp:align>left</wp:align>
            </wp:positionH>
            <wp:positionV relativeFrom="paragraph">
              <wp:posOffset>69806</wp:posOffset>
            </wp:positionV>
            <wp:extent cx="1620000" cy="1620000"/>
            <wp:effectExtent l="0" t="0" r="0" b="0"/>
            <wp:wrapNone/>
            <wp:docPr id="80214997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4997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243">
        <w:rPr>
          <w:lang w:eastAsia="en-NZ"/>
        </w:rPr>
        <w:t xml:space="preserve">printing </w:t>
      </w:r>
      <w:r w:rsidR="00A450F4">
        <w:rPr>
          <w:lang w:eastAsia="en-NZ"/>
        </w:rPr>
        <w:t xml:space="preserve">its </w:t>
      </w:r>
      <w:r w:rsidR="00E101CB">
        <w:rPr>
          <w:lang w:eastAsia="en-NZ"/>
        </w:rPr>
        <w:t>response</w:t>
      </w:r>
    </w:p>
    <w:p w14:paraId="5314DA4B" w14:textId="7115F66C" w:rsidR="00221243" w:rsidRPr="00E101CB" w:rsidRDefault="00221243" w:rsidP="006C201F">
      <w:pPr>
        <w:pStyle w:val="Listtoplevel"/>
        <w:rPr>
          <w:rFonts w:eastAsia="Times New Roman"/>
          <w:lang w:eastAsia="en-NZ"/>
        </w:rPr>
      </w:pPr>
      <w:r>
        <w:rPr>
          <w:lang w:eastAsia="en-NZ"/>
        </w:rPr>
        <w:t>p</w:t>
      </w:r>
      <w:r w:rsidRPr="00E101CB">
        <w:rPr>
          <w:rFonts w:eastAsia="Times New Roman"/>
          <w:lang w:eastAsia="en-NZ"/>
        </w:rPr>
        <w:t xml:space="preserve">utting </w:t>
      </w:r>
      <w:r w:rsidR="00A450F4">
        <w:rPr>
          <w:rFonts w:eastAsia="Times New Roman"/>
          <w:lang w:eastAsia="en-NZ"/>
        </w:rPr>
        <w:t xml:space="preserve">its </w:t>
      </w:r>
      <w:r w:rsidR="00E101CB">
        <w:rPr>
          <w:rFonts w:eastAsia="Times New Roman"/>
          <w:lang w:eastAsia="en-NZ"/>
        </w:rPr>
        <w:t>re</w:t>
      </w:r>
      <w:r w:rsidR="006E2EA3">
        <w:rPr>
          <w:rFonts w:eastAsia="Times New Roman"/>
          <w:lang w:eastAsia="en-NZ"/>
        </w:rPr>
        <w:t>s</w:t>
      </w:r>
      <w:r w:rsidR="00E101CB">
        <w:rPr>
          <w:rFonts w:eastAsia="Times New Roman"/>
          <w:lang w:eastAsia="en-NZ"/>
        </w:rPr>
        <w:t xml:space="preserve">ponse </w:t>
      </w:r>
      <w:r w:rsidRPr="00E101CB">
        <w:rPr>
          <w:rFonts w:eastAsia="Times New Roman"/>
          <w:lang w:eastAsia="en-NZ"/>
        </w:rPr>
        <w:t xml:space="preserve">on </w:t>
      </w:r>
      <w:r w:rsidR="00A450F4">
        <w:rPr>
          <w:rFonts w:eastAsia="Times New Roman"/>
          <w:lang w:eastAsia="en-NZ"/>
        </w:rPr>
        <w:t xml:space="preserve">its </w:t>
      </w:r>
      <w:r w:rsidRPr="00E101CB">
        <w:rPr>
          <w:rFonts w:eastAsia="Times New Roman"/>
          <w:lang w:eastAsia="en-NZ"/>
        </w:rPr>
        <w:t>website</w:t>
      </w:r>
      <w:r w:rsidR="00E101CB">
        <w:rPr>
          <w:rFonts w:eastAsia="Times New Roman"/>
          <w:lang w:eastAsia="en-NZ"/>
        </w:rPr>
        <w:t>.</w:t>
      </w:r>
    </w:p>
    <w:p w14:paraId="62074D81" w14:textId="77777777" w:rsidR="00221243" w:rsidRDefault="00221243" w:rsidP="001D419E">
      <w:pPr>
        <w:rPr>
          <w:rFonts w:eastAsia="Times New Roman"/>
          <w:lang w:eastAsia="en-NZ"/>
        </w:rPr>
      </w:pPr>
    </w:p>
    <w:p w14:paraId="4D353B09" w14:textId="77777777" w:rsidR="00221243" w:rsidRDefault="000C1554" w:rsidP="001D419E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05E8AD2E" wp14:editId="34CEE6CF">
                <wp:simplePos x="0" y="0"/>
                <wp:positionH relativeFrom="column">
                  <wp:posOffset>-70485</wp:posOffset>
                </wp:positionH>
                <wp:positionV relativeFrom="paragraph">
                  <wp:posOffset>299720</wp:posOffset>
                </wp:positionV>
                <wp:extent cx="1678215" cy="1482272"/>
                <wp:effectExtent l="0" t="0" r="0" b="3810"/>
                <wp:wrapNone/>
                <wp:docPr id="2097992996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215" cy="1482272"/>
                          <a:chOff x="0" y="0"/>
                          <a:chExt cx="1678215" cy="1482272"/>
                        </a:xfrm>
                      </wpg:grpSpPr>
                      <pic:pic xmlns:pic="http://schemas.openxmlformats.org/drawingml/2006/picture">
                        <pic:nvPicPr>
                          <pic:cNvPr id="200726053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537119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715" y="402772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9DF42" id="Group 22" o:spid="_x0000_s1026" alt="&quot;&quot;" style="position:absolute;margin-left:-5.55pt;margin-top:23.6pt;width:132.15pt;height:116.7pt;z-index:252060672" coordsize="16782,1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">
                <v:shape id="Picture 18" o:spid="_x0000_s1027" type="#_x0000_t75" alt="&quot;&quot;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">
                  <v:imagedata r:id="rId55" o:title=""/>
                </v:shape>
                <v:shape id="Picture 18" o:spid="_x0000_s1028" type="#_x0000_t75" alt="&quot;&quot;" style="position:absolute;left:5987;top:4027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">
                  <v:imagedata r:id="rId55" o:title=""/>
                </v:shape>
              </v:group>
            </w:pict>
          </mc:Fallback>
        </mc:AlternateContent>
      </w:r>
    </w:p>
    <w:p w14:paraId="0E2694B3" w14:textId="3D31FFAC" w:rsidR="00E101CB" w:rsidRDefault="00E101CB" w:rsidP="001D41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 w:rsidR="003132F1">
        <w:rPr>
          <w:rFonts w:eastAsia="Times New Roman"/>
          <w:lang w:eastAsia="en-NZ"/>
        </w:rPr>
        <w:t>Commission</w:t>
      </w:r>
      <w:r>
        <w:rPr>
          <w:rFonts w:eastAsia="Times New Roman"/>
          <w:lang w:eastAsia="en-NZ"/>
        </w:rPr>
        <w:t xml:space="preserve"> made </w:t>
      </w:r>
      <w:r w:rsidR="001245AC">
        <w:rPr>
          <w:rFonts w:eastAsia="Times New Roman"/>
          <w:lang w:eastAsia="en-NZ"/>
        </w:rPr>
        <w:t>2 hundred and 33</w:t>
      </w:r>
      <w:r>
        <w:rPr>
          <w:rFonts w:eastAsia="Times New Roman"/>
          <w:lang w:eastAsia="en-NZ"/>
        </w:rPr>
        <w:t xml:space="preserve"> recommendations in </w:t>
      </w:r>
      <w:r w:rsidR="00A450F4">
        <w:rPr>
          <w:rFonts w:eastAsia="Times New Roman"/>
          <w:lang w:eastAsia="en-NZ"/>
        </w:rPr>
        <w:t xml:space="preserve">its </w:t>
      </w:r>
      <w:r w:rsidR="003132F1">
        <w:rPr>
          <w:rFonts w:eastAsia="Times New Roman"/>
          <w:lang w:eastAsia="en-NZ"/>
        </w:rPr>
        <w:br/>
      </w:r>
      <w:r>
        <w:rPr>
          <w:rFonts w:eastAsia="Times New Roman"/>
          <w:lang w:eastAsia="en-NZ"/>
        </w:rPr>
        <w:t xml:space="preserve">2 reports. </w:t>
      </w:r>
    </w:p>
    <w:p w14:paraId="792354FD" w14:textId="77777777" w:rsidR="00E101CB" w:rsidRDefault="00E101CB" w:rsidP="001D419E">
      <w:pPr>
        <w:rPr>
          <w:rFonts w:eastAsia="Times New Roman"/>
          <w:lang w:eastAsia="en-NZ"/>
        </w:rPr>
      </w:pPr>
    </w:p>
    <w:p w14:paraId="5B80766E" w14:textId="77777777" w:rsidR="00EA6417" w:rsidRDefault="008F15A7" w:rsidP="001D41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column"/>
      </w:r>
      <w:r w:rsidR="00EA6417"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14240" behindDoc="0" locked="0" layoutInCell="1" allowOverlap="1" wp14:anchorId="55CF6B44" wp14:editId="58BBFB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9885" cy="1010920"/>
            <wp:effectExtent l="0" t="0" r="0" b="0"/>
            <wp:wrapNone/>
            <wp:docPr id="90926923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8432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417">
        <w:rPr>
          <w:rFonts w:eastAsia="Times New Roman"/>
          <w:lang w:eastAsia="en-NZ"/>
        </w:rPr>
        <w:t xml:space="preserve">Of the </w:t>
      </w:r>
      <w:r w:rsidR="001245AC">
        <w:rPr>
          <w:rFonts w:eastAsia="Times New Roman"/>
          <w:lang w:eastAsia="en-NZ"/>
        </w:rPr>
        <w:t>2 hundred and 33</w:t>
      </w:r>
      <w:r w:rsidR="00EA6417">
        <w:rPr>
          <w:rFonts w:eastAsia="Times New Roman"/>
          <w:lang w:eastAsia="en-NZ"/>
        </w:rPr>
        <w:t xml:space="preserve"> recommendations:</w:t>
      </w:r>
    </w:p>
    <w:p w14:paraId="6A4C3200" w14:textId="4B30E069" w:rsidR="00EA6417" w:rsidRDefault="00EA6417" w:rsidP="00EA6417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5264" behindDoc="0" locked="0" layoutInCell="1" allowOverlap="1" wp14:anchorId="37FB26F5" wp14:editId="565C488E">
            <wp:simplePos x="0" y="0"/>
            <wp:positionH relativeFrom="margin">
              <wp:align>left</wp:align>
            </wp:positionH>
            <wp:positionV relativeFrom="paragraph">
              <wp:posOffset>1018897</wp:posOffset>
            </wp:positionV>
            <wp:extent cx="1440000" cy="1785827"/>
            <wp:effectExtent l="0" t="0" r="8255" b="5080"/>
            <wp:wrapNone/>
            <wp:docPr id="135281728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1728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8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5AC">
        <w:rPr>
          <w:lang w:eastAsia="en-NZ"/>
        </w:rPr>
        <w:t>2 hundred and 7</w:t>
      </w:r>
      <w:r>
        <w:rPr>
          <w:lang w:eastAsia="en-NZ"/>
        </w:rPr>
        <w:t xml:space="preserve"> are for the </w:t>
      </w:r>
      <w:r w:rsidR="008F15A7">
        <w:rPr>
          <w:lang w:eastAsia="en-NZ"/>
        </w:rPr>
        <w:t xml:space="preserve">Government </w:t>
      </w:r>
      <w:r>
        <w:rPr>
          <w:lang w:eastAsia="en-NZ"/>
        </w:rPr>
        <w:t>to think about</w:t>
      </w:r>
      <w:r w:rsidR="00B6690F">
        <w:rPr>
          <w:lang w:eastAsia="en-NZ"/>
        </w:rPr>
        <w:t xml:space="preserve"> what </w:t>
      </w:r>
      <w:r w:rsidR="00A450F4">
        <w:rPr>
          <w:lang w:eastAsia="en-NZ"/>
        </w:rPr>
        <w:t xml:space="preserve">it </w:t>
      </w:r>
      <w:r w:rsidR="00D43D45">
        <w:rPr>
          <w:lang w:eastAsia="en-NZ"/>
        </w:rPr>
        <w:t xml:space="preserve">can </w:t>
      </w:r>
      <w:r w:rsidR="00B6690F">
        <w:rPr>
          <w:lang w:eastAsia="en-NZ"/>
        </w:rPr>
        <w:t xml:space="preserve">do </w:t>
      </w:r>
      <w:r w:rsidR="008F15A7">
        <w:rPr>
          <w:lang w:eastAsia="en-NZ"/>
        </w:rPr>
        <w:t>to make things better</w:t>
      </w:r>
    </w:p>
    <w:p w14:paraId="08271441" w14:textId="00D6E1AD" w:rsidR="00EA6417" w:rsidRDefault="00EA6417" w:rsidP="00EA6417">
      <w:pPr>
        <w:pStyle w:val="ListParagraph"/>
        <w:rPr>
          <w:lang w:eastAsia="en-NZ"/>
        </w:rPr>
      </w:pPr>
      <w:r>
        <w:rPr>
          <w:lang w:eastAsia="en-NZ"/>
        </w:rPr>
        <w:t>26 are for faith</w:t>
      </w:r>
      <w:r w:rsidR="00B469E4">
        <w:rPr>
          <w:lang w:eastAsia="en-NZ"/>
        </w:rPr>
        <w:t>-</w:t>
      </w:r>
      <w:r>
        <w:rPr>
          <w:lang w:eastAsia="en-NZ"/>
        </w:rPr>
        <w:t>based institutions to think about</w:t>
      </w:r>
      <w:r w:rsidR="00B6690F">
        <w:rPr>
          <w:lang w:eastAsia="en-NZ"/>
        </w:rPr>
        <w:t xml:space="preserve"> what they </w:t>
      </w:r>
      <w:r w:rsidR="00D43D45">
        <w:rPr>
          <w:lang w:eastAsia="en-NZ"/>
        </w:rPr>
        <w:t>can</w:t>
      </w:r>
      <w:r w:rsidR="00B6690F">
        <w:rPr>
          <w:lang w:eastAsia="en-NZ"/>
        </w:rPr>
        <w:t xml:space="preserve"> do </w:t>
      </w:r>
      <w:r w:rsidR="008F15A7">
        <w:rPr>
          <w:lang w:eastAsia="en-NZ"/>
        </w:rPr>
        <w:t>to make things better</w:t>
      </w:r>
      <w:r w:rsidR="00B6690F">
        <w:rPr>
          <w:lang w:eastAsia="en-NZ"/>
        </w:rPr>
        <w:t>.</w:t>
      </w:r>
    </w:p>
    <w:p w14:paraId="5E40A474" w14:textId="77777777" w:rsidR="00B6690F" w:rsidRDefault="00B6690F" w:rsidP="00B6690F">
      <w:pPr>
        <w:rPr>
          <w:rFonts w:eastAsia="Times New Roman"/>
          <w:lang w:eastAsia="en-NZ"/>
        </w:rPr>
      </w:pPr>
    </w:p>
    <w:p w14:paraId="70F1E1BC" w14:textId="77777777" w:rsidR="00B6690F" w:rsidRDefault="00B6690F" w:rsidP="00B6690F">
      <w:pPr>
        <w:rPr>
          <w:rFonts w:eastAsia="Times New Roman"/>
          <w:lang w:eastAsia="en-NZ"/>
        </w:rPr>
      </w:pPr>
    </w:p>
    <w:p w14:paraId="0A6DE335" w14:textId="77777777" w:rsidR="00B6690F" w:rsidRDefault="008F15A7" w:rsidP="008F15A7">
      <w:pPr>
        <w:pStyle w:val="Heading1"/>
        <w:rPr>
          <w:lang w:eastAsia="en-NZ"/>
        </w:rPr>
      </w:pPr>
      <w:bookmarkStart w:id="5" w:name="_Kinds_of_responses"/>
      <w:bookmarkEnd w:id="5"/>
      <w:r>
        <w:rPr>
          <w:lang w:eastAsia="en-NZ"/>
        </w:rPr>
        <w:br w:type="column"/>
      </w:r>
      <w:r w:rsidR="00B6690F">
        <w:rPr>
          <w:lang w:eastAsia="en-NZ"/>
        </w:rPr>
        <w:lastRenderedPageBreak/>
        <w:t xml:space="preserve">Kinds of responses </w:t>
      </w:r>
      <w:r>
        <w:rPr>
          <w:lang w:eastAsia="en-NZ"/>
        </w:rPr>
        <w:t>to the recommendations</w:t>
      </w:r>
    </w:p>
    <w:p w14:paraId="34B2301C" w14:textId="3FA7BE12" w:rsidR="0080510D" w:rsidRDefault="0080510D" w:rsidP="00B6690F">
      <w:pPr>
        <w:rPr>
          <w:rFonts w:eastAsia="Times New Roman"/>
          <w:lang w:eastAsia="en-NZ"/>
        </w:rPr>
      </w:pPr>
    </w:p>
    <w:p w14:paraId="32EC836E" w14:textId="21339048" w:rsidR="00813AC1" w:rsidRDefault="002C60E0" w:rsidP="00B669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1696" behindDoc="0" locked="0" layoutInCell="1" allowOverlap="1" wp14:anchorId="10491C18" wp14:editId="5232E888">
            <wp:simplePos x="0" y="0"/>
            <wp:positionH relativeFrom="margin">
              <wp:align>left</wp:align>
            </wp:positionH>
            <wp:positionV relativeFrom="paragraph">
              <wp:posOffset>157421</wp:posOffset>
            </wp:positionV>
            <wp:extent cx="1440000" cy="1696060"/>
            <wp:effectExtent l="0" t="0" r="8255" b="0"/>
            <wp:wrapNone/>
            <wp:docPr id="115515103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103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E3F6" w14:textId="6A62B8F4" w:rsidR="00B6690F" w:rsidRDefault="00B6690F" w:rsidP="00B6690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There are 5 ways </w:t>
      </w:r>
      <w:r w:rsidR="00813AC1">
        <w:rPr>
          <w:rFonts w:eastAsia="Times New Roman"/>
          <w:lang w:eastAsia="en-NZ"/>
        </w:rPr>
        <w:t xml:space="preserve">the Government </w:t>
      </w:r>
      <w:r w:rsidR="00A450F4">
        <w:rPr>
          <w:rFonts w:eastAsia="Times New Roman"/>
          <w:lang w:eastAsia="en-NZ"/>
        </w:rPr>
        <w:t xml:space="preserve">can </w:t>
      </w:r>
      <w:r w:rsidR="00813AC1">
        <w:rPr>
          <w:rFonts w:eastAsia="Times New Roman"/>
          <w:lang w:eastAsia="en-NZ"/>
        </w:rPr>
        <w:t xml:space="preserve">respond to each recommendation. </w:t>
      </w:r>
    </w:p>
    <w:p w14:paraId="23881568" w14:textId="77777777" w:rsidR="00B6690F" w:rsidRDefault="00B6690F" w:rsidP="00B6690F">
      <w:pPr>
        <w:rPr>
          <w:rFonts w:eastAsia="Times New Roman"/>
          <w:lang w:eastAsia="en-NZ"/>
        </w:rPr>
      </w:pPr>
    </w:p>
    <w:p w14:paraId="36AA03BC" w14:textId="77777777" w:rsidR="008F15A7" w:rsidRDefault="008F15A7" w:rsidP="00B6690F">
      <w:pPr>
        <w:rPr>
          <w:rFonts w:eastAsia="Times New Roman"/>
          <w:lang w:eastAsia="en-NZ"/>
        </w:rPr>
      </w:pPr>
    </w:p>
    <w:p w14:paraId="335E0BAE" w14:textId="77777777" w:rsidR="00B6690F" w:rsidRPr="00B6690F" w:rsidRDefault="00B6690F" w:rsidP="008F15A7">
      <w:pPr>
        <w:pStyle w:val="Heading2"/>
        <w:numPr>
          <w:ilvl w:val="0"/>
          <w:numId w:val="18"/>
        </w:numPr>
        <w:rPr>
          <w:rFonts w:eastAsia="Times New Roman"/>
          <w:lang w:eastAsia="en-NZ"/>
        </w:rPr>
      </w:pPr>
      <w:r w:rsidRPr="00B6690F">
        <w:rPr>
          <w:rFonts w:eastAsia="Times New Roman"/>
          <w:lang w:eastAsia="en-NZ"/>
        </w:rPr>
        <w:t>Accept</w:t>
      </w:r>
    </w:p>
    <w:p w14:paraId="39F2D785" w14:textId="77777777" w:rsidR="00B6690F" w:rsidRDefault="000C1554" w:rsidP="00B669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2720" behindDoc="0" locked="0" layoutInCell="1" allowOverlap="1" wp14:anchorId="01F36C7F" wp14:editId="0D78C5E7">
            <wp:simplePos x="0" y="0"/>
            <wp:positionH relativeFrom="margin">
              <wp:align>left</wp:align>
            </wp:positionH>
            <wp:positionV relativeFrom="paragraph">
              <wp:posOffset>321694</wp:posOffset>
            </wp:positionV>
            <wp:extent cx="1439545" cy="1407160"/>
            <wp:effectExtent l="0" t="0" r="8255" b="2540"/>
            <wp:wrapNone/>
            <wp:docPr id="158462819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2819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2E3D5" w14:textId="54600297" w:rsidR="00B6690F" w:rsidRDefault="00B6690F" w:rsidP="00B6690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This means the </w:t>
      </w:r>
      <w:r w:rsidR="00813AC1">
        <w:rPr>
          <w:rFonts w:eastAsia="Times New Roman"/>
          <w:lang w:eastAsia="en-NZ"/>
        </w:rPr>
        <w:t>Government</w:t>
      </w:r>
      <w:r>
        <w:rPr>
          <w:rFonts w:eastAsia="Times New Roman"/>
          <w:lang w:eastAsia="en-NZ"/>
        </w:rPr>
        <w:t xml:space="preserve"> will do what the </w:t>
      </w:r>
      <w:r w:rsidR="003132F1">
        <w:rPr>
          <w:rFonts w:eastAsia="Times New Roman"/>
          <w:lang w:eastAsia="en-NZ"/>
        </w:rPr>
        <w:t>Commission</w:t>
      </w:r>
      <w:r>
        <w:rPr>
          <w:rFonts w:eastAsia="Times New Roman"/>
          <w:lang w:eastAsia="en-NZ"/>
        </w:rPr>
        <w:t xml:space="preserve"> has said it should do. </w:t>
      </w:r>
      <w:r w:rsidR="0080510D">
        <w:rPr>
          <w:rFonts w:eastAsia="Times New Roman"/>
          <w:lang w:eastAsia="en-NZ"/>
        </w:rPr>
        <w:br/>
      </w:r>
    </w:p>
    <w:p w14:paraId="052B260B" w14:textId="77777777" w:rsidR="008F15A7" w:rsidRPr="00B6690F" w:rsidRDefault="008F15A7" w:rsidP="00B6690F">
      <w:pPr>
        <w:rPr>
          <w:rFonts w:eastAsia="Times New Roman"/>
          <w:lang w:eastAsia="en-NZ"/>
        </w:rPr>
      </w:pPr>
    </w:p>
    <w:p w14:paraId="635F284B" w14:textId="75E55D16" w:rsidR="00B6690F" w:rsidRPr="00B6690F" w:rsidRDefault="000C1554" w:rsidP="008F15A7">
      <w:pPr>
        <w:pStyle w:val="Heading2"/>
        <w:numPr>
          <w:ilvl w:val="0"/>
          <w:numId w:val="18"/>
        </w:num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column"/>
      </w:r>
      <w:r w:rsidR="00B6690F" w:rsidRPr="00B6690F">
        <w:rPr>
          <w:rFonts w:eastAsia="Times New Roman"/>
          <w:lang w:eastAsia="en-NZ"/>
        </w:rPr>
        <w:lastRenderedPageBreak/>
        <w:t>Accept intent</w:t>
      </w:r>
    </w:p>
    <w:p w14:paraId="5499BD35" w14:textId="7B30FFE9" w:rsidR="00813AC1" w:rsidRDefault="002C60E0" w:rsidP="00B669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3744" behindDoc="0" locked="0" layoutInCell="1" allowOverlap="1" wp14:anchorId="7D745D47" wp14:editId="21D695A4">
            <wp:simplePos x="0" y="0"/>
            <wp:positionH relativeFrom="margin">
              <wp:align>left</wp:align>
            </wp:positionH>
            <wp:positionV relativeFrom="paragraph">
              <wp:posOffset>9702</wp:posOffset>
            </wp:positionV>
            <wp:extent cx="1620000" cy="1054633"/>
            <wp:effectExtent l="0" t="0" r="0" b="0"/>
            <wp:wrapNone/>
            <wp:docPr id="13187231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231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554"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3E5AE2E8" wp14:editId="3B49EE66">
                <wp:simplePos x="0" y="0"/>
                <wp:positionH relativeFrom="margin">
                  <wp:posOffset>2220686</wp:posOffset>
                </wp:positionH>
                <wp:positionV relativeFrom="paragraph">
                  <wp:posOffset>225425</wp:posOffset>
                </wp:positionV>
                <wp:extent cx="3671570" cy="825500"/>
                <wp:effectExtent l="0" t="0" r="5080" b="0"/>
                <wp:wrapNone/>
                <wp:docPr id="210007976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255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2EDEF" id="Rectangle 2" o:spid="_x0000_s1026" alt="&quot;&quot;" style="position:absolute;margin-left:174.85pt;margin-top:17.75pt;width:289.1pt;height:6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</w:p>
    <w:p w14:paraId="28FC6CAD" w14:textId="77777777" w:rsidR="00813AC1" w:rsidRDefault="00813AC1" w:rsidP="00B6690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Here </w:t>
      </w:r>
      <w:r w:rsidRPr="00813AC1">
        <w:rPr>
          <w:rFonts w:eastAsia="Times New Roman"/>
          <w:b/>
          <w:bCs/>
          <w:lang w:eastAsia="en-NZ"/>
        </w:rPr>
        <w:t xml:space="preserve">intent </w:t>
      </w:r>
      <w:r>
        <w:rPr>
          <w:rFonts w:eastAsia="Times New Roman"/>
          <w:lang w:eastAsia="en-NZ"/>
        </w:rPr>
        <w:t xml:space="preserve">means the reason for the recommendation. </w:t>
      </w:r>
    </w:p>
    <w:p w14:paraId="76E1FB31" w14:textId="77777777" w:rsidR="00813AC1" w:rsidRDefault="00813AC1" w:rsidP="00B6690F">
      <w:pPr>
        <w:rPr>
          <w:rFonts w:eastAsia="Times New Roman"/>
          <w:lang w:eastAsia="en-NZ"/>
        </w:rPr>
      </w:pPr>
    </w:p>
    <w:p w14:paraId="566E788A" w14:textId="77777777" w:rsidR="00813AC1" w:rsidRDefault="000C1554" w:rsidP="00B669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10496" behindDoc="0" locked="0" layoutInCell="1" allowOverlap="1" wp14:anchorId="3649EE7D" wp14:editId="2F751F99">
            <wp:simplePos x="0" y="0"/>
            <wp:positionH relativeFrom="column">
              <wp:posOffset>4445</wp:posOffset>
            </wp:positionH>
            <wp:positionV relativeFrom="paragraph">
              <wp:posOffset>152400</wp:posOffset>
            </wp:positionV>
            <wp:extent cx="1620000" cy="1214910"/>
            <wp:effectExtent l="0" t="0" r="0" b="4445"/>
            <wp:wrapNone/>
            <wp:docPr id="24165043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5043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33C25" w14:textId="685E4626" w:rsidR="0080510D" w:rsidRDefault="00B6690F" w:rsidP="00B6690F">
      <w:pPr>
        <w:rPr>
          <w:rFonts w:eastAsia="Times New Roman"/>
          <w:lang w:eastAsia="en-NZ"/>
        </w:rPr>
      </w:pPr>
      <w:r w:rsidRPr="00B6690F">
        <w:rPr>
          <w:rFonts w:eastAsia="Times New Roman"/>
          <w:lang w:eastAsia="en-NZ"/>
        </w:rPr>
        <w:t>T</w:t>
      </w:r>
      <w:r>
        <w:rPr>
          <w:rFonts w:eastAsia="Times New Roman"/>
          <w:lang w:eastAsia="en-NZ"/>
        </w:rPr>
        <w:t xml:space="preserve">his means the </w:t>
      </w:r>
      <w:r w:rsidR="00813AC1">
        <w:rPr>
          <w:rFonts w:eastAsia="Times New Roman"/>
          <w:lang w:eastAsia="en-NZ"/>
        </w:rPr>
        <w:t>Government</w:t>
      </w:r>
      <w:r>
        <w:rPr>
          <w:rFonts w:eastAsia="Times New Roman"/>
          <w:lang w:eastAsia="en-NZ"/>
        </w:rPr>
        <w:t xml:space="preserve"> agrees to </w:t>
      </w:r>
      <w:r w:rsidR="0080510D">
        <w:rPr>
          <w:rFonts w:eastAsia="Times New Roman"/>
          <w:lang w:eastAsia="en-NZ"/>
        </w:rPr>
        <w:t xml:space="preserve">make </w:t>
      </w:r>
      <w:r w:rsidR="00A450F4">
        <w:rPr>
          <w:rFonts w:eastAsia="Times New Roman"/>
          <w:lang w:eastAsia="en-NZ"/>
        </w:rPr>
        <w:t xml:space="preserve">the </w:t>
      </w:r>
      <w:r w:rsidR="00813AC1">
        <w:rPr>
          <w:rFonts w:eastAsia="Times New Roman"/>
          <w:lang w:eastAsia="en-NZ"/>
        </w:rPr>
        <w:t>change.</w:t>
      </w:r>
      <w:r w:rsidR="0080510D">
        <w:rPr>
          <w:rFonts w:eastAsia="Times New Roman"/>
          <w:lang w:eastAsia="en-NZ"/>
        </w:rPr>
        <w:t xml:space="preserve"> </w:t>
      </w:r>
    </w:p>
    <w:p w14:paraId="67F73480" w14:textId="77777777" w:rsidR="0080510D" w:rsidRDefault="0080510D" w:rsidP="00B6690F">
      <w:pPr>
        <w:rPr>
          <w:rFonts w:eastAsia="Times New Roman"/>
          <w:lang w:eastAsia="en-NZ"/>
        </w:rPr>
      </w:pPr>
    </w:p>
    <w:p w14:paraId="11A60345" w14:textId="10B3771F" w:rsidR="0080510D" w:rsidRDefault="0080510D" w:rsidP="00B6690F">
      <w:pPr>
        <w:rPr>
          <w:rFonts w:eastAsia="Times New Roman"/>
          <w:lang w:eastAsia="en-NZ"/>
        </w:rPr>
      </w:pPr>
    </w:p>
    <w:p w14:paraId="28D82FB5" w14:textId="4FED9250" w:rsidR="001A0B69" w:rsidRDefault="002C60E0" w:rsidP="00B669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4768" behindDoc="0" locked="0" layoutInCell="1" allowOverlap="1" wp14:anchorId="6D949ABA" wp14:editId="6812EDC9">
            <wp:simplePos x="0" y="0"/>
            <wp:positionH relativeFrom="margin">
              <wp:align>left</wp:align>
            </wp:positionH>
            <wp:positionV relativeFrom="paragraph">
              <wp:posOffset>226133</wp:posOffset>
            </wp:positionV>
            <wp:extent cx="1620000" cy="1133785"/>
            <wp:effectExtent l="0" t="0" r="0" b="0"/>
            <wp:wrapNone/>
            <wp:docPr id="160416702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6702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0D">
        <w:rPr>
          <w:rFonts w:eastAsia="Times New Roman"/>
          <w:lang w:eastAsia="en-NZ"/>
        </w:rPr>
        <w:t xml:space="preserve">The </w:t>
      </w:r>
      <w:r w:rsidR="00813AC1">
        <w:rPr>
          <w:rFonts w:eastAsia="Times New Roman"/>
          <w:lang w:eastAsia="en-NZ"/>
        </w:rPr>
        <w:t>Government</w:t>
      </w:r>
      <w:r w:rsidR="0080510D">
        <w:rPr>
          <w:rFonts w:eastAsia="Times New Roman"/>
          <w:lang w:eastAsia="en-NZ"/>
        </w:rPr>
        <w:t xml:space="preserve"> will</w:t>
      </w:r>
      <w:r w:rsidR="001A0B69">
        <w:rPr>
          <w:rFonts w:eastAsia="Times New Roman"/>
          <w:lang w:eastAsia="en-NZ"/>
        </w:rPr>
        <w:t>:</w:t>
      </w:r>
    </w:p>
    <w:p w14:paraId="08AAEABB" w14:textId="03B61406" w:rsidR="001A0B69" w:rsidRDefault="00B6690F" w:rsidP="001A0B69">
      <w:pPr>
        <w:pStyle w:val="Listtoplevel"/>
        <w:rPr>
          <w:lang w:eastAsia="en-NZ"/>
        </w:rPr>
      </w:pPr>
      <w:r>
        <w:rPr>
          <w:lang w:eastAsia="en-NZ"/>
        </w:rPr>
        <w:t>make the</w:t>
      </w:r>
      <w:r w:rsidR="00813AC1">
        <w:rPr>
          <w:lang w:eastAsia="en-NZ"/>
        </w:rPr>
        <w:t xml:space="preserve"> change</w:t>
      </w:r>
    </w:p>
    <w:p w14:paraId="1FFBAF59" w14:textId="77777777" w:rsidR="001A0B69" w:rsidRDefault="001A0B69" w:rsidP="001A0B69">
      <w:pPr>
        <w:pStyle w:val="Listtoplevel"/>
        <w:numPr>
          <w:ilvl w:val="0"/>
          <w:numId w:val="0"/>
        </w:numPr>
        <w:ind w:left="4253"/>
        <w:rPr>
          <w:lang w:eastAsia="en-NZ"/>
        </w:rPr>
      </w:pPr>
      <w:r>
        <w:rPr>
          <w:lang w:eastAsia="en-NZ"/>
        </w:rPr>
        <w:t>but</w:t>
      </w:r>
    </w:p>
    <w:p w14:paraId="1582B1A4" w14:textId="7B2AD316" w:rsidR="00B6690F" w:rsidRDefault="001A0B69" w:rsidP="001A0B6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65792" behindDoc="0" locked="0" layoutInCell="1" allowOverlap="1" wp14:anchorId="2FAA689C" wp14:editId="765EB7A4">
            <wp:simplePos x="0" y="0"/>
            <wp:positionH relativeFrom="margin">
              <wp:align>left</wp:align>
            </wp:positionH>
            <wp:positionV relativeFrom="paragraph">
              <wp:posOffset>23657</wp:posOffset>
            </wp:positionV>
            <wp:extent cx="1620000" cy="1620000"/>
            <wp:effectExtent l="0" t="0" r="0" b="0"/>
            <wp:wrapNone/>
            <wp:docPr id="112534806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4806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0F">
        <w:rPr>
          <w:lang w:eastAsia="en-NZ"/>
        </w:rPr>
        <w:t xml:space="preserve">in a different way to what the </w:t>
      </w:r>
      <w:r w:rsidR="002E3F57">
        <w:rPr>
          <w:lang w:eastAsia="en-NZ"/>
        </w:rPr>
        <w:t>Commission</w:t>
      </w:r>
      <w:r w:rsidR="00B6690F">
        <w:rPr>
          <w:lang w:eastAsia="en-NZ"/>
        </w:rPr>
        <w:t xml:space="preserve"> </w:t>
      </w:r>
      <w:r w:rsidR="00DE4FF0">
        <w:rPr>
          <w:lang w:eastAsia="en-NZ"/>
        </w:rPr>
        <w:t>said</w:t>
      </w:r>
      <w:r w:rsidR="00B6690F">
        <w:rPr>
          <w:lang w:eastAsia="en-NZ"/>
        </w:rPr>
        <w:t xml:space="preserve">. </w:t>
      </w:r>
      <w:r w:rsidR="0080510D">
        <w:rPr>
          <w:lang w:eastAsia="en-NZ"/>
        </w:rPr>
        <w:br/>
      </w:r>
    </w:p>
    <w:p w14:paraId="51E59EEB" w14:textId="77777777" w:rsidR="008F15A7" w:rsidRDefault="008F15A7" w:rsidP="00B6690F">
      <w:pPr>
        <w:rPr>
          <w:rFonts w:eastAsia="Times New Roman"/>
          <w:lang w:eastAsia="en-NZ"/>
        </w:rPr>
      </w:pPr>
    </w:p>
    <w:p w14:paraId="710E7C01" w14:textId="061C48DA" w:rsidR="00B6690F" w:rsidRPr="0080510D" w:rsidRDefault="001A0B69" w:rsidP="008F15A7">
      <w:pPr>
        <w:pStyle w:val="Heading2"/>
        <w:numPr>
          <w:ilvl w:val="0"/>
          <w:numId w:val="18"/>
        </w:num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column"/>
      </w:r>
      <w:r w:rsidR="0080510D" w:rsidRPr="0080510D">
        <w:rPr>
          <w:rFonts w:eastAsia="Times New Roman"/>
          <w:lang w:eastAsia="en-NZ"/>
        </w:rPr>
        <w:lastRenderedPageBreak/>
        <w:t>Part</w:t>
      </w:r>
      <w:r w:rsidR="0080510D">
        <w:rPr>
          <w:rFonts w:eastAsia="Times New Roman"/>
          <w:lang w:eastAsia="en-NZ"/>
        </w:rPr>
        <w:t xml:space="preserve">ly </w:t>
      </w:r>
      <w:r w:rsidR="0080510D" w:rsidRPr="0080510D">
        <w:rPr>
          <w:rFonts w:eastAsia="Times New Roman"/>
          <w:lang w:eastAsia="en-NZ"/>
        </w:rPr>
        <w:t>accept</w:t>
      </w:r>
    </w:p>
    <w:p w14:paraId="53B81C03" w14:textId="0623925D" w:rsidR="0080510D" w:rsidRDefault="002C60E0" w:rsidP="0080510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6816" behindDoc="0" locked="0" layoutInCell="1" allowOverlap="1" wp14:anchorId="2854517A" wp14:editId="1DB2B1FC">
            <wp:simplePos x="0" y="0"/>
            <wp:positionH relativeFrom="margin">
              <wp:align>left</wp:align>
            </wp:positionH>
            <wp:positionV relativeFrom="paragraph">
              <wp:posOffset>73498</wp:posOffset>
            </wp:positionV>
            <wp:extent cx="1620000" cy="1302138"/>
            <wp:effectExtent l="0" t="0" r="0" b="0"/>
            <wp:wrapNone/>
            <wp:docPr id="15455892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892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0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77D6C" w14:textId="7E4D07C7" w:rsidR="0080510D" w:rsidRDefault="0080510D" w:rsidP="0080510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 w:rsidR="001A0B69">
        <w:rPr>
          <w:rFonts w:eastAsia="Times New Roman"/>
          <w:lang w:eastAsia="en-NZ"/>
        </w:rPr>
        <w:t>Government</w:t>
      </w:r>
      <w:r>
        <w:rPr>
          <w:rFonts w:eastAsia="Times New Roman"/>
          <w:lang w:eastAsia="en-NZ"/>
        </w:rPr>
        <w:t xml:space="preserve"> agrees </w:t>
      </w:r>
      <w:r w:rsidR="00813AC1">
        <w:rPr>
          <w:rFonts w:eastAsia="Times New Roman"/>
          <w:lang w:eastAsia="en-NZ"/>
        </w:rPr>
        <w:t xml:space="preserve">to </w:t>
      </w:r>
      <w:r>
        <w:rPr>
          <w:rFonts w:eastAsia="Times New Roman"/>
          <w:lang w:eastAsia="en-NZ"/>
        </w:rPr>
        <w:t xml:space="preserve">do some of the work set out in </w:t>
      </w:r>
      <w:r w:rsidR="00A450F4">
        <w:rPr>
          <w:rFonts w:eastAsia="Times New Roman"/>
          <w:lang w:eastAsia="en-NZ"/>
        </w:rPr>
        <w:t xml:space="preserve">the </w:t>
      </w:r>
      <w:r>
        <w:rPr>
          <w:rFonts w:eastAsia="Times New Roman"/>
          <w:lang w:eastAsia="en-NZ"/>
        </w:rPr>
        <w:t>recommendation.</w:t>
      </w:r>
    </w:p>
    <w:p w14:paraId="75338C5F" w14:textId="77777777" w:rsidR="0080510D" w:rsidRDefault="0080510D" w:rsidP="0080510D">
      <w:pPr>
        <w:rPr>
          <w:rFonts w:eastAsia="Times New Roman"/>
          <w:lang w:eastAsia="en-NZ"/>
        </w:rPr>
      </w:pPr>
    </w:p>
    <w:p w14:paraId="559D072E" w14:textId="77777777" w:rsidR="008F15A7" w:rsidRDefault="008F15A7" w:rsidP="0080510D">
      <w:pPr>
        <w:rPr>
          <w:rFonts w:eastAsia="Times New Roman"/>
          <w:lang w:eastAsia="en-NZ"/>
        </w:rPr>
      </w:pPr>
    </w:p>
    <w:p w14:paraId="0429547E" w14:textId="77777777" w:rsidR="0080510D" w:rsidRPr="0080510D" w:rsidRDefault="006C4EFF" w:rsidP="008F15A7">
      <w:pPr>
        <w:pStyle w:val="Heading2"/>
        <w:numPr>
          <w:ilvl w:val="0"/>
          <w:numId w:val="18"/>
        </w:num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Further</w:t>
      </w:r>
      <w:r w:rsidR="0080510D" w:rsidRPr="0080510D">
        <w:rPr>
          <w:rFonts w:eastAsia="Times New Roman"/>
          <w:lang w:eastAsia="en-NZ"/>
        </w:rPr>
        <w:t xml:space="preserve"> consideration</w:t>
      </w:r>
    </w:p>
    <w:p w14:paraId="409B2503" w14:textId="77777777" w:rsidR="0080510D" w:rsidRDefault="001A0B69" w:rsidP="0080510D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noProof/>
          <w:lang w:eastAsia="en-NZ"/>
        </w:rPr>
        <w:drawing>
          <wp:anchor distT="0" distB="0" distL="114300" distR="114300" simplePos="0" relativeHeight="252067840" behindDoc="0" locked="0" layoutInCell="1" allowOverlap="1" wp14:anchorId="6810E762" wp14:editId="6BCE2A14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619885" cy="1619885"/>
            <wp:effectExtent l="0" t="0" r="0" b="0"/>
            <wp:wrapNone/>
            <wp:docPr id="155497018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7018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AC1"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5334E7B" wp14:editId="1E4B9347">
                <wp:simplePos x="0" y="0"/>
                <wp:positionH relativeFrom="margin">
                  <wp:posOffset>2197100</wp:posOffset>
                </wp:positionH>
                <wp:positionV relativeFrom="paragraph">
                  <wp:posOffset>258445</wp:posOffset>
                </wp:positionV>
                <wp:extent cx="3672000" cy="1206500"/>
                <wp:effectExtent l="0" t="0" r="5080" b="0"/>
                <wp:wrapNone/>
                <wp:docPr id="201296126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065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1B6DB" id="Rectangle 2" o:spid="_x0000_s1026" alt="&quot;&quot;" style="position:absolute;margin-left:173pt;margin-top:20.35pt;width:289.15pt;height:9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" fillcolor="#d6e4ce" stroked="f" strokeweight="1pt">
                <w10:wrap anchorx="margin"/>
              </v:rect>
            </w:pict>
          </mc:Fallback>
        </mc:AlternateContent>
      </w:r>
    </w:p>
    <w:p w14:paraId="1AE7C99F" w14:textId="77777777" w:rsidR="00813AC1" w:rsidRDefault="006C4EFF" w:rsidP="0080510D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Further c</w:t>
      </w:r>
      <w:r w:rsidR="00813AC1" w:rsidRPr="00813AC1">
        <w:rPr>
          <w:rFonts w:eastAsia="Times New Roman"/>
          <w:b/>
          <w:bCs/>
          <w:lang w:eastAsia="en-NZ"/>
        </w:rPr>
        <w:t>onsideration</w:t>
      </w:r>
      <w:r w:rsidR="00813AC1">
        <w:rPr>
          <w:rFonts w:eastAsia="Times New Roman"/>
          <w:lang w:eastAsia="en-NZ"/>
        </w:rPr>
        <w:t xml:space="preserve"> means thinking about something</w:t>
      </w:r>
      <w:r>
        <w:rPr>
          <w:rFonts w:eastAsia="Times New Roman"/>
          <w:lang w:eastAsia="en-NZ"/>
        </w:rPr>
        <w:t xml:space="preserve"> for longer</w:t>
      </w:r>
      <w:r w:rsidR="00813AC1">
        <w:rPr>
          <w:rFonts w:eastAsia="Times New Roman"/>
          <w:lang w:eastAsia="en-NZ"/>
        </w:rPr>
        <w:t xml:space="preserve"> to decide what should be done. </w:t>
      </w:r>
    </w:p>
    <w:p w14:paraId="492E90F5" w14:textId="77777777" w:rsidR="00813AC1" w:rsidRDefault="00813AC1" w:rsidP="0080510D">
      <w:pPr>
        <w:rPr>
          <w:rFonts w:eastAsia="Times New Roman"/>
          <w:lang w:eastAsia="en-NZ"/>
        </w:rPr>
      </w:pPr>
    </w:p>
    <w:p w14:paraId="1A7BE9B0" w14:textId="77777777" w:rsidR="00813AC1" w:rsidRDefault="001A0B69" w:rsidP="0080510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17664" behindDoc="0" locked="0" layoutInCell="1" allowOverlap="1" wp14:anchorId="4F436C6C" wp14:editId="666642FC">
            <wp:simplePos x="0" y="0"/>
            <wp:positionH relativeFrom="margin">
              <wp:align>left</wp:align>
            </wp:positionH>
            <wp:positionV relativeFrom="paragraph">
              <wp:posOffset>359380</wp:posOffset>
            </wp:positionV>
            <wp:extent cx="1260000" cy="1688562"/>
            <wp:effectExtent l="0" t="0" r="0" b="0"/>
            <wp:wrapNone/>
            <wp:docPr id="209012245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2245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C0E2" w14:textId="77777777" w:rsidR="0080510D" w:rsidRDefault="0080510D" w:rsidP="0080510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</w:t>
      </w:r>
      <w:r w:rsidR="00813AC1">
        <w:rPr>
          <w:rFonts w:eastAsia="Times New Roman"/>
          <w:lang w:eastAsia="en-NZ"/>
        </w:rPr>
        <w:t>Government</w:t>
      </w:r>
      <w:r w:rsidR="006C4EFF">
        <w:rPr>
          <w:rFonts w:eastAsia="Times New Roman"/>
          <w:lang w:eastAsia="en-NZ"/>
        </w:rPr>
        <w:t>:</w:t>
      </w:r>
    </w:p>
    <w:p w14:paraId="63B45D90" w14:textId="1BB14B46" w:rsidR="0080510D" w:rsidRDefault="006C4EFF" w:rsidP="0080510D">
      <w:pPr>
        <w:pStyle w:val="Listtoplevel"/>
        <w:rPr>
          <w:lang w:eastAsia="en-NZ"/>
        </w:rPr>
      </w:pPr>
      <w:r>
        <w:rPr>
          <w:lang w:eastAsia="en-NZ"/>
        </w:rPr>
        <w:t>needs</w:t>
      </w:r>
      <w:r w:rsidR="0080510D">
        <w:rPr>
          <w:lang w:eastAsia="en-NZ"/>
        </w:rPr>
        <w:t xml:space="preserve"> to think about the recommendatio</w:t>
      </w:r>
      <w:r w:rsidR="00A450F4">
        <w:rPr>
          <w:lang w:eastAsia="en-NZ"/>
        </w:rPr>
        <w:t>n</w:t>
      </w:r>
      <w:r w:rsidR="0080510D">
        <w:rPr>
          <w:lang w:eastAsia="en-NZ"/>
        </w:rPr>
        <w:t xml:space="preserve"> more</w:t>
      </w:r>
    </w:p>
    <w:p w14:paraId="197657BF" w14:textId="77777777" w:rsidR="0080510D" w:rsidRDefault="0080510D" w:rsidP="0080510D">
      <w:pPr>
        <w:pStyle w:val="Listtoplevel"/>
        <w:numPr>
          <w:ilvl w:val="0"/>
          <w:numId w:val="0"/>
        </w:numPr>
        <w:ind w:left="4253"/>
        <w:rPr>
          <w:lang w:eastAsia="en-NZ"/>
        </w:rPr>
      </w:pPr>
      <w:r>
        <w:rPr>
          <w:lang w:eastAsia="en-NZ"/>
        </w:rPr>
        <w:t>and</w:t>
      </w:r>
    </w:p>
    <w:p w14:paraId="6C110C95" w14:textId="30E60D26" w:rsidR="0080510D" w:rsidRDefault="00DE4FF0" w:rsidP="0080510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115968" behindDoc="0" locked="0" layoutInCell="1" allowOverlap="1" wp14:anchorId="27EF60FF" wp14:editId="142C5061">
            <wp:simplePos x="0" y="0"/>
            <wp:positionH relativeFrom="margin">
              <wp:align>left</wp:align>
            </wp:positionH>
            <wp:positionV relativeFrom="paragraph">
              <wp:posOffset>45410</wp:posOffset>
            </wp:positionV>
            <wp:extent cx="1620000" cy="1077849"/>
            <wp:effectExtent l="0" t="0" r="0" b="8255"/>
            <wp:wrapNone/>
            <wp:docPr id="20796159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0115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has </w:t>
      </w:r>
      <w:r w:rsidR="0080510D">
        <w:rPr>
          <w:lang w:eastAsia="en-NZ"/>
        </w:rPr>
        <w:t xml:space="preserve">not decided if </w:t>
      </w:r>
      <w:r>
        <w:rPr>
          <w:lang w:eastAsia="en-NZ"/>
        </w:rPr>
        <w:t xml:space="preserve">it </w:t>
      </w:r>
      <w:r w:rsidR="0080510D">
        <w:rPr>
          <w:lang w:eastAsia="en-NZ"/>
        </w:rPr>
        <w:t xml:space="preserve">will accept the recommendation. </w:t>
      </w:r>
    </w:p>
    <w:p w14:paraId="651C93EE" w14:textId="77777777" w:rsidR="0080510D" w:rsidRDefault="0080510D" w:rsidP="0080510D">
      <w:pPr>
        <w:rPr>
          <w:rFonts w:eastAsia="Times New Roman"/>
          <w:lang w:eastAsia="en-NZ"/>
        </w:rPr>
      </w:pPr>
    </w:p>
    <w:p w14:paraId="14640F91" w14:textId="77777777" w:rsidR="008F15A7" w:rsidRDefault="008F15A7" w:rsidP="0080510D">
      <w:pPr>
        <w:rPr>
          <w:rFonts w:eastAsia="Times New Roman"/>
          <w:lang w:eastAsia="en-NZ"/>
        </w:rPr>
      </w:pPr>
    </w:p>
    <w:p w14:paraId="5DB5FC0D" w14:textId="77777777" w:rsidR="0080510D" w:rsidRDefault="008F15A7" w:rsidP="008F15A7">
      <w:pPr>
        <w:pStyle w:val="Heading2"/>
        <w:numPr>
          <w:ilvl w:val="0"/>
          <w:numId w:val="18"/>
        </w:num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column"/>
      </w:r>
      <w:r w:rsidR="001A0B69"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069888" behindDoc="0" locked="0" layoutInCell="1" allowOverlap="1" wp14:anchorId="6E92EEAA" wp14:editId="76C0D84C">
            <wp:simplePos x="0" y="0"/>
            <wp:positionH relativeFrom="margin">
              <wp:align>left</wp:align>
            </wp:positionH>
            <wp:positionV relativeFrom="paragraph">
              <wp:posOffset>2658</wp:posOffset>
            </wp:positionV>
            <wp:extent cx="1259840" cy="1781810"/>
            <wp:effectExtent l="0" t="0" r="0" b="8890"/>
            <wp:wrapNone/>
            <wp:docPr id="211616095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6095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0D">
        <w:rPr>
          <w:rFonts w:eastAsia="Times New Roman"/>
          <w:lang w:eastAsia="en-NZ"/>
        </w:rPr>
        <w:t>Decline</w:t>
      </w:r>
    </w:p>
    <w:p w14:paraId="2993586A" w14:textId="77777777" w:rsidR="0080510D" w:rsidRDefault="00813AC1" w:rsidP="0080510D">
      <w:pPr>
        <w:rPr>
          <w:rFonts w:eastAsia="Times New Roman"/>
          <w:lang w:eastAsia="en-NZ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0A9394E6" wp14:editId="7D3B1936">
                <wp:simplePos x="0" y="0"/>
                <wp:positionH relativeFrom="margin">
                  <wp:posOffset>2171700</wp:posOffset>
                </wp:positionH>
                <wp:positionV relativeFrom="paragraph">
                  <wp:posOffset>205740</wp:posOffset>
                </wp:positionV>
                <wp:extent cx="3672000" cy="1162050"/>
                <wp:effectExtent l="0" t="0" r="5080" b="0"/>
                <wp:wrapNone/>
                <wp:docPr id="19649173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205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BBAF8" id="Rectangle 2" o:spid="_x0000_s1026" alt="&quot;&quot;" style="position:absolute;margin-left:171pt;margin-top:16.2pt;width:289.15pt;height:91.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" fillcolor="#d6e4ce" stroked="f" strokeweight="1pt">
                <w10:wrap anchorx="margin"/>
              </v:rect>
            </w:pict>
          </mc:Fallback>
        </mc:AlternateContent>
      </w:r>
    </w:p>
    <w:p w14:paraId="14B39E3F" w14:textId="2B6E9E3A" w:rsidR="00813AC1" w:rsidRDefault="00813AC1" w:rsidP="0080510D">
      <w:pPr>
        <w:rPr>
          <w:rFonts w:eastAsia="Times New Roman"/>
          <w:lang w:eastAsia="en-NZ"/>
        </w:rPr>
      </w:pPr>
      <w:r w:rsidRPr="00813AC1">
        <w:rPr>
          <w:rFonts w:eastAsia="Times New Roman"/>
          <w:b/>
          <w:bCs/>
          <w:lang w:eastAsia="en-NZ"/>
        </w:rPr>
        <w:t>Decline</w:t>
      </w:r>
      <w:r>
        <w:rPr>
          <w:rFonts w:eastAsia="Times New Roman"/>
          <w:lang w:eastAsia="en-NZ"/>
        </w:rPr>
        <w:t xml:space="preserve"> means saying no to doing something </w:t>
      </w:r>
      <w:r w:rsidR="001A4B45">
        <w:rPr>
          <w:rFonts w:eastAsia="Times New Roman"/>
          <w:lang w:eastAsia="en-NZ"/>
        </w:rPr>
        <w:t>that has been recommended</w:t>
      </w:r>
      <w:r>
        <w:rPr>
          <w:rFonts w:eastAsia="Times New Roman"/>
          <w:lang w:eastAsia="en-NZ"/>
        </w:rPr>
        <w:t xml:space="preserve">. </w:t>
      </w:r>
    </w:p>
    <w:p w14:paraId="49CA9228" w14:textId="77777777" w:rsidR="00813AC1" w:rsidRDefault="00813AC1" w:rsidP="0080510D">
      <w:pPr>
        <w:rPr>
          <w:rFonts w:eastAsia="Times New Roman"/>
          <w:lang w:eastAsia="en-NZ"/>
        </w:rPr>
      </w:pPr>
    </w:p>
    <w:p w14:paraId="7B55D601" w14:textId="77777777" w:rsidR="001A0B69" w:rsidRDefault="001A0B69" w:rsidP="0080510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70912" behindDoc="0" locked="0" layoutInCell="1" allowOverlap="1" wp14:anchorId="2A9EAD1B" wp14:editId="256CC9D0">
            <wp:simplePos x="0" y="0"/>
            <wp:positionH relativeFrom="column">
              <wp:posOffset>-48260</wp:posOffset>
            </wp:positionH>
            <wp:positionV relativeFrom="paragraph">
              <wp:posOffset>260985</wp:posOffset>
            </wp:positionV>
            <wp:extent cx="1080000" cy="1080000"/>
            <wp:effectExtent l="0" t="0" r="0" b="0"/>
            <wp:wrapNone/>
            <wp:docPr id="92499399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9399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DD86" w14:textId="36A40439" w:rsidR="0080510D" w:rsidRDefault="005E2A99" w:rsidP="0080510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</w:t>
      </w:r>
      <w:r w:rsidR="0080510D">
        <w:rPr>
          <w:rFonts w:eastAsia="Times New Roman"/>
          <w:lang w:eastAsia="en-NZ"/>
        </w:rPr>
        <w:t xml:space="preserve"> </w:t>
      </w:r>
      <w:r w:rsidR="001A0B69">
        <w:rPr>
          <w:rFonts w:eastAsia="Times New Roman"/>
          <w:lang w:eastAsia="en-NZ"/>
        </w:rPr>
        <w:t>Government</w:t>
      </w:r>
      <w:r w:rsidR="0080510D">
        <w:rPr>
          <w:rFonts w:eastAsia="Times New Roman"/>
          <w:lang w:eastAsia="en-NZ"/>
        </w:rPr>
        <w:t xml:space="preserve"> has said it will not follow what the recommendation says. </w:t>
      </w:r>
    </w:p>
    <w:p w14:paraId="40E22C94" w14:textId="2F570B18" w:rsidR="0080510D" w:rsidRDefault="0080510D" w:rsidP="0080510D">
      <w:pPr>
        <w:rPr>
          <w:rFonts w:eastAsia="Times New Roman"/>
          <w:lang w:eastAsia="en-NZ"/>
        </w:rPr>
      </w:pPr>
    </w:p>
    <w:p w14:paraId="3FD50DDF" w14:textId="44F85A81" w:rsidR="0080510D" w:rsidRDefault="0080510D" w:rsidP="0080510D">
      <w:pPr>
        <w:rPr>
          <w:rFonts w:eastAsia="Times New Roman"/>
          <w:lang w:eastAsia="en-NZ"/>
        </w:rPr>
      </w:pPr>
    </w:p>
    <w:p w14:paraId="6B81F143" w14:textId="2B12D848" w:rsidR="0080510D" w:rsidRDefault="00F6149D" w:rsidP="0080510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30154AD5" wp14:editId="0D00151B">
            <wp:simplePos x="0" y="0"/>
            <wp:positionH relativeFrom="margin">
              <wp:posOffset>-635</wp:posOffset>
            </wp:positionH>
            <wp:positionV relativeFrom="paragraph">
              <wp:posOffset>158750</wp:posOffset>
            </wp:positionV>
            <wp:extent cx="1079500" cy="1079500"/>
            <wp:effectExtent l="0" t="0" r="6350" b="6350"/>
            <wp:wrapNone/>
            <wp:docPr id="74080604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0604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0D">
        <w:rPr>
          <w:rFonts w:eastAsia="Times New Roman"/>
          <w:lang w:eastAsia="en-NZ"/>
        </w:rPr>
        <w:t>The Government has:</w:t>
      </w:r>
    </w:p>
    <w:p w14:paraId="73117B97" w14:textId="79541E14" w:rsidR="0080510D" w:rsidRPr="00671A12" w:rsidRDefault="0080510D" w:rsidP="00F6149D">
      <w:pPr>
        <w:pStyle w:val="Listtoplevel"/>
        <w:spacing w:line="336" w:lineRule="auto"/>
      </w:pPr>
      <w:r>
        <w:t>a</w:t>
      </w:r>
      <w:r w:rsidRPr="00671A12">
        <w:t>ccepted 19 recommendations</w:t>
      </w:r>
    </w:p>
    <w:p w14:paraId="00BF518F" w14:textId="5B884066" w:rsidR="0080510D" w:rsidRPr="00671A12" w:rsidRDefault="00F6149D" w:rsidP="00F6149D">
      <w:pPr>
        <w:pStyle w:val="Listtoplevel"/>
        <w:spacing w:line="336" w:lineRule="auto"/>
      </w:pPr>
      <w:r>
        <w:rPr>
          <w:rFonts w:eastAsia="Times New Roman"/>
          <w:lang w:eastAsia="en-NZ"/>
        </w:rPr>
        <w:drawing>
          <wp:anchor distT="0" distB="0" distL="114300" distR="114300" simplePos="0" relativeHeight="252075008" behindDoc="0" locked="0" layoutInCell="1" allowOverlap="1" wp14:anchorId="4EBBF7D5" wp14:editId="151B746E">
            <wp:simplePos x="0" y="0"/>
            <wp:positionH relativeFrom="margin">
              <wp:align>left</wp:align>
            </wp:positionH>
            <wp:positionV relativeFrom="paragraph">
              <wp:posOffset>759460</wp:posOffset>
            </wp:positionV>
            <wp:extent cx="1440000" cy="1555347"/>
            <wp:effectExtent l="0" t="0" r="8255" b="6985"/>
            <wp:wrapNone/>
            <wp:docPr id="148371211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1211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5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0D">
        <w:t>a</w:t>
      </w:r>
      <w:r w:rsidR="0080510D" w:rsidRPr="00671A12">
        <w:t>ccepted the intent of 38 recommendations</w:t>
      </w:r>
    </w:p>
    <w:p w14:paraId="46A89E9C" w14:textId="5B836A0C" w:rsidR="0080510D" w:rsidRPr="00671A12" w:rsidRDefault="0080510D" w:rsidP="00F6149D">
      <w:pPr>
        <w:pStyle w:val="Listtoplevel"/>
        <w:spacing w:line="336" w:lineRule="auto"/>
      </w:pPr>
      <w:r>
        <w:t>p</w:t>
      </w:r>
      <w:r w:rsidRPr="00671A12">
        <w:t>art</w:t>
      </w:r>
      <w:r>
        <w:t>ly</w:t>
      </w:r>
      <w:r w:rsidRPr="00671A12">
        <w:t xml:space="preserve"> accepted 28 recommendations</w:t>
      </w:r>
    </w:p>
    <w:p w14:paraId="4DD9A156" w14:textId="77777777" w:rsidR="0080510D" w:rsidRPr="00671A12" w:rsidRDefault="005E2A99" w:rsidP="00F6149D">
      <w:pPr>
        <w:pStyle w:val="Listtoplevel"/>
        <w:spacing w:line="336" w:lineRule="auto"/>
      </w:pPr>
      <w:r>
        <w:rPr>
          <w:rFonts w:eastAsia="Times New Roman"/>
          <w:lang w:eastAsia="en-NZ"/>
        </w:rPr>
        <w:drawing>
          <wp:anchor distT="0" distB="0" distL="114300" distR="114300" simplePos="0" relativeHeight="252073984" behindDoc="0" locked="0" layoutInCell="1" allowOverlap="1" wp14:anchorId="019A7E18" wp14:editId="587A5935">
            <wp:simplePos x="0" y="0"/>
            <wp:positionH relativeFrom="margin">
              <wp:align>left</wp:align>
            </wp:positionH>
            <wp:positionV relativeFrom="paragraph">
              <wp:posOffset>890728</wp:posOffset>
            </wp:positionV>
            <wp:extent cx="1080000" cy="1080000"/>
            <wp:effectExtent l="0" t="0" r="0" b="0"/>
            <wp:wrapNone/>
            <wp:docPr id="9111042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9399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0D">
        <w:t>w</w:t>
      </w:r>
      <w:r w:rsidR="0080510D" w:rsidRPr="00671A12">
        <w:t xml:space="preserve">ill need to </w:t>
      </w:r>
      <w:r w:rsidR="0080510D">
        <w:t>further consider</w:t>
      </w:r>
      <w:r w:rsidR="0080510D" w:rsidRPr="00671A12">
        <w:t xml:space="preserve"> 99 recommendations</w:t>
      </w:r>
    </w:p>
    <w:p w14:paraId="310F3D4E" w14:textId="77777777" w:rsidR="0080510D" w:rsidRPr="00671A12" w:rsidRDefault="0080510D" w:rsidP="00F6149D">
      <w:pPr>
        <w:pStyle w:val="Listtoplevel"/>
        <w:spacing w:line="336" w:lineRule="auto"/>
      </w:pPr>
      <w:r>
        <w:t>d</w:t>
      </w:r>
      <w:r w:rsidRPr="00671A12">
        <w:t>eclined 23 recommendations.</w:t>
      </w:r>
    </w:p>
    <w:p w14:paraId="30AFA3BE" w14:textId="77777777" w:rsidR="00BD34B6" w:rsidRDefault="00AB353D" w:rsidP="00AB353D">
      <w:pPr>
        <w:pStyle w:val="Heading1"/>
        <w:rPr>
          <w:shd w:val="clear" w:color="auto" w:fill="FFFFFF"/>
          <w:lang w:eastAsia="en-GB"/>
        </w:rPr>
      </w:pPr>
      <w:bookmarkStart w:id="6" w:name="_Work_that_has"/>
      <w:bookmarkEnd w:id="6"/>
      <w:r>
        <w:rPr>
          <w:shd w:val="clear" w:color="auto" w:fill="FFFFFF"/>
          <w:lang w:eastAsia="en-GB"/>
        </w:rPr>
        <w:lastRenderedPageBreak/>
        <w:t>Work that has been done</w:t>
      </w:r>
    </w:p>
    <w:p w14:paraId="6F8F636C" w14:textId="77777777" w:rsidR="00AB353D" w:rsidRDefault="00AB353D" w:rsidP="00933C2F">
      <w:pPr>
        <w:spacing w:line="336" w:lineRule="auto"/>
        <w:rPr>
          <w:rFonts w:eastAsia="Times New Roman"/>
          <w:shd w:val="clear" w:color="auto" w:fill="FFFFFF"/>
          <w:lang w:eastAsia="en-GB"/>
        </w:rPr>
      </w:pPr>
    </w:p>
    <w:p w14:paraId="6AE60AF0" w14:textId="77777777" w:rsidR="00AB353D" w:rsidRDefault="00B34649" w:rsidP="00933C2F">
      <w:pPr>
        <w:spacing w:line="336" w:lineRule="auto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2042240" behindDoc="0" locked="0" layoutInCell="1" allowOverlap="1" wp14:anchorId="3A5E5EB0" wp14:editId="6730C648">
            <wp:simplePos x="0" y="0"/>
            <wp:positionH relativeFrom="column">
              <wp:posOffset>-38100</wp:posOffset>
            </wp:positionH>
            <wp:positionV relativeFrom="paragraph">
              <wp:posOffset>349885</wp:posOffset>
            </wp:positionV>
            <wp:extent cx="1619885" cy="1010920"/>
            <wp:effectExtent l="0" t="0" r="0" b="0"/>
            <wp:wrapNone/>
            <wp:docPr id="16812669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669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E77D3" w14:textId="77777777" w:rsidR="00AB353D" w:rsidRDefault="005E2A99" w:rsidP="00933C2F">
      <w:pPr>
        <w:spacing w:line="336" w:lineRule="auto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>P</w:t>
      </w:r>
      <w:r w:rsidR="00AB353D" w:rsidRPr="00AB353D">
        <w:rPr>
          <w:rFonts w:eastAsia="Times New Roman"/>
          <w:b/>
          <w:bCs/>
          <w:shd w:val="clear" w:color="auto" w:fill="FFFFFF"/>
          <w:lang w:eastAsia="en-GB"/>
        </w:rPr>
        <w:t>ublic apologies</w:t>
      </w:r>
      <w:r w:rsidR="00AB353D"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t xml:space="preserve">were </w:t>
      </w:r>
      <w:r w:rsidR="00AB353D">
        <w:rPr>
          <w:rFonts w:eastAsia="Times New Roman"/>
          <w:shd w:val="clear" w:color="auto" w:fill="FFFFFF"/>
          <w:lang w:eastAsia="en-GB"/>
        </w:rPr>
        <w:t xml:space="preserve">made on </w:t>
      </w:r>
      <w:r>
        <w:rPr>
          <w:rFonts w:eastAsia="Times New Roman"/>
          <w:shd w:val="clear" w:color="auto" w:fill="FFFFFF"/>
          <w:lang w:eastAsia="en-GB"/>
        </w:rPr>
        <w:br/>
      </w:r>
      <w:r w:rsidR="00AB353D">
        <w:rPr>
          <w:rFonts w:eastAsia="Times New Roman"/>
          <w:shd w:val="clear" w:color="auto" w:fill="FFFFFF"/>
          <w:lang w:eastAsia="en-GB"/>
        </w:rPr>
        <w:t>24 November 2024 by:</w:t>
      </w:r>
    </w:p>
    <w:p w14:paraId="75879D03" w14:textId="48569A10" w:rsidR="00AB353D" w:rsidRDefault="003A008D" w:rsidP="00933C2F">
      <w:pPr>
        <w:pStyle w:val="Listtoplevel"/>
        <w:spacing w:line="336" w:lineRule="auto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653120" behindDoc="0" locked="0" layoutInCell="1" allowOverlap="1" wp14:anchorId="6DB157B4" wp14:editId="55821D8D">
            <wp:simplePos x="0" y="0"/>
            <wp:positionH relativeFrom="column">
              <wp:posOffset>340360</wp:posOffset>
            </wp:positionH>
            <wp:positionV relativeFrom="paragraph">
              <wp:posOffset>961390</wp:posOffset>
            </wp:positionV>
            <wp:extent cx="1440000" cy="1390344"/>
            <wp:effectExtent l="0" t="0" r="8255" b="635"/>
            <wp:wrapNone/>
            <wp:docPr id="135519144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9144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9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3D">
        <w:rPr>
          <w:shd w:val="clear" w:color="auto" w:fill="FFFFFF"/>
          <w:lang w:eastAsia="en-GB"/>
        </w:rPr>
        <w:t>the Prime Minister</w:t>
      </w:r>
      <w:r w:rsidR="00D74E42">
        <w:rPr>
          <w:shd w:val="clear" w:color="auto" w:fill="FFFFFF"/>
          <w:lang w:eastAsia="en-GB"/>
        </w:rPr>
        <w:t xml:space="preserve"> </w:t>
      </w:r>
      <w:r w:rsidR="00D74E42">
        <w:rPr>
          <w:shd w:val="clear" w:color="auto" w:fill="FFFFFF"/>
          <w:lang w:eastAsia="en-GB"/>
        </w:rPr>
        <w:br/>
        <w:t>Christopher Luxon</w:t>
      </w:r>
    </w:p>
    <w:p w14:paraId="6E9F613E" w14:textId="2A8EEE3E" w:rsidR="00AB353D" w:rsidRDefault="00AB353D" w:rsidP="00933C2F">
      <w:pPr>
        <w:pStyle w:val="Listtoplevel"/>
        <w:spacing w:line="336" w:lineRule="auto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7 </w:t>
      </w:r>
      <w:r w:rsidRPr="00AB353D">
        <w:rPr>
          <w:b/>
          <w:bCs/>
          <w:shd w:val="clear" w:color="auto" w:fill="FFFFFF"/>
          <w:lang w:eastAsia="en-GB"/>
        </w:rPr>
        <w:t>public sector</w:t>
      </w:r>
      <w:r>
        <w:rPr>
          <w:shd w:val="clear" w:color="auto" w:fill="FFFFFF"/>
          <w:lang w:eastAsia="en-GB"/>
        </w:rPr>
        <w:t xml:space="preserve"> leaders</w:t>
      </w:r>
      <w:r w:rsidR="00B34649">
        <w:rPr>
          <w:shd w:val="clear" w:color="auto" w:fill="FFFFFF"/>
          <w:lang w:eastAsia="en-GB"/>
        </w:rPr>
        <w:t xml:space="preserve"> </w:t>
      </w:r>
      <w:r w:rsidR="008E45AC">
        <w:rPr>
          <w:shd w:val="clear" w:color="auto" w:fill="FFFFFF"/>
          <w:lang w:eastAsia="en-GB"/>
        </w:rPr>
        <w:t xml:space="preserve">from </w:t>
      </w:r>
      <w:r w:rsidR="00B34649">
        <w:rPr>
          <w:shd w:val="clear" w:color="auto" w:fill="FFFFFF"/>
          <w:lang w:eastAsia="en-GB"/>
        </w:rPr>
        <w:t>:</w:t>
      </w:r>
    </w:p>
    <w:p w14:paraId="736269C0" w14:textId="03ECF7F8" w:rsidR="00AB353D" w:rsidRDefault="003A008D" w:rsidP="00933C2F">
      <w:pPr>
        <w:pStyle w:val="Listsecondlevel"/>
        <w:spacing w:line="336" w:lineRule="auto"/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FC4680E" wp14:editId="6ACF8D1C">
            <wp:simplePos x="0" y="0"/>
            <wp:positionH relativeFrom="margin">
              <wp:posOffset>266700</wp:posOffset>
            </wp:positionH>
            <wp:positionV relativeFrom="paragraph">
              <wp:posOffset>436245</wp:posOffset>
            </wp:positionV>
            <wp:extent cx="1601470" cy="757180"/>
            <wp:effectExtent l="0" t="0" r="0" b="0"/>
            <wp:wrapNone/>
            <wp:docPr id="41" name="Picture 41" descr="Logo for Ministry of Health - Manatū Hauora. White writing on a blue back ground with a koru cur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Health - Manatū Hauora. White writing on a blue back ground with a koru curl. 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75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353D">
        <w:rPr>
          <w:shd w:val="clear" w:color="auto" w:fill="FFFFFF"/>
          <w:lang w:eastAsia="en-GB"/>
        </w:rPr>
        <w:t>Oranga</w:t>
      </w:r>
      <w:proofErr w:type="spellEnd"/>
      <w:r w:rsidR="00AB353D">
        <w:rPr>
          <w:shd w:val="clear" w:color="auto" w:fill="FFFFFF"/>
          <w:lang w:eastAsia="en-GB"/>
        </w:rPr>
        <w:t xml:space="preserve"> Tamarik</w:t>
      </w:r>
      <w:r w:rsidR="006C4EFF">
        <w:rPr>
          <w:shd w:val="clear" w:color="auto" w:fill="FFFFFF"/>
          <w:lang w:eastAsia="en-GB"/>
        </w:rPr>
        <w:t>i</w:t>
      </w:r>
    </w:p>
    <w:p w14:paraId="217FF00D" w14:textId="34F1931A" w:rsidR="00AB353D" w:rsidRDefault="003A008D" w:rsidP="00933C2F">
      <w:pPr>
        <w:pStyle w:val="Listsecondlevel"/>
        <w:spacing w:line="336" w:lineRule="auto"/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A4C50F" wp14:editId="7E99B302">
            <wp:simplePos x="0" y="0"/>
            <wp:positionH relativeFrom="column">
              <wp:posOffset>-114300</wp:posOffset>
            </wp:positionH>
            <wp:positionV relativeFrom="paragraph">
              <wp:posOffset>407670</wp:posOffset>
            </wp:positionV>
            <wp:extent cx="2375658" cy="1209675"/>
            <wp:effectExtent l="0" t="0" r="0" b="0"/>
            <wp:wrapNone/>
            <wp:docPr id="1039078370" name="Picture 23" descr="Logo for Te Tāhuhu o te Mātauranga Ministry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78370" name="Picture 23" descr="Logo for Te Tāhuhu o te Mātauranga Ministry of Education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5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53D">
        <w:rPr>
          <w:shd w:val="clear" w:color="auto" w:fill="FFFFFF"/>
          <w:lang w:eastAsia="en-GB"/>
        </w:rPr>
        <w:t>Ministry of Health</w:t>
      </w:r>
    </w:p>
    <w:p w14:paraId="4428DB98" w14:textId="7B6ADA9E" w:rsidR="00AB353D" w:rsidRDefault="00AB353D" w:rsidP="00933C2F">
      <w:pPr>
        <w:pStyle w:val="Listsecondlevel"/>
        <w:spacing w:line="336" w:lineRule="auto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Ministry of Education</w:t>
      </w:r>
      <w:r w:rsidR="006C4EFF">
        <w:rPr>
          <w:shd w:val="clear" w:color="auto" w:fill="FFFFFF"/>
          <w:lang w:eastAsia="en-GB"/>
        </w:rPr>
        <w:t>.</w:t>
      </w:r>
    </w:p>
    <w:p w14:paraId="10F87C67" w14:textId="691A4239" w:rsidR="005577F6" w:rsidRDefault="003A008D" w:rsidP="005577F6">
      <w:pPr>
        <w:pStyle w:val="Listparagraph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1DA3FE" wp14:editId="6344EA1B">
            <wp:simplePos x="0" y="0"/>
            <wp:positionH relativeFrom="margin">
              <wp:posOffset>135255</wp:posOffset>
            </wp:positionH>
            <wp:positionV relativeFrom="paragraph">
              <wp:posOffset>159385</wp:posOffset>
            </wp:positionV>
            <wp:extent cx="1771650" cy="768481"/>
            <wp:effectExtent l="0" t="0" r="0" b="0"/>
            <wp:wrapNone/>
            <wp:docPr id="1056769506" name="Picture 1" descr="The Crown Law logo features the New Zealand Coat of Arms, which shows a Māori male and Pakeha female standing either side of a shield. A Crown is drawn above the shield. The te reo Māori name of Crown Law – Te Tari Ture o te Karauna – appears, while Crown Law is written below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69506" name="Picture 1" descr="The Crown Law logo features the New Zealand Coat of Arms, which shows a Māori male and Pakeha female standing either side of a shield. A Crown is drawn above the shield. The te reo Māori name of Crown Law – Te Tari Ture o te Karauna – appears, while Crown Law is written below it. 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EC">
        <w:t>Crown Law</w:t>
      </w:r>
    </w:p>
    <w:p w14:paraId="47E84F0E" w14:textId="3C578DA1" w:rsidR="005577F6" w:rsidRDefault="00F6149D" w:rsidP="005577F6">
      <w:pPr>
        <w:pStyle w:val="Listparagraph2"/>
      </w:pPr>
      <w:r>
        <w:rPr>
          <w:rFonts w:eastAsia="Times New Roman"/>
          <w:noProof/>
        </w:rPr>
        <w:drawing>
          <wp:anchor distT="0" distB="0" distL="114300" distR="114300" simplePos="0" relativeHeight="252139520" behindDoc="0" locked="0" layoutInCell="1" allowOverlap="1" wp14:anchorId="6DED1A66" wp14:editId="7D047805">
            <wp:simplePos x="0" y="0"/>
            <wp:positionH relativeFrom="margin">
              <wp:posOffset>-38100</wp:posOffset>
            </wp:positionH>
            <wp:positionV relativeFrom="paragraph">
              <wp:posOffset>361315</wp:posOffset>
            </wp:positionV>
            <wp:extent cx="2418058" cy="781050"/>
            <wp:effectExtent l="0" t="0" r="1905" b="0"/>
            <wp:wrapNone/>
            <wp:docPr id="18569226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226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5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AC">
        <w:t>Ministry of Social Development</w:t>
      </w:r>
    </w:p>
    <w:p w14:paraId="5C0C0CED" w14:textId="018DF220" w:rsidR="00F860AC" w:rsidRDefault="00F6149D" w:rsidP="005577F6">
      <w:pPr>
        <w:pStyle w:val="Listparagraph2"/>
      </w:pPr>
      <w:r>
        <w:rPr>
          <w:rFonts w:eastAsia="Times New Roman"/>
          <w:noProof/>
        </w:rPr>
        <w:drawing>
          <wp:anchor distT="0" distB="0" distL="114300" distR="114300" simplePos="0" relativeHeight="252135424" behindDoc="0" locked="0" layoutInCell="1" allowOverlap="1" wp14:anchorId="5FDF373C" wp14:editId="3AFA26DA">
            <wp:simplePos x="0" y="0"/>
            <wp:positionH relativeFrom="margin">
              <wp:posOffset>133350</wp:posOffset>
            </wp:positionH>
            <wp:positionV relativeFrom="paragraph">
              <wp:posOffset>137795</wp:posOffset>
            </wp:positionV>
            <wp:extent cx="1973408" cy="616689"/>
            <wp:effectExtent l="0" t="0" r="8255" b="0"/>
            <wp:wrapNone/>
            <wp:docPr id="74856352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352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408" cy="616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AC">
        <w:t>Public Service Commis</w:t>
      </w:r>
      <w:r w:rsidR="00135639">
        <w:t>s</w:t>
      </w:r>
      <w:r w:rsidR="00F860AC">
        <w:t>ion</w:t>
      </w:r>
    </w:p>
    <w:p w14:paraId="27E64AAC" w14:textId="257462A7" w:rsidR="00F860AC" w:rsidRPr="005577F6" w:rsidRDefault="00F6149D" w:rsidP="00F6149D">
      <w:pPr>
        <w:pStyle w:val="Listparagraph2"/>
      </w:pPr>
      <w:r>
        <w:rPr>
          <w:rFonts w:eastAsia="Times New Roman"/>
          <w:noProof/>
        </w:rPr>
        <w:drawing>
          <wp:anchor distT="0" distB="0" distL="114300" distR="114300" simplePos="0" relativeHeight="252137472" behindDoc="0" locked="0" layoutInCell="1" allowOverlap="1" wp14:anchorId="7CF96A78" wp14:editId="55526128">
            <wp:simplePos x="0" y="0"/>
            <wp:positionH relativeFrom="margin">
              <wp:posOffset>267970</wp:posOffset>
            </wp:positionH>
            <wp:positionV relativeFrom="paragraph">
              <wp:posOffset>226060</wp:posOffset>
            </wp:positionV>
            <wp:extent cx="1620000" cy="573075"/>
            <wp:effectExtent l="0" t="0" r="0" b="0"/>
            <wp:wrapNone/>
            <wp:docPr id="190350886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0886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639">
        <w:t>New Zealand Police</w:t>
      </w:r>
      <w:r>
        <w:t>.</w:t>
      </w:r>
    </w:p>
    <w:p w14:paraId="7B67F79A" w14:textId="0D523079" w:rsidR="00F6149D" w:rsidRDefault="00F6149D" w:rsidP="00933C2F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13FFFE07" wp14:editId="251A3C5E">
            <wp:simplePos x="0" y="0"/>
            <wp:positionH relativeFrom="margin">
              <wp:align>left</wp:align>
            </wp:positionH>
            <wp:positionV relativeFrom="paragraph">
              <wp:posOffset>-72907</wp:posOffset>
            </wp:positionV>
            <wp:extent cx="1440000" cy="1440000"/>
            <wp:effectExtent l="0" t="0" r="8255" b="8255"/>
            <wp:wrapNone/>
            <wp:docPr id="81080935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0935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99" w:rsidRPr="009A55DE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E5D0517" wp14:editId="610273E3">
                <wp:simplePos x="0" y="0"/>
                <wp:positionH relativeFrom="margin">
                  <wp:posOffset>2127250</wp:posOffset>
                </wp:positionH>
                <wp:positionV relativeFrom="paragraph">
                  <wp:posOffset>-111922</wp:posOffset>
                </wp:positionV>
                <wp:extent cx="3671570" cy="1439545"/>
                <wp:effectExtent l="0" t="0" r="5080" b="8255"/>
                <wp:wrapNone/>
                <wp:docPr id="111732044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43954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610C" id="Rectangle 2" o:spid="_x0000_s1026" alt="&quot;&quot;" style="position:absolute;margin-left:167.5pt;margin-top:-8.8pt;width:289.1pt;height:113.35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" fillcolor="#d6e4ce" stroked="f" strokeweight="1pt">
                <w10:wrap anchorx="margin"/>
              </v:rect>
            </w:pict>
          </mc:Fallback>
        </mc:AlternateContent>
      </w:r>
      <w:r w:rsidR="009A55DE" w:rsidRPr="009A55DE">
        <w:t xml:space="preserve">Here </w:t>
      </w:r>
      <w:r w:rsidR="009A55DE" w:rsidRPr="000121CD">
        <w:rPr>
          <w:b/>
          <w:bCs/>
        </w:rPr>
        <w:t>public apolog</w:t>
      </w:r>
      <w:r w:rsidR="000121CD" w:rsidRPr="000121CD">
        <w:rPr>
          <w:b/>
          <w:bCs/>
        </w:rPr>
        <w:t>y</w:t>
      </w:r>
      <w:r w:rsidR="009A55DE" w:rsidRPr="009A55DE">
        <w:t xml:space="preserve"> is where </w:t>
      </w:r>
      <w:r w:rsidR="009A55DE">
        <w:t>Government</w:t>
      </w:r>
      <w:r w:rsidR="000121CD">
        <w:t xml:space="preserve"> leaders</w:t>
      </w:r>
      <w:r w:rsidR="009A55DE">
        <w:t xml:space="preserve"> have said sorry </w:t>
      </w:r>
      <w:r w:rsidR="000121CD">
        <w:t>for</w:t>
      </w:r>
      <w:r w:rsidR="009A55DE">
        <w:t xml:space="preserve"> the hurt </w:t>
      </w:r>
      <w:r w:rsidR="00B34649">
        <w:t>survivors experienced when in care</w:t>
      </w:r>
      <w:r w:rsidR="000121CD">
        <w:t>.</w:t>
      </w:r>
    </w:p>
    <w:p w14:paraId="3DF15B48" w14:textId="77777777" w:rsidR="00F6149D" w:rsidRDefault="00F6149D" w:rsidP="00933C2F">
      <w:pPr>
        <w:spacing w:line="336" w:lineRule="auto"/>
      </w:pPr>
    </w:p>
    <w:p w14:paraId="2AD067A6" w14:textId="77777777" w:rsidR="00F6149D" w:rsidRDefault="00F6149D" w:rsidP="00933C2F">
      <w:pPr>
        <w:spacing w:line="336" w:lineRule="auto"/>
      </w:pPr>
    </w:p>
    <w:p w14:paraId="6FD0D145" w14:textId="5E92B9DE" w:rsidR="000121CD" w:rsidRDefault="004B2F14" w:rsidP="00933C2F">
      <w:pPr>
        <w:spacing w:line="336" w:lineRule="auto"/>
        <w:rPr>
          <w:shd w:val="clear" w:color="auto" w:fill="FFFFFF"/>
          <w:lang w:eastAsia="en-GB"/>
        </w:rPr>
      </w:pPr>
      <w:r w:rsidRPr="000121CD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391F318D" wp14:editId="41A734B7">
                <wp:simplePos x="0" y="0"/>
                <wp:positionH relativeFrom="margin">
                  <wp:posOffset>2157912</wp:posOffset>
                </wp:positionH>
                <wp:positionV relativeFrom="paragraph">
                  <wp:posOffset>-76200</wp:posOffset>
                </wp:positionV>
                <wp:extent cx="3672000" cy="1165860"/>
                <wp:effectExtent l="0" t="0" r="5080" b="0"/>
                <wp:wrapNone/>
                <wp:docPr id="200942246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586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45287" id="Rectangle 2" o:spid="_x0000_s1026" alt="&quot;&quot;" style="position:absolute;margin-left:169.9pt;margin-top:-6pt;width:289.15pt;height:91.8pt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" fillcolor="#d6e4ce" stroked="f" strokeweight="1pt">
                <w10:wrap anchorx="margin"/>
              </v:rect>
            </w:pict>
          </mc:Fallback>
        </mc:AlternateContent>
      </w:r>
      <w:r w:rsidR="000121CD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0B720F8" wp14:editId="469E2812">
                <wp:simplePos x="0" y="0"/>
                <wp:positionH relativeFrom="column">
                  <wp:posOffset>-86360</wp:posOffset>
                </wp:positionH>
                <wp:positionV relativeFrom="paragraph">
                  <wp:posOffset>-477520</wp:posOffset>
                </wp:positionV>
                <wp:extent cx="1874520" cy="1874520"/>
                <wp:effectExtent l="0" t="0" r="0" b="0"/>
                <wp:wrapNone/>
                <wp:docPr id="50165687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874520"/>
                          <a:chOff x="0" y="0"/>
                          <a:chExt cx="1874520" cy="1874520"/>
                        </a:xfrm>
                      </wpg:grpSpPr>
                      <pic:pic xmlns:pic="http://schemas.openxmlformats.org/drawingml/2006/picture">
                        <pic:nvPicPr>
                          <pic:cNvPr id="1993036400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502267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966788"/>
                            <a:ext cx="458470" cy="286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26FD" id="Group 16" o:spid="_x0000_s1026" alt="&quot;&quot;" style="position:absolute;margin-left:-6.8pt;margin-top:-37.6pt;width:147.6pt;height:147.6pt;z-index:251922432" coordsize="18745,187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">
                <v:shape id="Picture 14" o:spid="_x0000_s1027" type="#_x0000_t75" alt="&quot;&quot;" style="position:absolute;width:18745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">
                  <v:imagedata r:id="rId96" o:title=""/>
                </v:shape>
                <v:shape id="Picture 15" o:spid="_x0000_s1028" type="#_x0000_t75" alt="&quot;&quot;" style="position:absolute;left:6953;top:9667;width:4584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">
                  <v:imagedata r:id="rId97" o:title=""/>
                </v:shape>
              </v:group>
            </w:pict>
          </mc:Fallback>
        </mc:AlternateContent>
      </w:r>
      <w:r w:rsidR="000121CD" w:rsidRPr="000121CD">
        <w:t xml:space="preserve">The </w:t>
      </w:r>
      <w:r w:rsidR="000121CD" w:rsidRPr="000121CD">
        <w:rPr>
          <w:b/>
          <w:bCs/>
        </w:rPr>
        <w:t>public sector</w:t>
      </w:r>
      <w:r w:rsidR="000121CD" w:rsidRPr="000121CD">
        <w:t xml:space="preserve"> is made up of organisations that support the work of the Government.</w:t>
      </w:r>
      <w:r w:rsidR="000121CD">
        <w:rPr>
          <w:shd w:val="clear" w:color="auto" w:fill="FFFFFF"/>
          <w:lang w:eastAsia="en-GB"/>
        </w:rPr>
        <w:t xml:space="preserve"> </w:t>
      </w:r>
    </w:p>
    <w:p w14:paraId="38F925C6" w14:textId="77777777" w:rsidR="000121CD" w:rsidRDefault="000121CD" w:rsidP="00AB353D">
      <w:pPr>
        <w:rPr>
          <w:shd w:val="clear" w:color="auto" w:fill="FFFFFF"/>
          <w:lang w:eastAsia="en-GB"/>
        </w:rPr>
      </w:pPr>
    </w:p>
    <w:p w14:paraId="492AF160" w14:textId="2B1214F7" w:rsidR="000121CD" w:rsidRDefault="000121CD" w:rsidP="00AB353D">
      <w:pPr>
        <w:rPr>
          <w:shd w:val="clear" w:color="auto" w:fill="FFFFFF"/>
          <w:lang w:eastAsia="en-GB"/>
        </w:rPr>
      </w:pPr>
    </w:p>
    <w:p w14:paraId="5A2F60A8" w14:textId="71AC39B6" w:rsidR="00A241E1" w:rsidRDefault="00A241E1" w:rsidP="00A241E1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353CD6E2" wp14:editId="49C2370C">
            <wp:simplePos x="0" y="0"/>
            <wp:positionH relativeFrom="margin">
              <wp:align>left</wp:align>
            </wp:positionH>
            <wp:positionV relativeFrom="paragraph">
              <wp:posOffset>265941</wp:posOffset>
            </wp:positionV>
            <wp:extent cx="1620000" cy="1536096"/>
            <wp:effectExtent l="0" t="0" r="0" b="6985"/>
            <wp:wrapNone/>
            <wp:docPr id="187522132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2132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Government agreed that </w:t>
      </w:r>
      <w:r w:rsidRPr="00A241E1">
        <w:rPr>
          <w:rFonts w:eastAsia="Times New Roman"/>
          <w:b/>
          <w:bCs/>
          <w:shd w:val="clear" w:color="auto" w:fill="FFFFFF"/>
          <w:lang w:eastAsia="en-GB"/>
        </w:rPr>
        <w:t>torture</w:t>
      </w:r>
      <w:r>
        <w:rPr>
          <w:rFonts w:eastAsia="Times New Roman"/>
          <w:shd w:val="clear" w:color="auto" w:fill="FFFFFF"/>
          <w:lang w:eastAsia="en-GB"/>
        </w:rPr>
        <w:t xml:space="preserve"> had taken place a</w:t>
      </w:r>
      <w:r w:rsidR="00DE4FF0">
        <w:rPr>
          <w:rFonts w:eastAsia="Times New Roman"/>
          <w:shd w:val="clear" w:color="auto" w:fill="FFFFFF"/>
          <w:lang w:eastAsia="en-GB"/>
        </w:rPr>
        <w:t>t</w:t>
      </w:r>
      <w:r>
        <w:rPr>
          <w:rFonts w:eastAsia="Times New Roman"/>
          <w:shd w:val="clear" w:color="auto" w:fill="FFFFFF"/>
          <w:lang w:eastAsia="en-GB"/>
        </w:rPr>
        <w:t xml:space="preserve"> Lake Alice. </w:t>
      </w:r>
    </w:p>
    <w:p w14:paraId="669BE91E" w14:textId="77777777" w:rsidR="00A241E1" w:rsidRDefault="00A241E1" w:rsidP="00A241E1">
      <w:pPr>
        <w:rPr>
          <w:rFonts w:eastAsia="Times New Roman"/>
          <w:shd w:val="clear" w:color="auto" w:fill="FFFFFF"/>
          <w:lang w:eastAsia="en-GB"/>
        </w:rPr>
      </w:pPr>
    </w:p>
    <w:p w14:paraId="064B06CF" w14:textId="77777777" w:rsidR="00A241E1" w:rsidRDefault="00A241E1" w:rsidP="00A241E1">
      <w:pPr>
        <w:rPr>
          <w:rFonts w:eastAsia="Times New Roman"/>
          <w:shd w:val="clear" w:color="auto" w:fill="FFFFFF"/>
          <w:lang w:eastAsia="en-GB"/>
        </w:rPr>
      </w:pPr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A775756" wp14:editId="7E9D83B9">
                <wp:simplePos x="0" y="0"/>
                <wp:positionH relativeFrom="margin">
                  <wp:posOffset>2247900</wp:posOffset>
                </wp:positionH>
                <wp:positionV relativeFrom="paragraph">
                  <wp:posOffset>245110</wp:posOffset>
                </wp:positionV>
                <wp:extent cx="3558540" cy="804863"/>
                <wp:effectExtent l="0" t="0" r="3810" b="0"/>
                <wp:wrapNone/>
                <wp:docPr id="59517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804863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43F0F" id="Rectangle 2" o:spid="_x0000_s1026" alt="&quot;&quot;" style="position:absolute;margin-left:177pt;margin-top:19.3pt;width:280.2pt;height:63.4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</w:p>
    <w:p w14:paraId="0750DDB0" w14:textId="77777777" w:rsidR="00A241E1" w:rsidRDefault="00A241E1" w:rsidP="00A241E1">
      <w:r w:rsidRPr="00A241E1">
        <w:t xml:space="preserve">Here </w:t>
      </w:r>
      <w:r w:rsidRPr="00A241E1">
        <w:rPr>
          <w:b/>
          <w:bCs/>
        </w:rPr>
        <w:t>torture</w:t>
      </w:r>
      <w:r w:rsidRPr="00A241E1">
        <w:t xml:space="preserve"> is where people in care at Lake Alice were hurt very badly. </w:t>
      </w:r>
    </w:p>
    <w:p w14:paraId="7C26902D" w14:textId="77777777" w:rsidR="002C60E0" w:rsidRDefault="002C60E0" w:rsidP="00A241E1"/>
    <w:p w14:paraId="3EB7CFF9" w14:textId="77777777" w:rsidR="002C60E0" w:rsidRDefault="002C60E0" w:rsidP="00A241E1"/>
    <w:p w14:paraId="4FE612F9" w14:textId="77777777" w:rsidR="002C60E0" w:rsidRDefault="002C60E0" w:rsidP="00A241E1"/>
    <w:p w14:paraId="747E4DA4" w14:textId="77777777" w:rsidR="002C60E0" w:rsidRDefault="002C60E0" w:rsidP="00A241E1"/>
    <w:p w14:paraId="30BE5369" w14:textId="77777777" w:rsidR="002C60E0" w:rsidRDefault="002C60E0" w:rsidP="00A241E1"/>
    <w:p w14:paraId="65D69ED5" w14:textId="77777777" w:rsidR="002C60E0" w:rsidRDefault="002C60E0" w:rsidP="00A241E1"/>
    <w:p w14:paraId="6D200E16" w14:textId="77777777" w:rsidR="002C60E0" w:rsidRDefault="002C60E0" w:rsidP="00A241E1"/>
    <w:p w14:paraId="23CF00AD" w14:textId="77777777" w:rsidR="002C60E0" w:rsidRDefault="002C60E0" w:rsidP="00A241E1"/>
    <w:p w14:paraId="24D893C9" w14:textId="77777777" w:rsidR="002C60E0" w:rsidRDefault="002C60E0" w:rsidP="00A241E1"/>
    <w:p w14:paraId="44555C0A" w14:textId="5759A33F" w:rsidR="00903CEB" w:rsidRDefault="00B34649" w:rsidP="00A241E1">
      <w:r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40D07607" wp14:editId="3B571D0D">
            <wp:simplePos x="0" y="0"/>
            <wp:positionH relativeFrom="column">
              <wp:posOffset>-103505</wp:posOffset>
            </wp:positionH>
            <wp:positionV relativeFrom="paragraph">
              <wp:posOffset>-76200</wp:posOffset>
            </wp:positionV>
            <wp:extent cx="1620000" cy="1129482"/>
            <wp:effectExtent l="0" t="0" r="0" b="0"/>
            <wp:wrapNone/>
            <wp:docPr id="145460756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0756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2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EB">
        <w:t>Lake Alice survivors were:</w:t>
      </w:r>
    </w:p>
    <w:p w14:paraId="19B8C0D4" w14:textId="77777777" w:rsidR="00A241E1" w:rsidRDefault="00903CEB" w:rsidP="00903CEB">
      <w:pPr>
        <w:pStyle w:val="Listtoplevel"/>
      </w:pPr>
      <w:r>
        <w:t xml:space="preserve">given </w:t>
      </w:r>
      <w:r w:rsidR="006C4EFF">
        <w:t xml:space="preserve">an </w:t>
      </w:r>
      <w:r w:rsidRPr="00841C67">
        <w:rPr>
          <w:b/>
          <w:bCs/>
        </w:rPr>
        <w:t xml:space="preserve">end of life payment </w:t>
      </w:r>
      <w:r>
        <w:t xml:space="preserve">of </w:t>
      </w:r>
      <w:r>
        <w:br/>
        <w:t xml:space="preserve">20 thousand dollars </w:t>
      </w:r>
    </w:p>
    <w:p w14:paraId="5FCA4CA5" w14:textId="77777777" w:rsidR="00903CEB" w:rsidRDefault="00903CEB" w:rsidP="00903CEB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51A41177" wp14:editId="74671D09">
            <wp:simplePos x="0" y="0"/>
            <wp:positionH relativeFrom="column">
              <wp:posOffset>-5080</wp:posOffset>
            </wp:positionH>
            <wp:positionV relativeFrom="paragraph">
              <wp:posOffset>316230</wp:posOffset>
            </wp:positionV>
            <wp:extent cx="1620000" cy="663004"/>
            <wp:effectExtent l="0" t="0" r="0" b="3810"/>
            <wp:wrapNone/>
            <wp:docPr id="27348458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8458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6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told the Government will work to pay back the </w:t>
      </w:r>
      <w:r w:rsidRPr="00903CEB">
        <w:rPr>
          <w:b/>
          <w:bCs/>
        </w:rPr>
        <w:t xml:space="preserve">legal fees </w:t>
      </w:r>
      <w:r w:rsidR="00891668">
        <w:t>they</w:t>
      </w:r>
      <w:r>
        <w:t xml:space="preserve"> paid </w:t>
      </w:r>
      <w:r w:rsidRPr="00903CEB">
        <w:t>i</w:t>
      </w:r>
      <w:r>
        <w:t xml:space="preserve">n a fair way. </w:t>
      </w:r>
    </w:p>
    <w:p w14:paraId="780FD39B" w14:textId="77777777" w:rsidR="00AA3218" w:rsidRDefault="00AA3218" w:rsidP="00903CEB"/>
    <w:p w14:paraId="35C62B08" w14:textId="3A7F005F" w:rsidR="00AA3218" w:rsidRDefault="00BE174F" w:rsidP="00903CEB"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5F702E66" wp14:editId="2C14FD69">
                <wp:simplePos x="0" y="0"/>
                <wp:positionH relativeFrom="margin">
                  <wp:posOffset>2182404</wp:posOffset>
                </wp:positionH>
                <wp:positionV relativeFrom="paragraph">
                  <wp:posOffset>262255</wp:posOffset>
                </wp:positionV>
                <wp:extent cx="3558540" cy="2514600"/>
                <wp:effectExtent l="0" t="0" r="3810" b="0"/>
                <wp:wrapNone/>
                <wp:docPr id="45438532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25146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02380" id="Rectangle 2" o:spid="_x0000_s1026" alt="&quot;&quot;" style="position:absolute;margin-left:171.85pt;margin-top:20.65pt;width:280.2pt;height:198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</w:p>
    <w:p w14:paraId="6EEB48A7" w14:textId="72413D41" w:rsidR="00903CEB" w:rsidRDefault="00335A57" w:rsidP="00903CEB">
      <w:r>
        <w:rPr>
          <w:noProof/>
        </w:rPr>
        <w:drawing>
          <wp:anchor distT="0" distB="0" distL="114300" distR="114300" simplePos="0" relativeHeight="252107776" behindDoc="0" locked="0" layoutInCell="1" allowOverlap="1" wp14:anchorId="5A0498C0" wp14:editId="7CC0191A">
            <wp:simplePos x="0" y="0"/>
            <wp:positionH relativeFrom="margin">
              <wp:align>left</wp:align>
            </wp:positionH>
            <wp:positionV relativeFrom="paragraph">
              <wp:posOffset>510215</wp:posOffset>
            </wp:positionV>
            <wp:extent cx="1620000" cy="1342470"/>
            <wp:effectExtent l="0" t="0" r="0" b="0"/>
            <wp:wrapNone/>
            <wp:docPr id="120667328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7328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4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218">
        <w:t xml:space="preserve">Here </w:t>
      </w:r>
      <w:r w:rsidR="00AA3218" w:rsidRPr="00BE174F">
        <w:rPr>
          <w:b/>
          <w:bCs/>
        </w:rPr>
        <w:t>end of life payment</w:t>
      </w:r>
      <w:r w:rsidR="00AA3218">
        <w:t xml:space="preserve"> </w:t>
      </w:r>
      <w:r w:rsidR="00BE174F">
        <w:t xml:space="preserve">is </w:t>
      </w:r>
      <w:r w:rsidR="00F24A58">
        <w:t>money given to Lake Alice survivor</w:t>
      </w:r>
      <w:r w:rsidR="00BE174F">
        <w:t>s</w:t>
      </w:r>
      <w:r w:rsidR="00F24A58">
        <w:t xml:space="preserve"> to s</w:t>
      </w:r>
      <w:r w:rsidR="007C5376">
        <w:t xml:space="preserve">upport them </w:t>
      </w:r>
      <w:r w:rsidR="00BE174F">
        <w:t>to pay for their</w:t>
      </w:r>
      <w:r w:rsidR="007C5376">
        <w:t xml:space="preserve">: </w:t>
      </w:r>
    </w:p>
    <w:p w14:paraId="6DBE4E17" w14:textId="5322EFD7" w:rsidR="007C5376" w:rsidRDefault="00EF36E8" w:rsidP="00EF36E8">
      <w:pPr>
        <w:pStyle w:val="Listtoplevel"/>
      </w:pPr>
      <w:r>
        <w:t>e</w:t>
      </w:r>
      <w:r w:rsidR="007C5376">
        <w:t>nd of life care</w:t>
      </w:r>
    </w:p>
    <w:p w14:paraId="313AC2C6" w14:textId="557525DF" w:rsidR="00EF36E8" w:rsidRDefault="00EF36E8" w:rsidP="00EF36E8">
      <w:pPr>
        <w:pStyle w:val="Listtoplevel"/>
      </w:pPr>
      <w:r>
        <w:t>funeral.</w:t>
      </w:r>
    </w:p>
    <w:p w14:paraId="564F347B" w14:textId="3B4FACD8" w:rsidR="00BE174F" w:rsidRDefault="00BE174F" w:rsidP="00903CEB"/>
    <w:p w14:paraId="534F3264" w14:textId="3699CEFC" w:rsidR="00903CEB" w:rsidRDefault="002C60E0" w:rsidP="00903CEB">
      <w:r>
        <w:rPr>
          <w:noProof/>
        </w:rPr>
        <w:drawing>
          <wp:anchor distT="0" distB="0" distL="114300" distR="114300" simplePos="0" relativeHeight="251932672" behindDoc="0" locked="0" layoutInCell="1" allowOverlap="1" wp14:anchorId="6EE3554F" wp14:editId="45A66F57">
            <wp:simplePos x="0" y="0"/>
            <wp:positionH relativeFrom="margin">
              <wp:align>left</wp:align>
            </wp:positionH>
            <wp:positionV relativeFrom="paragraph">
              <wp:posOffset>178420</wp:posOffset>
            </wp:positionV>
            <wp:extent cx="1440000" cy="1665606"/>
            <wp:effectExtent l="0" t="0" r="8255" b="0"/>
            <wp:wrapNone/>
            <wp:docPr id="56485507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5507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CC4" w:rsidRPr="00A241E1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22CC233" wp14:editId="0038C282">
                <wp:simplePos x="0" y="0"/>
                <wp:positionH relativeFrom="margin">
                  <wp:posOffset>2178867</wp:posOffset>
                </wp:positionH>
                <wp:positionV relativeFrom="paragraph">
                  <wp:posOffset>290830</wp:posOffset>
                </wp:positionV>
                <wp:extent cx="3558540" cy="1147763"/>
                <wp:effectExtent l="0" t="0" r="3810" b="0"/>
                <wp:wrapNone/>
                <wp:docPr id="10800337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1147763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C291A" id="Rectangle 2" o:spid="_x0000_s1026" alt="&quot;&quot;" style="position:absolute;margin-left:171.55pt;margin-top:22.9pt;width:280.2pt;height:90.4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" fillcolor="#d6e4ce" stroked="f" strokeweight="1pt">
                <w10:wrap anchorx="margin"/>
              </v:rect>
            </w:pict>
          </mc:Fallback>
        </mc:AlternateContent>
      </w:r>
    </w:p>
    <w:p w14:paraId="204D0CC2" w14:textId="320CD0B6" w:rsidR="00903CEB" w:rsidRDefault="00903CEB" w:rsidP="00903CEB">
      <w:r w:rsidRPr="00903CEB">
        <w:t xml:space="preserve">Here </w:t>
      </w:r>
      <w:r>
        <w:rPr>
          <w:b/>
          <w:bCs/>
        </w:rPr>
        <w:t>l</w:t>
      </w:r>
      <w:r w:rsidRPr="00903CEB">
        <w:rPr>
          <w:b/>
          <w:bCs/>
        </w:rPr>
        <w:t xml:space="preserve">egal fees </w:t>
      </w:r>
      <w:r w:rsidR="00674F6A">
        <w:t xml:space="preserve">are </w:t>
      </w:r>
      <w:r>
        <w:t xml:space="preserve">money paid by survivors to use someone like a lawyer to support them. </w:t>
      </w:r>
    </w:p>
    <w:p w14:paraId="46EF2D91" w14:textId="77777777" w:rsidR="00903CEB" w:rsidRDefault="00903CEB" w:rsidP="00903CEB"/>
    <w:p w14:paraId="60B3EB44" w14:textId="27595583" w:rsidR="00903CEB" w:rsidRDefault="00903CEB" w:rsidP="00903CEB"/>
    <w:p w14:paraId="71557681" w14:textId="239D2469" w:rsidR="00297F42" w:rsidRDefault="009955E7" w:rsidP="00297F42">
      <w:r w:rsidRPr="006D59CD">
        <w:rPr>
          <w:rFonts w:eastAsia="Times New Roman"/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2047360" behindDoc="0" locked="0" layoutInCell="1" allowOverlap="1" wp14:anchorId="6EC3B019" wp14:editId="16F950BA">
            <wp:simplePos x="0" y="0"/>
            <wp:positionH relativeFrom="margin">
              <wp:align>left</wp:align>
            </wp:positionH>
            <wp:positionV relativeFrom="paragraph">
              <wp:posOffset>-33493</wp:posOffset>
            </wp:positionV>
            <wp:extent cx="1548000" cy="1540800"/>
            <wp:effectExtent l="0" t="0" r="0" b="2540"/>
            <wp:wrapNone/>
            <wp:docPr id="12332540" name="Picture 123325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42">
        <w:t xml:space="preserve">The Government will </w:t>
      </w:r>
      <w:r w:rsidR="00B34649">
        <w:t>spend</w:t>
      </w:r>
      <w:r w:rsidR="00297F42">
        <w:t xml:space="preserve"> </w:t>
      </w:r>
      <w:r w:rsidR="00B34649">
        <w:br/>
      </w:r>
      <w:r w:rsidR="00297F42" w:rsidRPr="005F3309">
        <w:t xml:space="preserve">32 million </w:t>
      </w:r>
      <w:r w:rsidR="001245AC">
        <w:t xml:space="preserve">dollars </w:t>
      </w:r>
      <w:r w:rsidR="00166273">
        <w:t>to change things like</w:t>
      </w:r>
      <w:r w:rsidR="00674F6A">
        <w:t xml:space="preserve"> the</w:t>
      </w:r>
      <w:r w:rsidR="00297F42">
        <w:t>:</w:t>
      </w:r>
    </w:p>
    <w:p w14:paraId="76B014CB" w14:textId="59D96BCC" w:rsidR="00297F42" w:rsidRDefault="00166273" w:rsidP="00297F42">
      <w:pPr>
        <w:pStyle w:val="Listtoplevel"/>
      </w:pPr>
      <w:r>
        <w:t>r</w:t>
      </w:r>
      <w:r w:rsidR="00297F42">
        <w:t>edress</w:t>
      </w:r>
      <w:r>
        <w:t xml:space="preserve"> </w:t>
      </w:r>
      <w:r w:rsidRPr="00166273">
        <w:rPr>
          <w:b/>
          <w:bCs/>
        </w:rPr>
        <w:t>process</w:t>
      </w:r>
    </w:p>
    <w:p w14:paraId="5C1A992B" w14:textId="7363E41A" w:rsidR="00297F42" w:rsidRPr="005F3309" w:rsidRDefault="00090C2D" w:rsidP="00297F42">
      <w:pPr>
        <w:pStyle w:val="Listtoplevel"/>
      </w:pPr>
      <w:r>
        <w:drawing>
          <wp:anchor distT="0" distB="0" distL="114300" distR="114300" simplePos="0" relativeHeight="252045312" behindDoc="0" locked="0" layoutInCell="1" allowOverlap="1" wp14:anchorId="295F2069" wp14:editId="313254B5">
            <wp:simplePos x="0" y="0"/>
            <wp:positionH relativeFrom="margin">
              <wp:align>left</wp:align>
            </wp:positionH>
            <wp:positionV relativeFrom="paragraph">
              <wp:posOffset>151307</wp:posOffset>
            </wp:positionV>
            <wp:extent cx="1620000" cy="663004"/>
            <wp:effectExtent l="0" t="0" r="0" b="3810"/>
            <wp:wrapNone/>
            <wp:docPr id="129872908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29083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6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42">
        <w:t>claims</w:t>
      </w:r>
      <w:r w:rsidR="00166273">
        <w:t xml:space="preserve"> process</w:t>
      </w:r>
      <w:r w:rsidR="00297F42">
        <w:t xml:space="preserve">. </w:t>
      </w:r>
    </w:p>
    <w:p w14:paraId="0372F658" w14:textId="24A71B60" w:rsidR="00903CEB" w:rsidRDefault="00903CEB" w:rsidP="00903CEB"/>
    <w:p w14:paraId="57A86990" w14:textId="39D2093E" w:rsidR="002C60E0" w:rsidRDefault="002C60E0" w:rsidP="00903CEB">
      <w:r>
        <w:rPr>
          <w:noProof/>
        </w:rPr>
        <w:drawing>
          <wp:anchor distT="0" distB="0" distL="114300" distR="114300" simplePos="0" relativeHeight="252141568" behindDoc="0" locked="0" layoutInCell="1" allowOverlap="1" wp14:anchorId="72291F47" wp14:editId="1BD5D048">
            <wp:simplePos x="0" y="0"/>
            <wp:positionH relativeFrom="margin">
              <wp:posOffset>-6645</wp:posOffset>
            </wp:positionH>
            <wp:positionV relativeFrom="paragraph">
              <wp:posOffset>55718</wp:posOffset>
            </wp:positionV>
            <wp:extent cx="1439545" cy="1439545"/>
            <wp:effectExtent l="57150" t="0" r="65405" b="0"/>
            <wp:wrapNone/>
            <wp:docPr id="212786424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6424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13AC6" w14:textId="5E0AB3D2" w:rsidR="00297F42" w:rsidRDefault="00D04182" w:rsidP="00903CEB"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5BA16D22" wp14:editId="0EAF55E6">
                <wp:simplePos x="0" y="0"/>
                <wp:positionH relativeFrom="margin">
                  <wp:posOffset>2209800</wp:posOffset>
                </wp:positionH>
                <wp:positionV relativeFrom="paragraph">
                  <wp:posOffset>-76199</wp:posOffset>
                </wp:positionV>
                <wp:extent cx="3558540" cy="807720"/>
                <wp:effectExtent l="0" t="0" r="3810" b="0"/>
                <wp:wrapNone/>
                <wp:docPr id="92106842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80772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BC8F7" id="Rectangle 2" o:spid="_x0000_s1026" alt="&quot;&quot;" style="position:absolute;margin-left:174pt;margin-top:-6pt;width:280.2pt;height:63.6pt;z-index:-25122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  <w:r w:rsidR="00166273">
        <w:t xml:space="preserve">Here </w:t>
      </w:r>
      <w:r w:rsidR="00166273" w:rsidRPr="00D04182">
        <w:rPr>
          <w:b/>
          <w:bCs/>
        </w:rPr>
        <w:t>process</w:t>
      </w:r>
      <w:r w:rsidR="00166273">
        <w:t xml:space="preserve"> means the </w:t>
      </w:r>
      <w:r>
        <w:t xml:space="preserve">steps you need to take to do something. </w:t>
      </w:r>
    </w:p>
    <w:p w14:paraId="6F635EA5" w14:textId="77777777" w:rsidR="002B40B8" w:rsidRDefault="002B40B8" w:rsidP="00903CEB"/>
    <w:p w14:paraId="02219BF9" w14:textId="76F1AAE1" w:rsidR="002B40B8" w:rsidRDefault="002B40B8" w:rsidP="00903CEB"/>
    <w:p w14:paraId="6918AF98" w14:textId="3035724D" w:rsidR="00297F42" w:rsidRDefault="002C60E0" w:rsidP="00903CEB">
      <w:r>
        <w:rPr>
          <w:noProof/>
        </w:rPr>
        <w:drawing>
          <wp:anchor distT="0" distB="0" distL="114300" distR="114300" simplePos="0" relativeHeight="251934720" behindDoc="0" locked="0" layoutInCell="1" allowOverlap="1" wp14:anchorId="43F83049" wp14:editId="79FE5A83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439545" cy="1439545"/>
            <wp:effectExtent l="0" t="0" r="8255" b="0"/>
            <wp:wrapNone/>
            <wp:docPr id="166943229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3229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42">
        <w:t xml:space="preserve">The Government has made a </w:t>
      </w:r>
      <w:r w:rsidR="00825692">
        <w:br/>
      </w:r>
      <w:r w:rsidR="00297F42">
        <w:t xml:space="preserve">2 million </w:t>
      </w:r>
      <w:r w:rsidR="001245AC">
        <w:t>dollar</w:t>
      </w:r>
      <w:r w:rsidR="002B40B8">
        <w:t xml:space="preserve"> survivor focused</w:t>
      </w:r>
      <w:r w:rsidR="001245AC">
        <w:t xml:space="preserve"> </w:t>
      </w:r>
      <w:r w:rsidR="00297F42">
        <w:t>fund to support:</w:t>
      </w:r>
    </w:p>
    <w:p w14:paraId="7315492F" w14:textId="5DADA805" w:rsidR="00297F42" w:rsidRDefault="00297F42" w:rsidP="00297F42">
      <w:pPr>
        <w:pStyle w:val="Listtoplevel"/>
      </w:pPr>
      <w:r>
        <w:t xml:space="preserve">local government </w:t>
      </w:r>
    </w:p>
    <w:p w14:paraId="12A590A7" w14:textId="6A13BF53" w:rsidR="00297F42" w:rsidRDefault="002C60E0" w:rsidP="00297F42">
      <w:pPr>
        <w:pStyle w:val="Listtoplevel"/>
      </w:pPr>
      <w:r>
        <w:drawing>
          <wp:anchor distT="0" distB="0" distL="114300" distR="114300" simplePos="0" relativeHeight="251935744" behindDoc="0" locked="0" layoutInCell="1" allowOverlap="1" wp14:anchorId="654D7E7A" wp14:editId="129FC87E">
            <wp:simplePos x="0" y="0"/>
            <wp:positionH relativeFrom="margin">
              <wp:align>left</wp:align>
            </wp:positionH>
            <wp:positionV relativeFrom="paragraph">
              <wp:posOffset>303885</wp:posOffset>
            </wp:positionV>
            <wp:extent cx="1440000" cy="1440000"/>
            <wp:effectExtent l="0" t="0" r="8255" b="0"/>
            <wp:wrapNone/>
            <wp:docPr id="93795065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5065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FF">
        <w:t>o</w:t>
      </w:r>
      <w:r w:rsidR="00297F42">
        <w:t>rganisations</w:t>
      </w:r>
      <w:r w:rsidR="006C4EFF">
        <w:t xml:space="preserve"> that are not part of the </w:t>
      </w:r>
      <w:r w:rsidR="00674F6A">
        <w:t>Government</w:t>
      </w:r>
    </w:p>
    <w:p w14:paraId="74AB24D1" w14:textId="77777777" w:rsidR="00297F42" w:rsidRDefault="00297F42" w:rsidP="00297F42">
      <w:pPr>
        <w:pStyle w:val="Listtoplevel"/>
      </w:pPr>
      <w:r>
        <w:t xml:space="preserve">community groups. </w:t>
      </w:r>
    </w:p>
    <w:p w14:paraId="64B05112" w14:textId="77777777" w:rsidR="00297F42" w:rsidRDefault="00297F42" w:rsidP="00297F42"/>
    <w:p w14:paraId="5B231626" w14:textId="347CD9F6" w:rsidR="00297F42" w:rsidRDefault="00297F42" w:rsidP="00297F42"/>
    <w:p w14:paraId="6C159E3F" w14:textId="5EB63EE8" w:rsidR="00297F42" w:rsidRDefault="008A77F7" w:rsidP="00297F42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5B2EA64F" wp14:editId="6498C41D">
            <wp:simplePos x="0" y="0"/>
            <wp:positionH relativeFrom="margin">
              <wp:align>left</wp:align>
            </wp:positionH>
            <wp:positionV relativeFrom="paragraph">
              <wp:posOffset>-3366</wp:posOffset>
            </wp:positionV>
            <wp:extent cx="1260000" cy="1689120"/>
            <wp:effectExtent l="0" t="0" r="0" b="0"/>
            <wp:wrapNone/>
            <wp:docPr id="177407094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7094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42">
        <w:t xml:space="preserve">The Government is making progress on </w:t>
      </w:r>
      <w:r w:rsidR="00674F6A">
        <w:t xml:space="preserve">a </w:t>
      </w:r>
      <w:r w:rsidR="00297F42">
        <w:t xml:space="preserve">law called Responding to </w:t>
      </w:r>
      <w:r w:rsidR="00825692">
        <w:t xml:space="preserve">Abuse in Care Legislation Amendment Bill. </w:t>
      </w:r>
    </w:p>
    <w:p w14:paraId="1464CD0D" w14:textId="77777777" w:rsidR="00825692" w:rsidRDefault="00825692" w:rsidP="00297F42"/>
    <w:p w14:paraId="7A1B306E" w14:textId="77777777" w:rsidR="00825692" w:rsidRDefault="00825692" w:rsidP="00297F42"/>
    <w:p w14:paraId="001DDB75" w14:textId="0449D805" w:rsidR="00825692" w:rsidRDefault="00825692" w:rsidP="00297F42">
      <w:r>
        <w:rPr>
          <w:noProof/>
        </w:rPr>
        <w:drawing>
          <wp:anchor distT="0" distB="0" distL="114300" distR="114300" simplePos="0" relativeHeight="251937792" behindDoc="0" locked="0" layoutInCell="1" allowOverlap="1" wp14:anchorId="00E6149C" wp14:editId="61765905">
            <wp:simplePos x="0" y="0"/>
            <wp:positionH relativeFrom="margin">
              <wp:align>left</wp:align>
            </wp:positionH>
            <wp:positionV relativeFrom="paragraph">
              <wp:posOffset>145385</wp:posOffset>
            </wp:positionV>
            <wp:extent cx="1619885" cy="1176020"/>
            <wp:effectExtent l="0" t="0" r="0" b="0"/>
            <wp:wrapNone/>
            <wp:docPr id="122828486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8486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Bill supports the Government to do the work it needs to do on many of the recommendations made by the </w:t>
      </w:r>
      <w:r w:rsidR="000E454B">
        <w:t>Commission</w:t>
      </w:r>
      <w:r>
        <w:t>.</w:t>
      </w:r>
    </w:p>
    <w:p w14:paraId="1478D5C6" w14:textId="77777777" w:rsidR="00825692" w:rsidRDefault="00825692" w:rsidP="00297F42"/>
    <w:p w14:paraId="7AADBE3B" w14:textId="790B1622" w:rsidR="00825692" w:rsidRDefault="00825692" w:rsidP="00297F42"/>
    <w:p w14:paraId="7667D991" w14:textId="395D1761" w:rsidR="00825692" w:rsidRDefault="002C60E0" w:rsidP="00297F42"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DD7AF44" wp14:editId="4356B5FC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1860550" cy="892810"/>
                <wp:effectExtent l="0" t="0" r="6350" b="2540"/>
                <wp:wrapNone/>
                <wp:docPr id="1175373935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892810"/>
                          <a:chOff x="0" y="0"/>
                          <a:chExt cx="2222500" cy="1079500"/>
                        </a:xfrm>
                      </wpg:grpSpPr>
                      <pic:pic xmlns:pic="http://schemas.openxmlformats.org/drawingml/2006/picture">
                        <pic:nvPicPr>
                          <pic:cNvPr id="1490952296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98717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E14B9" id="Group 50" o:spid="_x0000_s1026" alt="&quot;&quot;" style="position:absolute;margin-left:0;margin-top:1.15pt;width:146.5pt;height:70.3pt;z-index:252050432;mso-position-horizontal:left;mso-position-horizontal-relative:margin;mso-width-relative:margin;mso-height-relative:margin" coordsize="2222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">
                <v:shape id="Picture 48" o:spid="_x0000_s1027" type="#_x0000_t75" alt="&quot;&quot;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">
                  <v:imagedata r:id="rId110" o:title=""/>
                </v:shape>
                <v:shape id="Picture 49" o:spid="_x0000_s1028" type="#_x0000_t75" alt="&quot;&quot;" style="position:absolute;left:1143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">
                  <v:imagedata r:id="rId111" o:title=""/>
                </v:shape>
                <w10:wrap anchorx="margin"/>
              </v:group>
            </w:pict>
          </mc:Fallback>
        </mc:AlternateContent>
      </w:r>
      <w:r w:rsidR="00090C2D">
        <w:t>The</w:t>
      </w:r>
      <w:r w:rsidR="00825692">
        <w:t xml:space="preserve"> Government will make</w:t>
      </w:r>
      <w:r w:rsidR="00090C2D">
        <w:t xml:space="preserve"> </w:t>
      </w:r>
      <w:r w:rsidR="00090C2D">
        <w:br/>
        <w:t xml:space="preserve">12 November 2025 </w:t>
      </w:r>
      <w:r w:rsidR="00825692">
        <w:t xml:space="preserve">a national day of </w:t>
      </w:r>
      <w:r w:rsidR="00825692" w:rsidRPr="00825692">
        <w:rPr>
          <w:b/>
          <w:bCs/>
        </w:rPr>
        <w:t>reflection</w:t>
      </w:r>
      <w:r w:rsidR="00090C2D">
        <w:rPr>
          <w:b/>
          <w:bCs/>
        </w:rPr>
        <w:t>.</w:t>
      </w:r>
      <w:r w:rsidR="00825692">
        <w:t xml:space="preserve"> </w:t>
      </w:r>
    </w:p>
    <w:p w14:paraId="091296ED" w14:textId="77777777" w:rsidR="006C4EFF" w:rsidRDefault="006C4EFF" w:rsidP="00297F42"/>
    <w:p w14:paraId="2934B055" w14:textId="19E18173" w:rsidR="006C4EFF" w:rsidRDefault="002C60E0" w:rsidP="00297F42">
      <w:r>
        <w:rPr>
          <w:noProof/>
        </w:rPr>
        <w:drawing>
          <wp:anchor distT="0" distB="0" distL="114300" distR="114300" simplePos="0" relativeHeight="251940864" behindDoc="0" locked="0" layoutInCell="1" allowOverlap="1" wp14:anchorId="47F0F16E" wp14:editId="7B2FCC40">
            <wp:simplePos x="0" y="0"/>
            <wp:positionH relativeFrom="margin">
              <wp:align>left</wp:align>
            </wp:positionH>
            <wp:positionV relativeFrom="paragraph">
              <wp:posOffset>178553</wp:posOffset>
            </wp:positionV>
            <wp:extent cx="1260000" cy="1689078"/>
            <wp:effectExtent l="0" t="0" r="0" b="0"/>
            <wp:wrapNone/>
            <wp:docPr id="15921729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729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D3" w:rsidRPr="00A241E1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D1B5DAD" wp14:editId="4CB64CCB">
                <wp:simplePos x="0" y="0"/>
                <wp:positionH relativeFrom="margin">
                  <wp:posOffset>2228850</wp:posOffset>
                </wp:positionH>
                <wp:positionV relativeFrom="paragraph">
                  <wp:posOffset>239395</wp:posOffset>
                </wp:positionV>
                <wp:extent cx="3672000" cy="1462088"/>
                <wp:effectExtent l="0" t="0" r="5080" b="5080"/>
                <wp:wrapNone/>
                <wp:docPr id="189181370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462088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BA72" id="Rectangle 2" o:spid="_x0000_s1026" alt="&quot;&quot;" style="position:absolute;margin-left:175.5pt;margin-top:18.85pt;width:289.15pt;height:115.15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</w:p>
    <w:p w14:paraId="655D6320" w14:textId="68B6B801" w:rsidR="00825692" w:rsidRDefault="00825692" w:rsidP="00297F42">
      <w:r>
        <w:t xml:space="preserve">Here </w:t>
      </w:r>
      <w:r w:rsidRPr="00825692">
        <w:rPr>
          <w:b/>
          <w:bCs/>
        </w:rPr>
        <w:t>reflection</w:t>
      </w:r>
      <w:r>
        <w:t xml:space="preserve"> is a time to think about what happened to all those who were hurt while they were in care.</w:t>
      </w:r>
    </w:p>
    <w:p w14:paraId="4AB0AFF2" w14:textId="77777777" w:rsidR="00825692" w:rsidRDefault="00825692" w:rsidP="00297F42"/>
    <w:p w14:paraId="775AB146" w14:textId="77777777" w:rsidR="00825692" w:rsidRDefault="00825692" w:rsidP="00297F42"/>
    <w:p w14:paraId="6D4FCCE1" w14:textId="798017BF" w:rsidR="00825692" w:rsidRDefault="008A77F7" w:rsidP="00297F42">
      <w:r>
        <w:br w:type="column"/>
      </w:r>
      <w:r w:rsidR="00674F6A">
        <w:lastRenderedPageBreak/>
        <w:t xml:space="preserve">In its 2025 </w:t>
      </w:r>
      <w:r w:rsidR="00674F6A" w:rsidRPr="005E2A99">
        <w:rPr>
          <w:b/>
          <w:bCs/>
        </w:rPr>
        <w:t>Budget</w:t>
      </w:r>
      <w:r w:rsidR="00674F6A">
        <w:t xml:space="preserve"> </w:t>
      </w:r>
      <w:r w:rsidR="00674F6A">
        <w:rPr>
          <w:noProof/>
        </w:rPr>
        <w:drawing>
          <wp:anchor distT="0" distB="0" distL="114300" distR="114300" simplePos="0" relativeHeight="252118016" behindDoc="0" locked="0" layoutInCell="1" allowOverlap="1" wp14:anchorId="3FCC2EE3" wp14:editId="19ED4AD7">
            <wp:simplePos x="0" y="0"/>
            <wp:positionH relativeFrom="column">
              <wp:posOffset>-25400</wp:posOffset>
            </wp:positionH>
            <wp:positionV relativeFrom="paragraph">
              <wp:posOffset>93980</wp:posOffset>
            </wp:positionV>
            <wp:extent cx="1620000" cy="1011103"/>
            <wp:effectExtent l="0" t="0" r="0" b="0"/>
            <wp:wrapNone/>
            <wp:docPr id="58634324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0438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F6A">
        <w:t xml:space="preserve">the </w:t>
      </w:r>
      <w:r w:rsidR="002723D6">
        <w:t xml:space="preserve">Government said </w:t>
      </w:r>
      <w:r w:rsidR="005E2A99">
        <w:t>it will spend</w:t>
      </w:r>
      <w:r w:rsidR="002723D6">
        <w:t xml:space="preserve"> 533 million</w:t>
      </w:r>
      <w:r w:rsidR="001245AC">
        <w:t xml:space="preserve"> dollars</w:t>
      </w:r>
      <w:r w:rsidR="002723D6">
        <w:t xml:space="preserve"> over 4 years to make redress </w:t>
      </w:r>
      <w:r w:rsidR="005E2A99">
        <w:t>better</w:t>
      </w:r>
      <w:r w:rsidR="002723D6">
        <w:t xml:space="preserve">. </w:t>
      </w:r>
    </w:p>
    <w:p w14:paraId="2973B6B8" w14:textId="77777777" w:rsidR="002723D6" w:rsidRDefault="002723D6" w:rsidP="00297F42"/>
    <w:p w14:paraId="573588BC" w14:textId="19EACFFF" w:rsidR="002723D6" w:rsidRDefault="008A77F7" w:rsidP="00297F42"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48CFA72A" wp14:editId="71A7A91A">
                <wp:simplePos x="0" y="0"/>
                <wp:positionH relativeFrom="margin">
                  <wp:posOffset>2231571</wp:posOffset>
                </wp:positionH>
                <wp:positionV relativeFrom="paragraph">
                  <wp:posOffset>250371</wp:posOffset>
                </wp:positionV>
                <wp:extent cx="3671570" cy="2865120"/>
                <wp:effectExtent l="0" t="0" r="5080" b="0"/>
                <wp:wrapNone/>
                <wp:docPr id="21616134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86512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0D3D8" w14:textId="77777777" w:rsidR="00090C2D" w:rsidRPr="00090C2D" w:rsidRDefault="00090C2D" w:rsidP="00090C2D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FA72A" id="Rectangle 2" o:spid="_x0000_s1026" alt="&quot;&quot;" style="position:absolute;left:0;text-align:left;margin-left:175.7pt;margin-top:19.7pt;width:289.1pt;height:225.6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" fillcolor="#d6e4ce" stroked="f" strokeweight="1pt">
                <v:textbox>
                  <w:txbxContent>
                    <w:p w14:paraId="5110D3D8" w14:textId="77777777" w:rsidR="00090C2D" w:rsidRPr="00090C2D" w:rsidRDefault="00090C2D" w:rsidP="00090C2D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CB709C" w14:textId="2C3F77FC" w:rsidR="002723D6" w:rsidRDefault="00352826" w:rsidP="00297F42">
      <w:r>
        <w:rPr>
          <w:noProof/>
        </w:rPr>
        <w:drawing>
          <wp:anchor distT="0" distB="0" distL="114300" distR="114300" simplePos="0" relativeHeight="252036096" behindDoc="0" locked="0" layoutInCell="1" allowOverlap="1" wp14:anchorId="5BA43792" wp14:editId="4C3AB9F5">
            <wp:simplePos x="0" y="0"/>
            <wp:positionH relativeFrom="column">
              <wp:posOffset>0</wp:posOffset>
            </wp:positionH>
            <wp:positionV relativeFrom="paragraph">
              <wp:posOffset>-263525</wp:posOffset>
            </wp:positionV>
            <wp:extent cx="1440000" cy="1440000"/>
            <wp:effectExtent l="0" t="0" r="8255" b="0"/>
            <wp:wrapNone/>
            <wp:docPr id="120337122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122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3D6">
        <w:t xml:space="preserve">The </w:t>
      </w:r>
      <w:r w:rsidR="002723D6" w:rsidRPr="002723D6">
        <w:rPr>
          <w:b/>
          <w:bCs/>
        </w:rPr>
        <w:t>Budget</w:t>
      </w:r>
      <w:r w:rsidR="002723D6">
        <w:t xml:space="preserve"> is </w:t>
      </w:r>
      <w:r w:rsidR="006C4EFF">
        <w:t>when</w:t>
      </w:r>
      <w:r w:rsidR="002723D6">
        <w:t xml:space="preserve"> the Government says:</w:t>
      </w:r>
    </w:p>
    <w:p w14:paraId="68AD186C" w14:textId="6FFE969D" w:rsidR="003A5DED" w:rsidRDefault="00352826" w:rsidP="002723D6">
      <w:pPr>
        <w:pStyle w:val="Listtoplevel"/>
      </w:pPr>
      <w:r>
        <w:drawing>
          <wp:anchor distT="0" distB="0" distL="114300" distR="114300" simplePos="0" relativeHeight="252018688" behindDoc="0" locked="0" layoutInCell="1" allowOverlap="1" wp14:anchorId="5A06127C" wp14:editId="522F3E8E">
            <wp:simplePos x="0" y="0"/>
            <wp:positionH relativeFrom="margin">
              <wp:align>left</wp:align>
            </wp:positionH>
            <wp:positionV relativeFrom="paragraph">
              <wp:posOffset>693435</wp:posOffset>
            </wp:positionV>
            <wp:extent cx="1619885" cy="1364615"/>
            <wp:effectExtent l="0" t="0" r="0" b="6985"/>
            <wp:wrapNone/>
            <wp:docPr id="160769059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9059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ED">
        <w:t>what it thinks it will need to spend money on in the future</w:t>
      </w:r>
    </w:p>
    <w:p w14:paraId="0B0E83C0" w14:textId="421BEEC0" w:rsidR="002723D6" w:rsidRDefault="007F6B42" w:rsidP="002723D6">
      <w:pPr>
        <w:pStyle w:val="Listtoplevel"/>
      </w:pPr>
      <w:r>
        <w:t xml:space="preserve">how much money it will spend </w:t>
      </w:r>
      <w:r w:rsidR="00BB7330">
        <w:t>on each thing</w:t>
      </w:r>
      <w:r w:rsidR="002723D6">
        <w:t xml:space="preserve">. </w:t>
      </w:r>
    </w:p>
    <w:p w14:paraId="3EE21F4E" w14:textId="417EAA73" w:rsidR="00930940" w:rsidRDefault="00930940" w:rsidP="002723D6"/>
    <w:p w14:paraId="09966122" w14:textId="0C7146B0" w:rsidR="00930940" w:rsidRDefault="00930940" w:rsidP="002723D6"/>
    <w:p w14:paraId="46E110FA" w14:textId="70B18216" w:rsidR="002723D6" w:rsidRDefault="002C60E0" w:rsidP="002723D6">
      <w:r>
        <w:rPr>
          <w:noProof/>
        </w:rPr>
        <w:drawing>
          <wp:anchor distT="0" distB="0" distL="114300" distR="114300" simplePos="0" relativeHeight="252033024" behindDoc="0" locked="0" layoutInCell="1" allowOverlap="1" wp14:anchorId="38A58682" wp14:editId="6010B0F6">
            <wp:simplePos x="0" y="0"/>
            <wp:positionH relativeFrom="margin">
              <wp:align>left</wp:align>
            </wp:positionH>
            <wp:positionV relativeFrom="paragraph">
              <wp:posOffset>149033</wp:posOffset>
            </wp:positionV>
            <wp:extent cx="1620000" cy="1620000"/>
            <wp:effectExtent l="0" t="0" r="0" b="0"/>
            <wp:wrapNone/>
            <wp:docPr id="130332135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2135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3D6">
        <w:t xml:space="preserve">The Government has also said it </w:t>
      </w:r>
      <w:r w:rsidR="00614854">
        <w:t>will spend</w:t>
      </w:r>
      <w:r w:rsidR="002723D6">
        <w:t xml:space="preserve"> </w:t>
      </w:r>
      <w:r w:rsidR="006C4EFF">
        <w:t>nearly 2 million</w:t>
      </w:r>
      <w:r w:rsidR="001245AC">
        <w:t xml:space="preserve"> dollars</w:t>
      </w:r>
      <w:r w:rsidR="002723D6">
        <w:t xml:space="preserve"> over </w:t>
      </w:r>
      <w:r w:rsidR="00614854">
        <w:t xml:space="preserve">the next </w:t>
      </w:r>
      <w:r w:rsidR="002723D6">
        <w:t xml:space="preserve">4 years to make sure people are safe in care like: </w:t>
      </w:r>
    </w:p>
    <w:p w14:paraId="43551173" w14:textId="3771D261" w:rsidR="002723D6" w:rsidRDefault="007E2775" w:rsidP="002723D6">
      <w:pPr>
        <w:pStyle w:val="Listtoplevel"/>
      </w:pPr>
      <w:r>
        <w:rPr>
          <w:b/>
          <w:bCs/>
        </w:rPr>
        <w:drawing>
          <wp:anchor distT="0" distB="0" distL="114300" distR="114300" simplePos="0" relativeHeight="252098560" behindDoc="0" locked="0" layoutInCell="1" allowOverlap="1" wp14:anchorId="4CD5B74B" wp14:editId="048C9E0B">
            <wp:simplePos x="0" y="0"/>
            <wp:positionH relativeFrom="margin">
              <wp:align>left</wp:align>
            </wp:positionH>
            <wp:positionV relativeFrom="paragraph">
              <wp:posOffset>477032</wp:posOffset>
            </wp:positionV>
            <wp:extent cx="1440000" cy="1440000"/>
            <wp:effectExtent l="0" t="0" r="8255" b="8255"/>
            <wp:wrapNone/>
            <wp:docPr id="1266793327" name="Picture 30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93327" name="Picture 30" descr="A group of people posing for a picture&#10;&#10;AI-generated content may be incorrect.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3D6">
        <w:t>children</w:t>
      </w:r>
    </w:p>
    <w:p w14:paraId="318B3F52" w14:textId="11B06726" w:rsidR="002723D6" w:rsidRDefault="002723D6" w:rsidP="002723D6">
      <w:pPr>
        <w:pStyle w:val="Listtoplevel"/>
      </w:pPr>
      <w:r>
        <w:t>young people</w:t>
      </w:r>
    </w:p>
    <w:p w14:paraId="4608FEC3" w14:textId="63A6DB8D" w:rsidR="002723D6" w:rsidRDefault="002723D6" w:rsidP="002723D6">
      <w:pPr>
        <w:pStyle w:val="Listtoplevel"/>
      </w:pPr>
      <w:r w:rsidRPr="00DC2A08">
        <w:t>vulnerable</w:t>
      </w:r>
      <w:r>
        <w:t xml:space="preserve"> people. </w:t>
      </w:r>
    </w:p>
    <w:p w14:paraId="72B38D69" w14:textId="77777777" w:rsidR="00674F6A" w:rsidRDefault="00674F6A" w:rsidP="002723D6"/>
    <w:p w14:paraId="69EE3F74" w14:textId="02402AB8" w:rsidR="002723D6" w:rsidRDefault="00D43DD3" w:rsidP="002723D6"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52F77EA3" wp14:editId="49AD7FF6">
            <wp:simplePos x="0" y="0"/>
            <wp:positionH relativeFrom="margin">
              <wp:align>left</wp:align>
            </wp:positionH>
            <wp:positionV relativeFrom="paragraph">
              <wp:posOffset>161866</wp:posOffset>
            </wp:positionV>
            <wp:extent cx="1440000" cy="1440000"/>
            <wp:effectExtent l="0" t="0" r="8255" b="8255"/>
            <wp:wrapNone/>
            <wp:docPr id="136656483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483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3D6">
        <w:t xml:space="preserve">There are </w:t>
      </w:r>
      <w:r w:rsidR="006C4EFF">
        <w:t>a lot of</w:t>
      </w:r>
      <w:r w:rsidR="002723D6">
        <w:t xml:space="preserve"> recommendations. </w:t>
      </w:r>
    </w:p>
    <w:p w14:paraId="74052964" w14:textId="77777777" w:rsidR="002723D6" w:rsidRDefault="002723D6" w:rsidP="002723D6"/>
    <w:p w14:paraId="0511E2E2" w14:textId="77777777" w:rsidR="002723D6" w:rsidRDefault="002723D6" w:rsidP="002723D6"/>
    <w:p w14:paraId="1A39ADD4" w14:textId="0A190F7E" w:rsidR="002723D6" w:rsidRDefault="002723D6" w:rsidP="002723D6">
      <w:r>
        <w:t xml:space="preserve">It will take the </w:t>
      </w:r>
      <w:r w:rsidR="007415CE">
        <w:t>Government</w:t>
      </w:r>
      <w:r>
        <w:t xml:space="preserve"> many years </w:t>
      </w:r>
      <w:r w:rsidR="006C4EFF">
        <w:t>to do all the work set out in the</w:t>
      </w:r>
      <w:r>
        <w:t xml:space="preserve"> recommendations. </w:t>
      </w:r>
    </w:p>
    <w:p w14:paraId="31CE5A8F" w14:textId="7E74174E" w:rsidR="002723D6" w:rsidRDefault="002C60E0" w:rsidP="002723D6"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5EDA7F7D" wp14:editId="017C625A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945640" cy="1541145"/>
                <wp:effectExtent l="0" t="0" r="0" b="0"/>
                <wp:wrapNone/>
                <wp:docPr id="691874420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1541145"/>
                          <a:chOff x="0" y="0"/>
                          <a:chExt cx="2209800" cy="1691005"/>
                        </a:xfrm>
                      </wpg:grpSpPr>
                      <wpg:grpSp>
                        <wpg:cNvPr id="1335024454" name="Group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209800" cy="1691005"/>
                            <a:chOff x="0" y="0"/>
                            <a:chExt cx="2209800" cy="1691005"/>
                          </a:xfrm>
                        </wpg:grpSpPr>
                        <pic:pic xmlns:pic="http://schemas.openxmlformats.org/drawingml/2006/picture">
                          <pic:nvPicPr>
                            <pic:cNvPr id="1631942730" name="Picture 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0" y="38100"/>
                              <a:ext cx="1079500" cy="852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1442764" name="Picture 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100" y="330200"/>
                              <a:ext cx="1079500" cy="852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9443015" name="Picture 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7900" y="0"/>
                              <a:ext cx="1079500" cy="852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7803680" name="Picture 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0"/>
                              <a:ext cx="1079500" cy="852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543226" name="Picture 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0300" y="723900"/>
                              <a:ext cx="1079500" cy="8528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5340986" name="Text Box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558800" y="457200"/>
                            <a:ext cx="1022985" cy="8001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C6D4DF" w14:textId="77777777" w:rsidR="00614854" w:rsidRPr="00614854" w:rsidRDefault="00614854" w:rsidP="00614854">
                              <w:pPr>
                                <w:ind w:left="0"/>
                                <w:jc w:val="center"/>
                                <w:rPr>
                                  <w:sz w:val="96"/>
                                  <w:szCs w:val="96"/>
                                  <w:lang w:val="en-NZ"/>
                                </w:rPr>
                              </w:pPr>
                              <w:r w:rsidRPr="00614854">
                                <w:rPr>
                                  <w:b/>
                                  <w:bCs/>
                                  <w:sz w:val="96"/>
                                  <w:szCs w:val="96"/>
                                  <w:lang w:val="en-NZ"/>
                                </w:rPr>
                                <w:t>15</w:t>
                              </w:r>
                              <w:r w:rsidRPr="00614854">
                                <w:rPr>
                                  <w:sz w:val="96"/>
                                  <w:szCs w:val="96"/>
                                  <w:lang w:val="en-NZ"/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A7F7D" id="Group 33" o:spid="_x0000_s1027" alt="&quot;&quot;" style="position:absolute;left:0;text-align:left;margin-left:0;margin-top:.1pt;width:153.2pt;height:121.35pt;z-index:252030976;mso-position-horizontal:left;mso-position-horizontal-relative:margin;mso-width-relative:margin;mso-height-relative:margin" coordsize="22098,16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">
                <v:group id="Group 31" o:spid="_x0000_s1028" alt="&quot;&quot;" style="position:absolute;width:22098;height:16910" coordsize="22098,1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">
                  <v:shape id="Picture 30" o:spid="_x0000_s1029" type="#_x0000_t75" alt="&quot;&quot;" style="position:absolute;left:508;top:381;width:1079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">
                    <v:imagedata r:id="rId118" o:title=""/>
                  </v:shape>
                  <v:shape id="Picture 30" o:spid="_x0000_s1030" type="#_x0000_t75" alt="&quot;&quot;" style="position:absolute;left:4191;top:3302;width:1079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">
                    <v:imagedata r:id="rId118" o:title=""/>
                  </v:shape>
                  <v:shape id="Picture 30" o:spid="_x0000_s1031" type="#_x0000_t75" alt="&quot;&quot;" style="position:absolute;left:9779;width:1079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">
                    <v:imagedata r:id="rId118" o:title=""/>
                  </v:shape>
                  <v:shape id="Picture 30" o:spid="_x0000_s1032" type="#_x0000_t75" alt="&quot;&quot;" style="position:absolute;top:8382;width:1079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">
                    <v:imagedata r:id="rId118" o:title=""/>
                  </v:shape>
                  <v:shape id="Picture 30" o:spid="_x0000_s1033" type="#_x0000_t75" alt="&quot;&quot;" style="position:absolute;left:11303;top:7239;width:1079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">
                    <v:imagedata r:id="rId118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4" type="#_x0000_t202" alt="&quot;&quot;" style="position:absolute;left:5588;top:4572;width:1022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" fillcolor="#ffc000" stroked="f" strokeweight=".5pt">
                  <v:textbox>
                    <w:txbxContent>
                      <w:p w14:paraId="31C6D4DF" w14:textId="77777777" w:rsidR="00614854" w:rsidRPr="00614854" w:rsidRDefault="00614854" w:rsidP="00614854">
                        <w:pPr>
                          <w:ind w:left="0"/>
                          <w:jc w:val="center"/>
                          <w:rPr>
                            <w:sz w:val="96"/>
                            <w:szCs w:val="96"/>
                            <w:lang w:val="en-NZ"/>
                          </w:rPr>
                        </w:pPr>
                        <w:r w:rsidRPr="00614854">
                          <w:rPr>
                            <w:b/>
                            <w:bCs/>
                            <w:sz w:val="96"/>
                            <w:szCs w:val="96"/>
                            <w:lang w:val="en-NZ"/>
                          </w:rPr>
                          <w:t>15</w:t>
                        </w:r>
                        <w:r w:rsidRPr="00614854">
                          <w:rPr>
                            <w:sz w:val="96"/>
                            <w:szCs w:val="96"/>
                            <w:lang w:val="en-NZ"/>
                          </w:rPr>
                          <w:t xml:space="preserve"> years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74F0CC" w14:textId="77777777" w:rsidR="002723D6" w:rsidRDefault="002723D6" w:rsidP="002723D6"/>
    <w:p w14:paraId="25469B93" w14:textId="0E82C672" w:rsidR="002723D6" w:rsidRDefault="002723D6" w:rsidP="002723D6">
      <w:r>
        <w:t xml:space="preserve">The </w:t>
      </w:r>
      <w:r w:rsidR="000E454B">
        <w:t>Commission</w:t>
      </w:r>
      <w:r>
        <w:t xml:space="preserve"> thinks the work could take up to 15 years</w:t>
      </w:r>
      <w:r w:rsidR="00614854">
        <w:t xml:space="preserve"> to do. </w:t>
      </w:r>
      <w:r>
        <w:t xml:space="preserve"> </w:t>
      </w:r>
    </w:p>
    <w:p w14:paraId="20CB2B99" w14:textId="087AF518" w:rsidR="002723D6" w:rsidRDefault="002723D6" w:rsidP="002723D6"/>
    <w:p w14:paraId="2D545437" w14:textId="70195F40" w:rsidR="002723D6" w:rsidRDefault="002C60E0" w:rsidP="002723D6">
      <w:r>
        <w:rPr>
          <w:noProof/>
        </w:rPr>
        <w:drawing>
          <wp:anchor distT="0" distB="0" distL="114300" distR="114300" simplePos="0" relativeHeight="252037120" behindDoc="0" locked="0" layoutInCell="1" allowOverlap="1" wp14:anchorId="328DA370" wp14:editId="186809AC">
            <wp:simplePos x="0" y="0"/>
            <wp:positionH relativeFrom="margin">
              <wp:posOffset>-886</wp:posOffset>
            </wp:positionH>
            <wp:positionV relativeFrom="paragraph">
              <wp:posOffset>155058</wp:posOffset>
            </wp:positionV>
            <wp:extent cx="1439545" cy="1439545"/>
            <wp:effectExtent l="0" t="0" r="0" b="8255"/>
            <wp:wrapNone/>
            <wp:docPr id="172493645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3645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F8E56" w14:textId="198F4DE8" w:rsidR="0088057E" w:rsidRDefault="002723D6" w:rsidP="002723D6">
      <w:r>
        <w:t xml:space="preserve">The </w:t>
      </w:r>
      <w:r w:rsidR="00614854">
        <w:t>Government</w:t>
      </w:r>
      <w:r>
        <w:t xml:space="preserve"> will make a report each year</w:t>
      </w:r>
      <w:r w:rsidR="0088057E">
        <w:t>.</w:t>
      </w:r>
    </w:p>
    <w:p w14:paraId="1674303E" w14:textId="77777777" w:rsidR="0088057E" w:rsidRDefault="0088057E" w:rsidP="002723D6"/>
    <w:p w14:paraId="026B7A71" w14:textId="44216BF3" w:rsidR="0088057E" w:rsidRDefault="005B3826" w:rsidP="002723D6">
      <w:r>
        <w:rPr>
          <w:noProof/>
        </w:rPr>
        <w:drawing>
          <wp:anchor distT="0" distB="0" distL="114300" distR="114300" simplePos="0" relativeHeight="252079104" behindDoc="0" locked="0" layoutInCell="1" allowOverlap="1" wp14:anchorId="379D02D3" wp14:editId="6AD4C77E">
            <wp:simplePos x="0" y="0"/>
            <wp:positionH relativeFrom="margin">
              <wp:align>left</wp:align>
            </wp:positionH>
            <wp:positionV relativeFrom="paragraph">
              <wp:posOffset>356191</wp:posOffset>
            </wp:positionV>
            <wp:extent cx="1620000" cy="1620000"/>
            <wp:effectExtent l="0" t="0" r="0" b="0"/>
            <wp:wrapNone/>
            <wp:docPr id="175799109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9109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4F233" w14:textId="49BF1F52" w:rsidR="002723D6" w:rsidRDefault="0088057E" w:rsidP="002723D6">
      <w:r>
        <w:t>These reports will</w:t>
      </w:r>
      <w:r w:rsidR="002723D6">
        <w:t xml:space="preserve"> tell people </w:t>
      </w:r>
      <w:r w:rsidR="006C4EFF">
        <w:t>what</w:t>
      </w:r>
      <w:r>
        <w:t xml:space="preserve"> is happening about the work to follow the recommendations.</w:t>
      </w:r>
    </w:p>
    <w:p w14:paraId="200C94BB" w14:textId="77777777" w:rsidR="002723D6" w:rsidRDefault="002723D6" w:rsidP="002723D6"/>
    <w:p w14:paraId="63093C3F" w14:textId="10B1CF60" w:rsidR="002723D6" w:rsidRDefault="008D66F5" w:rsidP="002723D6">
      <w:pPr>
        <w:pStyle w:val="Heading1"/>
      </w:pPr>
      <w:bookmarkStart w:id="7" w:name="_The_response_plan"/>
      <w:bookmarkEnd w:id="7"/>
      <w:r>
        <w:br w:type="column"/>
      </w:r>
      <w:r w:rsidR="002723D6">
        <w:lastRenderedPageBreak/>
        <w:t>The response plan</w:t>
      </w:r>
    </w:p>
    <w:p w14:paraId="745929E8" w14:textId="77777777" w:rsidR="002723D6" w:rsidRDefault="002723D6" w:rsidP="002723D6"/>
    <w:p w14:paraId="1BA98E23" w14:textId="77777777" w:rsidR="002723D6" w:rsidRDefault="00891668" w:rsidP="002723D6">
      <w:r>
        <w:rPr>
          <w:rFonts w:eastAsia="Calibri"/>
          <w:noProof/>
        </w:rPr>
        <w:drawing>
          <wp:anchor distT="0" distB="0" distL="114300" distR="114300" simplePos="0" relativeHeight="252038144" behindDoc="0" locked="0" layoutInCell="1" allowOverlap="1" wp14:anchorId="23EC7F12" wp14:editId="56AC2C5C">
            <wp:simplePos x="0" y="0"/>
            <wp:positionH relativeFrom="margin">
              <wp:align>left</wp:align>
            </wp:positionH>
            <wp:positionV relativeFrom="paragraph">
              <wp:posOffset>302098</wp:posOffset>
            </wp:positionV>
            <wp:extent cx="1620000" cy="1620000"/>
            <wp:effectExtent l="0" t="0" r="0" b="0"/>
            <wp:wrapNone/>
            <wp:docPr id="4735248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2483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E9B12" w14:textId="77777777" w:rsidR="007415CE" w:rsidRDefault="002723D6" w:rsidP="002723D6">
      <w:pPr>
        <w:rPr>
          <w:rFonts w:eastAsia="Calibri"/>
        </w:rPr>
      </w:pPr>
      <w:r>
        <w:rPr>
          <w:rFonts w:eastAsia="Calibri"/>
        </w:rPr>
        <w:t xml:space="preserve">You can find </w:t>
      </w:r>
      <w:r w:rsidR="00891668">
        <w:rPr>
          <w:rFonts w:eastAsia="Calibri"/>
        </w:rPr>
        <w:t>information about the</w:t>
      </w:r>
      <w:r>
        <w:rPr>
          <w:rFonts w:eastAsia="Calibri"/>
        </w:rPr>
        <w:t xml:space="preserve"> </w:t>
      </w:r>
      <w:r w:rsidR="0088057E">
        <w:rPr>
          <w:rFonts w:eastAsia="Calibri"/>
        </w:rPr>
        <w:t>Government plan to do the work to follow the recommendations</w:t>
      </w:r>
      <w:r>
        <w:rPr>
          <w:rFonts w:eastAsia="Calibri"/>
        </w:rPr>
        <w:t xml:space="preserve"> </w:t>
      </w:r>
      <w:r w:rsidR="007415CE">
        <w:rPr>
          <w:rFonts w:eastAsia="Calibri"/>
        </w:rPr>
        <w:t xml:space="preserve">at this </w:t>
      </w:r>
      <w:r w:rsidR="007415CE" w:rsidRPr="007415CE">
        <w:rPr>
          <w:rFonts w:eastAsia="Calibri"/>
          <w:b/>
          <w:bCs/>
        </w:rPr>
        <w:t>website</w:t>
      </w:r>
      <w:r>
        <w:rPr>
          <w:rFonts w:eastAsia="Calibri"/>
          <w:b/>
          <w:bCs/>
        </w:rPr>
        <w:t>:</w:t>
      </w:r>
      <w:r w:rsidRPr="00644BC2">
        <w:rPr>
          <w:rFonts w:eastAsia="Calibri"/>
        </w:rPr>
        <w:t xml:space="preserve"> </w:t>
      </w:r>
    </w:p>
    <w:p w14:paraId="754FF0E1" w14:textId="77777777" w:rsidR="007415CE" w:rsidRDefault="007415CE" w:rsidP="002723D6">
      <w:pPr>
        <w:rPr>
          <w:rFonts w:eastAsia="Calibri"/>
        </w:rPr>
      </w:pPr>
    </w:p>
    <w:p w14:paraId="16D8E4CC" w14:textId="77777777" w:rsidR="002723D6" w:rsidRPr="007415CE" w:rsidRDefault="003A008D" w:rsidP="002723D6">
      <w:pPr>
        <w:rPr>
          <w:rFonts w:eastAsia="Calibri"/>
          <w:b/>
          <w:bCs/>
        </w:rPr>
      </w:pPr>
      <w:hyperlink r:id="rId122" w:history="1">
        <w:r w:rsidR="007415CE" w:rsidRPr="007415CE">
          <w:rPr>
            <w:rStyle w:val="Hyperlink"/>
            <w:rFonts w:ascii="Aptos" w:eastAsia="Calibri" w:hAnsi="Aptos" w:cs="Calibri"/>
            <w:b/>
            <w:bCs/>
            <w:color w:val="auto"/>
            <w:u w:val="none"/>
          </w:rPr>
          <w:t>https://tinyurl.com/5ey3n7sr</w:t>
        </w:r>
      </w:hyperlink>
    </w:p>
    <w:p w14:paraId="19CE1FBB" w14:textId="77777777" w:rsidR="00813AC1" w:rsidRDefault="00813AC1" w:rsidP="002723D6">
      <w:pPr>
        <w:rPr>
          <w:rFonts w:eastAsia="Calibri"/>
        </w:rPr>
      </w:pPr>
    </w:p>
    <w:p w14:paraId="13A41690" w14:textId="77777777" w:rsidR="00813AC1" w:rsidRDefault="00D62741" w:rsidP="002723D6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2077056" behindDoc="0" locked="0" layoutInCell="1" allowOverlap="1" wp14:anchorId="4D833357" wp14:editId="5C7F06B3">
            <wp:simplePos x="0" y="0"/>
            <wp:positionH relativeFrom="margin">
              <wp:align>left</wp:align>
            </wp:positionH>
            <wp:positionV relativeFrom="paragraph">
              <wp:posOffset>191962</wp:posOffset>
            </wp:positionV>
            <wp:extent cx="1620000" cy="1620000"/>
            <wp:effectExtent l="0" t="0" r="0" b="0"/>
            <wp:wrapNone/>
            <wp:docPr id="82073877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3877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24CAF" w14:textId="77777777" w:rsidR="007415CE" w:rsidRDefault="002723D6" w:rsidP="002723D6">
      <w:pPr>
        <w:rPr>
          <w:rFonts w:eastAsia="Calibri"/>
          <w:b/>
          <w:bCs/>
        </w:rPr>
      </w:pPr>
      <w:r w:rsidRPr="00671A12">
        <w:rPr>
          <w:rFonts w:eastAsia="Calibri"/>
        </w:rPr>
        <w:t xml:space="preserve">You can find </w:t>
      </w:r>
      <w:r w:rsidRPr="00E53EFE">
        <w:rPr>
          <w:rFonts w:eastAsia="Calibri"/>
          <w:b/>
          <w:bCs/>
        </w:rPr>
        <w:t>Cabinet papers</w:t>
      </w:r>
      <w:r w:rsidRPr="00671A12">
        <w:rPr>
          <w:rFonts w:eastAsia="Calibri"/>
        </w:rPr>
        <w:t xml:space="preserve"> about the response </w:t>
      </w:r>
      <w:r w:rsidR="007415CE">
        <w:rPr>
          <w:rFonts w:eastAsia="Calibri"/>
        </w:rPr>
        <w:t xml:space="preserve">at this </w:t>
      </w:r>
      <w:r w:rsidR="007415CE" w:rsidRPr="007415CE">
        <w:rPr>
          <w:rFonts w:eastAsia="Calibri"/>
          <w:b/>
          <w:bCs/>
        </w:rPr>
        <w:t>website</w:t>
      </w:r>
      <w:r>
        <w:rPr>
          <w:rFonts w:eastAsia="Calibri"/>
          <w:b/>
          <w:bCs/>
        </w:rPr>
        <w:t xml:space="preserve">: </w:t>
      </w:r>
    </w:p>
    <w:p w14:paraId="08449C29" w14:textId="77777777" w:rsidR="007415CE" w:rsidRDefault="007415CE" w:rsidP="002723D6">
      <w:pPr>
        <w:rPr>
          <w:rFonts w:eastAsia="Calibri"/>
          <w:b/>
          <w:bCs/>
        </w:rPr>
      </w:pPr>
    </w:p>
    <w:p w14:paraId="4B27886B" w14:textId="77777777" w:rsidR="002723D6" w:rsidRPr="007415CE" w:rsidRDefault="003A008D" w:rsidP="002C60E0">
      <w:pPr>
        <w:rPr>
          <w:rFonts w:eastAsia="Calibri"/>
          <w:b/>
          <w:bCs/>
        </w:rPr>
      </w:pPr>
      <w:hyperlink r:id="rId123" w:history="1">
        <w:r w:rsidR="007415CE" w:rsidRPr="007415CE">
          <w:rPr>
            <w:rStyle w:val="Hyperlink"/>
            <w:rFonts w:ascii="Aptos" w:eastAsia="Calibri" w:hAnsi="Aptos" w:cs="Calibri"/>
            <w:b/>
            <w:bCs/>
            <w:color w:val="auto"/>
            <w:u w:val="none"/>
          </w:rPr>
          <w:t>https://tinyurl.com/53573jhm</w:t>
        </w:r>
      </w:hyperlink>
    </w:p>
    <w:p w14:paraId="5A4FB6C3" w14:textId="77777777" w:rsidR="00205927" w:rsidRDefault="00205927" w:rsidP="002723D6">
      <w:pPr>
        <w:rPr>
          <w:rFonts w:eastAsia="Calibri"/>
        </w:rPr>
      </w:pPr>
    </w:p>
    <w:p w14:paraId="1C2F4022" w14:textId="78031E7B" w:rsidR="00205927" w:rsidRDefault="00E53EFE" w:rsidP="002723D6">
      <w:pPr>
        <w:rPr>
          <w:rFonts w:eastAsia="Calibri"/>
        </w:rPr>
      </w:pPr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2CB03E9E" wp14:editId="3F5CDF44">
                <wp:simplePos x="0" y="0"/>
                <wp:positionH relativeFrom="margin">
                  <wp:posOffset>2179320</wp:posOffset>
                </wp:positionH>
                <wp:positionV relativeFrom="paragraph">
                  <wp:posOffset>243840</wp:posOffset>
                </wp:positionV>
                <wp:extent cx="3671570" cy="2179320"/>
                <wp:effectExtent l="0" t="0" r="5080" b="0"/>
                <wp:wrapNone/>
                <wp:docPr id="17887520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17932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19338" w14:textId="292339DC" w:rsidR="00BF7C07" w:rsidRPr="00090C2D" w:rsidRDefault="00E53EFE" w:rsidP="00BF7C07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  <w:r w:rsidRPr="00E53EFE">
                              <w:rPr>
                                <w:noProof/>
                                <w:lang w:val="en-NZ"/>
                              </w:rPr>
                              <w:drawing>
                                <wp:inline distT="0" distB="0" distL="0" distR="0" wp14:anchorId="5106432A" wp14:editId="60835365">
                                  <wp:extent cx="2665730" cy="2075180"/>
                                  <wp:effectExtent l="0" t="0" r="1270" b="1270"/>
                                  <wp:docPr id="153753434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03E9E" id="_x0000_s1035" alt="&quot;&quot;" style="position:absolute;left:0;text-align:left;margin-left:171.6pt;margin-top:19.2pt;width:289.1pt;height:171.6pt;z-index:-2511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" fillcolor="#d6e4ce" stroked="f" strokeweight="1pt">
                <v:textbox>
                  <w:txbxContent>
                    <w:p w14:paraId="1AF19338" w14:textId="292339DC" w:rsidR="00BF7C07" w:rsidRPr="00090C2D" w:rsidRDefault="00E53EFE" w:rsidP="00BF7C07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  <w:r w:rsidRPr="00E53EFE">
                        <w:rPr>
                          <w:noProof/>
                          <w:lang w:val="en-NZ"/>
                        </w:rPr>
                        <w:drawing>
                          <wp:inline distT="0" distB="0" distL="0" distR="0" wp14:anchorId="5106432A" wp14:editId="60835365">
                            <wp:extent cx="2665730" cy="2075180"/>
                            <wp:effectExtent l="0" t="0" r="1270" b="1270"/>
                            <wp:docPr id="153753434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207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A93B33" w14:textId="5BB34DC7" w:rsidR="007415CE" w:rsidRDefault="001355A5" w:rsidP="002723D6">
      <w:pPr>
        <w:rPr>
          <w:rFonts w:eastAsia="Calibri"/>
        </w:rPr>
      </w:pPr>
      <w:r>
        <w:rPr>
          <w:noProof/>
          <w:lang w:val="en-NZ"/>
        </w:rPr>
        <w:drawing>
          <wp:anchor distT="0" distB="0" distL="114300" distR="114300" simplePos="0" relativeHeight="252126208" behindDoc="0" locked="0" layoutInCell="1" allowOverlap="1" wp14:anchorId="0D24D177" wp14:editId="7B330EB7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1620000" cy="1015635"/>
            <wp:effectExtent l="0" t="0" r="0" b="0"/>
            <wp:wrapNone/>
            <wp:docPr id="155492280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2280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27">
        <w:rPr>
          <w:rFonts w:eastAsia="Calibri"/>
        </w:rPr>
        <w:t xml:space="preserve">A </w:t>
      </w:r>
      <w:r w:rsidR="00BF7C07" w:rsidRPr="00E53EFE">
        <w:rPr>
          <w:rFonts w:eastAsia="Calibri"/>
          <w:b/>
          <w:bCs/>
        </w:rPr>
        <w:t>C</w:t>
      </w:r>
      <w:r w:rsidR="00205927" w:rsidRPr="00E53EFE">
        <w:rPr>
          <w:rFonts w:eastAsia="Calibri"/>
          <w:b/>
          <w:bCs/>
        </w:rPr>
        <w:t>abinet paper</w:t>
      </w:r>
      <w:r w:rsidR="00205927">
        <w:rPr>
          <w:rFonts w:eastAsia="Calibri"/>
        </w:rPr>
        <w:t xml:space="preserve"> has information in it that </w:t>
      </w:r>
      <w:r w:rsidR="00205927" w:rsidRPr="00E53EFE">
        <w:rPr>
          <w:rFonts w:eastAsia="Calibri"/>
          <w:b/>
          <w:bCs/>
        </w:rPr>
        <w:t>Cabinet</w:t>
      </w:r>
      <w:r w:rsidR="00205927">
        <w:rPr>
          <w:rFonts w:eastAsia="Calibri"/>
        </w:rPr>
        <w:t xml:space="preserve"> needs to:</w:t>
      </w:r>
    </w:p>
    <w:p w14:paraId="73CE2BE4" w14:textId="39FE1C55" w:rsidR="00205927" w:rsidRDefault="00205927" w:rsidP="00E53EFE">
      <w:pPr>
        <w:pStyle w:val="Listtoplevel"/>
      </w:pPr>
      <w:r>
        <w:t>know</w:t>
      </w:r>
    </w:p>
    <w:p w14:paraId="29246FF9" w14:textId="44925364" w:rsidR="00205927" w:rsidRDefault="00205927" w:rsidP="00E53EFE">
      <w:pPr>
        <w:pStyle w:val="Listtoplevel"/>
      </w:pPr>
      <w:r>
        <w:t>make a decision about</w:t>
      </w:r>
    </w:p>
    <w:p w14:paraId="6550F48F" w14:textId="405A23F1" w:rsidR="00D62741" w:rsidRDefault="00D62741" w:rsidP="002723D6">
      <w:pPr>
        <w:rPr>
          <w:rFonts w:eastAsia="Calibri"/>
        </w:rPr>
      </w:pPr>
    </w:p>
    <w:p w14:paraId="668D92CE" w14:textId="69789A65" w:rsidR="00356570" w:rsidRDefault="00E53EFE" w:rsidP="002723D6">
      <w:pPr>
        <w:rPr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2124160" behindDoc="0" locked="0" layoutInCell="1" allowOverlap="1" wp14:anchorId="52C7F7AC" wp14:editId="2915F0D2">
            <wp:simplePos x="0" y="0"/>
            <wp:positionH relativeFrom="margin">
              <wp:align>left</wp:align>
            </wp:positionH>
            <wp:positionV relativeFrom="paragraph">
              <wp:posOffset>-60960</wp:posOffset>
            </wp:positionV>
            <wp:extent cx="1440000" cy="898758"/>
            <wp:effectExtent l="0" t="0" r="8255" b="0"/>
            <wp:wrapNone/>
            <wp:docPr id="16085262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26224" name="Picture 16085262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1E1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36902FB5" wp14:editId="68EE0047">
                <wp:simplePos x="0" y="0"/>
                <wp:positionH relativeFrom="margin">
                  <wp:posOffset>2240280</wp:posOffset>
                </wp:positionH>
                <wp:positionV relativeFrom="paragraph">
                  <wp:posOffset>-99060</wp:posOffset>
                </wp:positionV>
                <wp:extent cx="3671570" cy="2575560"/>
                <wp:effectExtent l="0" t="0" r="5080" b="0"/>
                <wp:wrapNone/>
                <wp:docPr id="149107942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57556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7A46D" w14:textId="5F5782BE" w:rsidR="00E53EFE" w:rsidRPr="00090C2D" w:rsidRDefault="00E53EFE" w:rsidP="00E53EFE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02FB5" id="_x0000_s1036" alt="&quot;&quot;" style="position:absolute;left:0;text-align:left;margin-left:176.4pt;margin-top:-7.8pt;width:289.1pt;height:202.8pt;z-index:-2511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" fillcolor="#d6e4ce" stroked="f" strokeweight="1pt">
                <v:textbox>
                  <w:txbxContent>
                    <w:p w14:paraId="5297A46D" w14:textId="5F5782BE" w:rsidR="00E53EFE" w:rsidRPr="00090C2D" w:rsidRDefault="00E53EFE" w:rsidP="00E53EFE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7B5D" w:rsidRPr="00E53EFE">
        <w:rPr>
          <w:rFonts w:eastAsia="Calibri"/>
          <w:b/>
          <w:bCs/>
        </w:rPr>
        <w:t>Cabinet</w:t>
      </w:r>
      <w:r w:rsidR="00887B5D">
        <w:rPr>
          <w:rFonts w:eastAsia="Calibri"/>
        </w:rPr>
        <w:t xml:space="preserve"> is a group of people called ministers who work in the Government. </w:t>
      </w:r>
    </w:p>
    <w:p w14:paraId="43A4BBCF" w14:textId="2E66F8B9" w:rsidR="00887B5D" w:rsidRDefault="006418A9" w:rsidP="002723D6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2125184" behindDoc="0" locked="0" layoutInCell="1" allowOverlap="1" wp14:anchorId="45DBA0D8" wp14:editId="515C1D22">
            <wp:simplePos x="0" y="0"/>
            <wp:positionH relativeFrom="margin">
              <wp:posOffset>-960</wp:posOffset>
            </wp:positionH>
            <wp:positionV relativeFrom="paragraph">
              <wp:posOffset>248270</wp:posOffset>
            </wp:positionV>
            <wp:extent cx="1439545" cy="1156970"/>
            <wp:effectExtent l="0" t="0" r="8255" b="0"/>
            <wp:wrapNone/>
            <wp:docPr id="11756613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61326" name="Picture 1175661326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6677B" w14:textId="405E0070" w:rsidR="00887B5D" w:rsidRDefault="00887B5D" w:rsidP="002723D6">
      <w:pPr>
        <w:rPr>
          <w:rFonts w:eastAsia="Calibri"/>
        </w:rPr>
      </w:pPr>
    </w:p>
    <w:p w14:paraId="72670D10" w14:textId="59EB2E95" w:rsidR="00887B5D" w:rsidRDefault="00887B5D" w:rsidP="002723D6">
      <w:pPr>
        <w:rPr>
          <w:rFonts w:eastAsia="Calibri"/>
        </w:rPr>
      </w:pPr>
      <w:r>
        <w:rPr>
          <w:rFonts w:eastAsia="Calibri"/>
        </w:rPr>
        <w:t>These ministers meet to make imp</w:t>
      </w:r>
      <w:r w:rsidR="00E53EFE">
        <w:rPr>
          <w:rFonts w:eastAsia="Calibri"/>
        </w:rPr>
        <w:t xml:space="preserve">ortant decisions. </w:t>
      </w:r>
    </w:p>
    <w:p w14:paraId="77DCE40C" w14:textId="2F1DC3A8" w:rsidR="00E53EFE" w:rsidRDefault="00E53EFE" w:rsidP="002723D6">
      <w:pPr>
        <w:rPr>
          <w:rFonts w:eastAsia="Calibri"/>
        </w:rPr>
      </w:pPr>
    </w:p>
    <w:p w14:paraId="14650F4A" w14:textId="23E7C286" w:rsidR="00356570" w:rsidRDefault="001355A5" w:rsidP="002723D6">
      <w:pPr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13C147FB" wp14:editId="7B5E0536">
            <wp:simplePos x="0" y="0"/>
            <wp:positionH relativeFrom="margin">
              <wp:align>left</wp:align>
            </wp:positionH>
            <wp:positionV relativeFrom="paragraph">
              <wp:posOffset>99229</wp:posOffset>
            </wp:positionV>
            <wp:extent cx="1260000" cy="1614206"/>
            <wp:effectExtent l="0" t="0" r="0" b="5080"/>
            <wp:wrapNone/>
            <wp:docPr id="156991487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14877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1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F467" w14:textId="72F3F759" w:rsidR="002723D6" w:rsidRPr="002723D6" w:rsidRDefault="002723D6" w:rsidP="002723D6">
      <w:r>
        <w:rPr>
          <w:rFonts w:eastAsia="Calibri"/>
        </w:rPr>
        <w:t xml:space="preserve">These websites are </w:t>
      </w:r>
      <w:r w:rsidRPr="0088057E">
        <w:rPr>
          <w:rFonts w:eastAsia="Calibri"/>
          <w:b/>
          <w:bCs/>
        </w:rPr>
        <w:t>not</w:t>
      </w:r>
      <w:r>
        <w:rPr>
          <w:rFonts w:eastAsia="Calibri"/>
        </w:rPr>
        <w:t xml:space="preserve"> in Easy Read </w:t>
      </w:r>
    </w:p>
    <w:p w14:paraId="6B27072E" w14:textId="77777777" w:rsidR="002723D6" w:rsidRDefault="002723D6" w:rsidP="002723D6"/>
    <w:p w14:paraId="534B61FA" w14:textId="77777777" w:rsidR="002723D6" w:rsidRDefault="002723D6" w:rsidP="002723D6"/>
    <w:p w14:paraId="0DFA8DD0" w14:textId="77777777" w:rsidR="000A3C46" w:rsidRPr="002723D6" w:rsidRDefault="000A3C46" w:rsidP="002723D6">
      <w:r>
        <w:br w:type="page"/>
      </w:r>
    </w:p>
    <w:p w14:paraId="24C75F59" w14:textId="287F7251" w:rsidR="00316DBA" w:rsidRPr="00E53EFE" w:rsidRDefault="001245AC" w:rsidP="00E53EFE">
      <w:pPr>
        <w:ind w:left="2835"/>
      </w:pPr>
      <w:bookmarkStart w:id="8" w:name="_Hlk53559738"/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44793BD" wp14:editId="09355980">
                <wp:simplePos x="0" y="0"/>
                <wp:positionH relativeFrom="margin">
                  <wp:posOffset>-277091</wp:posOffset>
                </wp:positionH>
                <wp:positionV relativeFrom="paragraph">
                  <wp:posOffset>-138544</wp:posOffset>
                </wp:positionV>
                <wp:extent cx="6234430" cy="8146472"/>
                <wp:effectExtent l="0" t="0" r="13970" b="2603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14647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4454B" id="Rectangle: Rounded Corners 24" o:spid="_x0000_s1026" alt="&quot;&quot;" style="position:absolute;margin-left:-21.8pt;margin-top:-10.9pt;width:490.9pt;height:641.4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bookmarkEnd w:id="8"/>
      <w:r w:rsidR="00A241E1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2560" behindDoc="0" locked="0" layoutInCell="1" allowOverlap="1" wp14:anchorId="115A2098" wp14:editId="265EC693">
            <wp:simplePos x="0" y="0"/>
            <wp:positionH relativeFrom="margin">
              <wp:posOffset>-179015</wp:posOffset>
            </wp:positionH>
            <wp:positionV relativeFrom="paragraph">
              <wp:posOffset>58737</wp:posOffset>
            </wp:positionV>
            <wp:extent cx="1600200" cy="288065"/>
            <wp:effectExtent l="0" t="0" r="0" b="0"/>
            <wp:wrapNone/>
            <wp:docPr id="587994525" name="Picture 1" descr="Logo for Crown response to the abuse in care inquiry - Mā Whakarongo me Ako huri te tai. Listening, learning, changing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ogo for Crown response to the abuse in care inquiry - Mā Whakarongo me Ako huri te tai. Listening, learning, changing. Black text on a white background.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</w:t>
      </w:r>
      <w:r w:rsidR="001D419E">
        <w:rPr>
          <w:rFonts w:eastAsia="Times New Roman" w:cs="Arial"/>
          <w:sz w:val="28"/>
          <w:szCs w:val="28"/>
          <w:lang w:eastAsia="en-NZ"/>
        </w:rPr>
        <w:t xml:space="preserve">by the </w:t>
      </w:r>
      <w:r w:rsidR="006B579A">
        <w:rPr>
          <w:rFonts w:eastAsia="Times New Roman" w:cs="Arial"/>
          <w:sz w:val="28"/>
          <w:szCs w:val="28"/>
          <w:lang w:eastAsia="en-NZ"/>
        </w:rPr>
        <w:br/>
      </w:r>
      <w:r w:rsidR="001D419E">
        <w:rPr>
          <w:rFonts w:eastAsia="Times New Roman" w:cs="Arial"/>
          <w:sz w:val="28"/>
          <w:szCs w:val="28"/>
          <w:lang w:eastAsia="en-NZ"/>
        </w:rPr>
        <w:t xml:space="preserve">Crown Response Office. </w:t>
      </w:r>
    </w:p>
    <w:p w14:paraId="0FA1A84F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7C2A36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8780312" wp14:editId="386F2A4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it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1103BC4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7E39780B" wp14:editId="3D19685E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AAE0F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CD44D1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9248" behindDoc="0" locked="0" layoutInCell="1" allowOverlap="1" wp14:anchorId="29E7DD20" wp14:editId="38593C6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F3F4F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34C7126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69D822B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041C00DC" wp14:editId="5341784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3976A6B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2DA373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4368" behindDoc="1" locked="0" layoutInCell="1" allowOverlap="1" wp14:anchorId="2736C38F" wp14:editId="1BB6EA2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68859A4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87CEA2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B2F3814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D87184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8464" behindDoc="0" locked="0" layoutInCell="1" allowOverlap="1" wp14:anchorId="3D3F752F" wp14:editId="59556BE7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42BC354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6416" behindDoc="0" locked="0" layoutInCell="1" allowOverlap="1" wp14:anchorId="1E36AD8C" wp14:editId="11B08979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205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1C675E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15A5357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E020D2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FC0282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2288609F" wp14:editId="3C96B196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79D0370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3DCEF5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DD70C77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0E05F0A0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14ECD0DE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1D419E">
      <w:footerReference w:type="even" r:id="rId136"/>
      <w:footerReference w:type="default" r:id="rId13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C050B" w14:textId="77777777" w:rsidR="00AC20A0" w:rsidRDefault="00AC20A0">
      <w:pPr>
        <w:spacing w:line="240" w:lineRule="auto"/>
      </w:pPr>
      <w:r>
        <w:separator/>
      </w:r>
    </w:p>
  </w:endnote>
  <w:endnote w:type="continuationSeparator" w:id="0">
    <w:p w14:paraId="577271BF" w14:textId="77777777" w:rsidR="00AC20A0" w:rsidRDefault="00AC20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7FD491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0AB6B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147275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B7797E5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D523F" w14:textId="77777777" w:rsidR="00AC20A0" w:rsidRDefault="00AC20A0">
      <w:pPr>
        <w:spacing w:line="240" w:lineRule="auto"/>
      </w:pPr>
      <w:r>
        <w:separator/>
      </w:r>
    </w:p>
  </w:footnote>
  <w:footnote w:type="continuationSeparator" w:id="0">
    <w:p w14:paraId="18A3BE4C" w14:textId="77777777" w:rsidR="00AC20A0" w:rsidRDefault="00AC20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11336"/>
    <w:multiLevelType w:val="hybridMultilevel"/>
    <w:tmpl w:val="41FE3D4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B4C4CEC"/>
    <w:multiLevelType w:val="hybridMultilevel"/>
    <w:tmpl w:val="5A3AF5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F4D5E89"/>
    <w:multiLevelType w:val="hybridMultilevel"/>
    <w:tmpl w:val="FFFFFFFF"/>
    <w:lvl w:ilvl="0" w:tplc="9160B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E16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0C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0E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05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D0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E0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009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04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07C3C"/>
    <w:multiLevelType w:val="hybridMultilevel"/>
    <w:tmpl w:val="72A227A0"/>
    <w:lvl w:ilvl="0" w:tplc="C87E355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42191"/>
    <w:multiLevelType w:val="hybridMultilevel"/>
    <w:tmpl w:val="994C8344"/>
    <w:lvl w:ilvl="0" w:tplc="570E320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4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5"/>
  </w:num>
  <w:num w:numId="13" w16cid:durableId="570190621">
    <w:abstractNumId w:val="17"/>
  </w:num>
  <w:num w:numId="14" w16cid:durableId="1796408994">
    <w:abstractNumId w:val="4"/>
  </w:num>
  <w:num w:numId="15" w16cid:durableId="1352999521">
    <w:abstractNumId w:val="16"/>
  </w:num>
  <w:num w:numId="16" w16cid:durableId="91438576">
    <w:abstractNumId w:val="9"/>
  </w:num>
  <w:num w:numId="17" w16cid:durableId="1146973802">
    <w:abstractNumId w:val="7"/>
  </w:num>
  <w:num w:numId="18" w16cid:durableId="17484580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1633DA"/>
    <w:rsid w:val="000013CC"/>
    <w:rsid w:val="00002417"/>
    <w:rsid w:val="00004236"/>
    <w:rsid w:val="00005DB6"/>
    <w:rsid w:val="000064D2"/>
    <w:rsid w:val="00010FFB"/>
    <w:rsid w:val="000121CD"/>
    <w:rsid w:val="000220EA"/>
    <w:rsid w:val="000227B4"/>
    <w:rsid w:val="00024A74"/>
    <w:rsid w:val="00026AFC"/>
    <w:rsid w:val="0003092A"/>
    <w:rsid w:val="0004557B"/>
    <w:rsid w:val="00062CBE"/>
    <w:rsid w:val="00066489"/>
    <w:rsid w:val="00066810"/>
    <w:rsid w:val="000702CB"/>
    <w:rsid w:val="00077A23"/>
    <w:rsid w:val="00085E05"/>
    <w:rsid w:val="0009079F"/>
    <w:rsid w:val="00090942"/>
    <w:rsid w:val="00090C2D"/>
    <w:rsid w:val="000A2A78"/>
    <w:rsid w:val="000A3C46"/>
    <w:rsid w:val="000A7EEC"/>
    <w:rsid w:val="000C1554"/>
    <w:rsid w:val="000C15B6"/>
    <w:rsid w:val="000C222D"/>
    <w:rsid w:val="000D2B45"/>
    <w:rsid w:val="000E454B"/>
    <w:rsid w:val="000E6565"/>
    <w:rsid w:val="0010795D"/>
    <w:rsid w:val="00122416"/>
    <w:rsid w:val="001245AC"/>
    <w:rsid w:val="00124EA8"/>
    <w:rsid w:val="001355A5"/>
    <w:rsid w:val="00135639"/>
    <w:rsid w:val="00147F55"/>
    <w:rsid w:val="001633DA"/>
    <w:rsid w:val="00164213"/>
    <w:rsid w:val="00166273"/>
    <w:rsid w:val="0017418A"/>
    <w:rsid w:val="001754F4"/>
    <w:rsid w:val="00183724"/>
    <w:rsid w:val="001838C3"/>
    <w:rsid w:val="00192C11"/>
    <w:rsid w:val="00193ECE"/>
    <w:rsid w:val="00194A06"/>
    <w:rsid w:val="001A0B69"/>
    <w:rsid w:val="001A4B45"/>
    <w:rsid w:val="001B4DD5"/>
    <w:rsid w:val="001B5EFB"/>
    <w:rsid w:val="001C0BB2"/>
    <w:rsid w:val="001C3D9D"/>
    <w:rsid w:val="001D223E"/>
    <w:rsid w:val="001D419E"/>
    <w:rsid w:val="001E3429"/>
    <w:rsid w:val="001E477B"/>
    <w:rsid w:val="001F2BA3"/>
    <w:rsid w:val="00201791"/>
    <w:rsid w:val="00203B53"/>
    <w:rsid w:val="00205927"/>
    <w:rsid w:val="00221243"/>
    <w:rsid w:val="00226C0D"/>
    <w:rsid w:val="00226F54"/>
    <w:rsid w:val="00241111"/>
    <w:rsid w:val="00257D60"/>
    <w:rsid w:val="00261BF8"/>
    <w:rsid w:val="00266B9F"/>
    <w:rsid w:val="00271063"/>
    <w:rsid w:val="002723D6"/>
    <w:rsid w:val="00276749"/>
    <w:rsid w:val="00284D0D"/>
    <w:rsid w:val="00297F42"/>
    <w:rsid w:val="002A4B6D"/>
    <w:rsid w:val="002B40B8"/>
    <w:rsid w:val="002B6B6B"/>
    <w:rsid w:val="002C60E0"/>
    <w:rsid w:val="002C7B0E"/>
    <w:rsid w:val="002C7FD3"/>
    <w:rsid w:val="002D0EC6"/>
    <w:rsid w:val="002E3F57"/>
    <w:rsid w:val="003044CD"/>
    <w:rsid w:val="003132F1"/>
    <w:rsid w:val="00315307"/>
    <w:rsid w:val="00316DBA"/>
    <w:rsid w:val="00321407"/>
    <w:rsid w:val="00323EB3"/>
    <w:rsid w:val="00334F9E"/>
    <w:rsid w:val="00335134"/>
    <w:rsid w:val="00335A57"/>
    <w:rsid w:val="00352826"/>
    <w:rsid w:val="00356570"/>
    <w:rsid w:val="003568CC"/>
    <w:rsid w:val="003625A1"/>
    <w:rsid w:val="003631C1"/>
    <w:rsid w:val="00371C85"/>
    <w:rsid w:val="003831EB"/>
    <w:rsid w:val="003857A3"/>
    <w:rsid w:val="003964C4"/>
    <w:rsid w:val="003A008D"/>
    <w:rsid w:val="003A0BFD"/>
    <w:rsid w:val="003A532E"/>
    <w:rsid w:val="003A5DED"/>
    <w:rsid w:val="003C43EF"/>
    <w:rsid w:val="003C4563"/>
    <w:rsid w:val="003D631D"/>
    <w:rsid w:val="003E7D8E"/>
    <w:rsid w:val="003F07F7"/>
    <w:rsid w:val="003F5628"/>
    <w:rsid w:val="004002D2"/>
    <w:rsid w:val="004028F7"/>
    <w:rsid w:val="004121EF"/>
    <w:rsid w:val="00426A85"/>
    <w:rsid w:val="00426BE4"/>
    <w:rsid w:val="00433A4F"/>
    <w:rsid w:val="004525E3"/>
    <w:rsid w:val="004535B5"/>
    <w:rsid w:val="004567B0"/>
    <w:rsid w:val="00462E5B"/>
    <w:rsid w:val="00470D88"/>
    <w:rsid w:val="004A429E"/>
    <w:rsid w:val="004A675E"/>
    <w:rsid w:val="004B24B1"/>
    <w:rsid w:val="004B2F14"/>
    <w:rsid w:val="004C0915"/>
    <w:rsid w:val="004D1D28"/>
    <w:rsid w:val="004E1FB6"/>
    <w:rsid w:val="004E237E"/>
    <w:rsid w:val="004E6BDE"/>
    <w:rsid w:val="004F0AD3"/>
    <w:rsid w:val="004F3C10"/>
    <w:rsid w:val="004F56C0"/>
    <w:rsid w:val="00503AD5"/>
    <w:rsid w:val="00505253"/>
    <w:rsid w:val="00506152"/>
    <w:rsid w:val="00510007"/>
    <w:rsid w:val="00522E5E"/>
    <w:rsid w:val="00537C4E"/>
    <w:rsid w:val="005577F6"/>
    <w:rsid w:val="00570380"/>
    <w:rsid w:val="005727E7"/>
    <w:rsid w:val="00577D24"/>
    <w:rsid w:val="005824B5"/>
    <w:rsid w:val="005921AD"/>
    <w:rsid w:val="005A0B5C"/>
    <w:rsid w:val="005A4A0A"/>
    <w:rsid w:val="005B3826"/>
    <w:rsid w:val="005C5EC7"/>
    <w:rsid w:val="005D331E"/>
    <w:rsid w:val="005E2A99"/>
    <w:rsid w:val="005F20A4"/>
    <w:rsid w:val="005F2D72"/>
    <w:rsid w:val="005F66D3"/>
    <w:rsid w:val="0060011B"/>
    <w:rsid w:val="00607C67"/>
    <w:rsid w:val="00614854"/>
    <w:rsid w:val="00621884"/>
    <w:rsid w:val="006316B6"/>
    <w:rsid w:val="00634907"/>
    <w:rsid w:val="006418A9"/>
    <w:rsid w:val="0064353F"/>
    <w:rsid w:val="0064667B"/>
    <w:rsid w:val="00674F6A"/>
    <w:rsid w:val="00676321"/>
    <w:rsid w:val="00683296"/>
    <w:rsid w:val="0069597B"/>
    <w:rsid w:val="00696378"/>
    <w:rsid w:val="006A17FE"/>
    <w:rsid w:val="006A1EB0"/>
    <w:rsid w:val="006B3B8A"/>
    <w:rsid w:val="006B45FC"/>
    <w:rsid w:val="006B579A"/>
    <w:rsid w:val="006C4EFF"/>
    <w:rsid w:val="006C5C26"/>
    <w:rsid w:val="006D12ED"/>
    <w:rsid w:val="006E050D"/>
    <w:rsid w:val="006E2EA3"/>
    <w:rsid w:val="006F0619"/>
    <w:rsid w:val="007012DC"/>
    <w:rsid w:val="00705CA3"/>
    <w:rsid w:val="00705F46"/>
    <w:rsid w:val="00730DAE"/>
    <w:rsid w:val="00734C63"/>
    <w:rsid w:val="00736E4E"/>
    <w:rsid w:val="007415CE"/>
    <w:rsid w:val="00753B57"/>
    <w:rsid w:val="00760DC8"/>
    <w:rsid w:val="00766144"/>
    <w:rsid w:val="00767FD9"/>
    <w:rsid w:val="007829EC"/>
    <w:rsid w:val="00795536"/>
    <w:rsid w:val="007A00B5"/>
    <w:rsid w:val="007B05F3"/>
    <w:rsid w:val="007C36E4"/>
    <w:rsid w:val="007C5376"/>
    <w:rsid w:val="007C7764"/>
    <w:rsid w:val="007E2775"/>
    <w:rsid w:val="007E512C"/>
    <w:rsid w:val="007E705B"/>
    <w:rsid w:val="007E7233"/>
    <w:rsid w:val="007F6B42"/>
    <w:rsid w:val="0080510D"/>
    <w:rsid w:val="00810F70"/>
    <w:rsid w:val="00813AC1"/>
    <w:rsid w:val="00813B4A"/>
    <w:rsid w:val="0081501D"/>
    <w:rsid w:val="00825692"/>
    <w:rsid w:val="00831154"/>
    <w:rsid w:val="00840E1C"/>
    <w:rsid w:val="00841478"/>
    <w:rsid w:val="00841C67"/>
    <w:rsid w:val="00863D53"/>
    <w:rsid w:val="0088057E"/>
    <w:rsid w:val="008848CB"/>
    <w:rsid w:val="0088556C"/>
    <w:rsid w:val="00887B5D"/>
    <w:rsid w:val="00887F23"/>
    <w:rsid w:val="00891668"/>
    <w:rsid w:val="0089380B"/>
    <w:rsid w:val="008A53CB"/>
    <w:rsid w:val="008A77F7"/>
    <w:rsid w:val="008B28E1"/>
    <w:rsid w:val="008D437D"/>
    <w:rsid w:val="008D66F5"/>
    <w:rsid w:val="008E45AC"/>
    <w:rsid w:val="008F0591"/>
    <w:rsid w:val="008F15A7"/>
    <w:rsid w:val="008F79EC"/>
    <w:rsid w:val="00903CEB"/>
    <w:rsid w:val="0090409A"/>
    <w:rsid w:val="009108B5"/>
    <w:rsid w:val="009245F0"/>
    <w:rsid w:val="00930940"/>
    <w:rsid w:val="00933C2F"/>
    <w:rsid w:val="009411B0"/>
    <w:rsid w:val="0094516C"/>
    <w:rsid w:val="00973AE4"/>
    <w:rsid w:val="00974E0B"/>
    <w:rsid w:val="0098180B"/>
    <w:rsid w:val="00982136"/>
    <w:rsid w:val="009942D8"/>
    <w:rsid w:val="009955E7"/>
    <w:rsid w:val="009A08E6"/>
    <w:rsid w:val="009A55DE"/>
    <w:rsid w:val="009B0963"/>
    <w:rsid w:val="009B1CDD"/>
    <w:rsid w:val="009C493F"/>
    <w:rsid w:val="009D536C"/>
    <w:rsid w:val="009E16D4"/>
    <w:rsid w:val="009E178F"/>
    <w:rsid w:val="009E2AE8"/>
    <w:rsid w:val="009E3596"/>
    <w:rsid w:val="009F03A7"/>
    <w:rsid w:val="00A109FA"/>
    <w:rsid w:val="00A12915"/>
    <w:rsid w:val="00A1608E"/>
    <w:rsid w:val="00A16CD6"/>
    <w:rsid w:val="00A241E1"/>
    <w:rsid w:val="00A31F9D"/>
    <w:rsid w:val="00A450F4"/>
    <w:rsid w:val="00A52D4D"/>
    <w:rsid w:val="00A67570"/>
    <w:rsid w:val="00A70215"/>
    <w:rsid w:val="00A75C32"/>
    <w:rsid w:val="00A7755B"/>
    <w:rsid w:val="00A84686"/>
    <w:rsid w:val="00AA3218"/>
    <w:rsid w:val="00AA7607"/>
    <w:rsid w:val="00AB01A7"/>
    <w:rsid w:val="00AB353D"/>
    <w:rsid w:val="00AC20A0"/>
    <w:rsid w:val="00AD141E"/>
    <w:rsid w:val="00AD680F"/>
    <w:rsid w:val="00AE1D3D"/>
    <w:rsid w:val="00AF633E"/>
    <w:rsid w:val="00AF6C72"/>
    <w:rsid w:val="00B1238C"/>
    <w:rsid w:val="00B34649"/>
    <w:rsid w:val="00B469E4"/>
    <w:rsid w:val="00B50B0B"/>
    <w:rsid w:val="00B53976"/>
    <w:rsid w:val="00B6117E"/>
    <w:rsid w:val="00B63B89"/>
    <w:rsid w:val="00B6690F"/>
    <w:rsid w:val="00B81A2E"/>
    <w:rsid w:val="00B86915"/>
    <w:rsid w:val="00B921EE"/>
    <w:rsid w:val="00BA1F41"/>
    <w:rsid w:val="00BB7148"/>
    <w:rsid w:val="00BB7330"/>
    <w:rsid w:val="00BC4AEA"/>
    <w:rsid w:val="00BC6CC4"/>
    <w:rsid w:val="00BC792D"/>
    <w:rsid w:val="00BC7E04"/>
    <w:rsid w:val="00BD34B6"/>
    <w:rsid w:val="00BD76C3"/>
    <w:rsid w:val="00BE174F"/>
    <w:rsid w:val="00BE2C7E"/>
    <w:rsid w:val="00BF5DDC"/>
    <w:rsid w:val="00BF7C07"/>
    <w:rsid w:val="00C07290"/>
    <w:rsid w:val="00C200AE"/>
    <w:rsid w:val="00C214FE"/>
    <w:rsid w:val="00C45DC4"/>
    <w:rsid w:val="00C47CAF"/>
    <w:rsid w:val="00C6048E"/>
    <w:rsid w:val="00C74A1F"/>
    <w:rsid w:val="00C823CC"/>
    <w:rsid w:val="00CB5BAE"/>
    <w:rsid w:val="00CB628C"/>
    <w:rsid w:val="00CC66D9"/>
    <w:rsid w:val="00CC747F"/>
    <w:rsid w:val="00D04182"/>
    <w:rsid w:val="00D042EC"/>
    <w:rsid w:val="00D122B6"/>
    <w:rsid w:val="00D2691D"/>
    <w:rsid w:val="00D27968"/>
    <w:rsid w:val="00D435AD"/>
    <w:rsid w:val="00D43D45"/>
    <w:rsid w:val="00D43DD3"/>
    <w:rsid w:val="00D46C58"/>
    <w:rsid w:val="00D50D4B"/>
    <w:rsid w:val="00D60781"/>
    <w:rsid w:val="00D62006"/>
    <w:rsid w:val="00D62741"/>
    <w:rsid w:val="00D62B56"/>
    <w:rsid w:val="00D652D9"/>
    <w:rsid w:val="00D665DA"/>
    <w:rsid w:val="00D67451"/>
    <w:rsid w:val="00D745BA"/>
    <w:rsid w:val="00D74E42"/>
    <w:rsid w:val="00D852B6"/>
    <w:rsid w:val="00D95D45"/>
    <w:rsid w:val="00D96913"/>
    <w:rsid w:val="00D96DB4"/>
    <w:rsid w:val="00DA2C7C"/>
    <w:rsid w:val="00DA2E39"/>
    <w:rsid w:val="00DA563A"/>
    <w:rsid w:val="00DC2A08"/>
    <w:rsid w:val="00DC3E9C"/>
    <w:rsid w:val="00DC5D2A"/>
    <w:rsid w:val="00DE4FF0"/>
    <w:rsid w:val="00DF2E18"/>
    <w:rsid w:val="00E019CD"/>
    <w:rsid w:val="00E02C06"/>
    <w:rsid w:val="00E1006C"/>
    <w:rsid w:val="00E101CB"/>
    <w:rsid w:val="00E12435"/>
    <w:rsid w:val="00E17BF8"/>
    <w:rsid w:val="00E25EA4"/>
    <w:rsid w:val="00E301CA"/>
    <w:rsid w:val="00E30D92"/>
    <w:rsid w:val="00E422EA"/>
    <w:rsid w:val="00E42EAD"/>
    <w:rsid w:val="00E4405E"/>
    <w:rsid w:val="00E53EFE"/>
    <w:rsid w:val="00E550F5"/>
    <w:rsid w:val="00E56A37"/>
    <w:rsid w:val="00E6002E"/>
    <w:rsid w:val="00E63AE0"/>
    <w:rsid w:val="00E70E61"/>
    <w:rsid w:val="00E757C5"/>
    <w:rsid w:val="00E87C6C"/>
    <w:rsid w:val="00E9602B"/>
    <w:rsid w:val="00EA567F"/>
    <w:rsid w:val="00EA6417"/>
    <w:rsid w:val="00EA713E"/>
    <w:rsid w:val="00EC5F32"/>
    <w:rsid w:val="00EF36E8"/>
    <w:rsid w:val="00EF4A04"/>
    <w:rsid w:val="00EF5A58"/>
    <w:rsid w:val="00F01C41"/>
    <w:rsid w:val="00F20BCC"/>
    <w:rsid w:val="00F22A1C"/>
    <w:rsid w:val="00F24A58"/>
    <w:rsid w:val="00F27025"/>
    <w:rsid w:val="00F32DCE"/>
    <w:rsid w:val="00F47CD2"/>
    <w:rsid w:val="00F6149D"/>
    <w:rsid w:val="00F84C1C"/>
    <w:rsid w:val="00F860AC"/>
    <w:rsid w:val="00F87859"/>
    <w:rsid w:val="00F91E83"/>
    <w:rsid w:val="00FA3508"/>
    <w:rsid w:val="00FB15C6"/>
    <w:rsid w:val="00FB410F"/>
    <w:rsid w:val="00FB5A1C"/>
    <w:rsid w:val="00FC1BD7"/>
    <w:rsid w:val="00FC63B6"/>
    <w:rsid w:val="00FD1766"/>
    <w:rsid w:val="00FD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2EDC"/>
  <w15:chartTrackingRefBased/>
  <w15:docId w15:val="{8C41984B-DD47-49FC-A3F9-F37CDB5F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D419E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D419E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164213"/>
  </w:style>
  <w:style w:type="character" w:styleId="UnresolvedMention">
    <w:name w:val="Unresolved Mention"/>
    <w:basedOn w:val="DefaultParagraphFont"/>
    <w:uiPriority w:val="99"/>
    <w:semiHidden/>
    <w:unhideWhenUsed/>
    <w:rsid w:val="001E47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B24B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123" Type="http://schemas.openxmlformats.org/officeDocument/2006/relationships/hyperlink" Target="https://tinyurl.com/53573jhm" TargetMode="External"/><Relationship Id="rId128" Type="http://schemas.openxmlformats.org/officeDocument/2006/relationships/image" Target="media/image117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3.jpeg"/><Relationship Id="rId139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3.emf"/><Relationship Id="rId129" Type="http://schemas.openxmlformats.org/officeDocument/2006/relationships/image" Target="media/image118.png"/><Relationship Id="rId54" Type="http://schemas.openxmlformats.org/officeDocument/2006/relationships/image" Target="media/image47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jp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hyperlink" Target="http://www.abuseincare.org.nz/reports/whanaketia" TargetMode="External"/><Relationship Id="rId116" Type="http://schemas.openxmlformats.org/officeDocument/2006/relationships/image" Target="media/image107.pn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yperlink" Target="https://tinyurl.com/395t24rc" TargetMode="External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1.jpeg"/><Relationship Id="rId15" Type="http://schemas.openxmlformats.org/officeDocument/2006/relationships/image" Target="media/image8.sv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hyperlink" Target="https://tinyurl.com/5ey3n7s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ownloads\CRO%20-%20Summary%20Crown%20response%20-%2026-06-25%20-%20ER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FBCD8-08CD-4522-8C58-1C17E28E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CRO - Summary Crown response - 26-06-25 - ER Draft</Template>
  <TotalTime>2</TotalTime>
  <Pages>31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2</cp:revision>
  <dcterms:created xsi:type="dcterms:W3CDTF">2025-07-13T23:13:00Z</dcterms:created>
  <dcterms:modified xsi:type="dcterms:W3CDTF">2025-07-13T23:13:00Z</dcterms:modified>
</cp:coreProperties>
</file>