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23F6E" w14:textId="1DE26334" w:rsidR="00F87859" w:rsidRDefault="003E3858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4608" behindDoc="0" locked="0" layoutInCell="1" allowOverlap="1" wp14:anchorId="3069CF14" wp14:editId="07C3AD88">
            <wp:simplePos x="0" y="0"/>
            <wp:positionH relativeFrom="margin">
              <wp:align>left</wp:align>
            </wp:positionH>
            <wp:positionV relativeFrom="paragraph">
              <wp:posOffset>27432</wp:posOffset>
            </wp:positionV>
            <wp:extent cx="3809619" cy="685800"/>
            <wp:effectExtent l="0" t="0" r="635" b="0"/>
            <wp:wrapNone/>
            <wp:docPr id="2062249985" name="Picture 1" descr="Logo for Crown response to the abuse in care inquiry - Mā Whakarongo me Ako huri te tai. Listening, learning, changing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ogo for Crown response to the abuse in care inquiry - Mā Whakarongo me Ako huri te tai. Listening, learning, changing. Black text on a white backgroun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486" cy="69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491A6425" wp14:editId="31569F8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3B0B" w14:textId="77777777" w:rsidR="00F87859" w:rsidRDefault="00F87859" w:rsidP="00F87859">
      <w:pPr>
        <w:rPr>
          <w:rFonts w:cs="Arial"/>
          <w:szCs w:val="32"/>
        </w:rPr>
      </w:pPr>
    </w:p>
    <w:p w14:paraId="4EBE1E44" w14:textId="61A5679B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E9BE78C" w14:textId="77777777" w:rsidR="00F87859" w:rsidRDefault="00F87859" w:rsidP="00F87859">
      <w:pPr>
        <w:rPr>
          <w:rFonts w:cs="Arial"/>
          <w:szCs w:val="32"/>
        </w:rPr>
      </w:pPr>
    </w:p>
    <w:p w14:paraId="6E0EE5AF" w14:textId="6E44C2A6" w:rsidR="00F87859" w:rsidRDefault="00F87859" w:rsidP="00F87859">
      <w:pPr>
        <w:rPr>
          <w:rFonts w:cs="Arial"/>
          <w:szCs w:val="32"/>
        </w:rPr>
      </w:pPr>
    </w:p>
    <w:p w14:paraId="08DC4972" w14:textId="5A8DFF80" w:rsidR="003E3858" w:rsidRDefault="003E3858" w:rsidP="003E3858">
      <w:pPr>
        <w:pStyle w:val="Title"/>
      </w:pPr>
      <w:r>
        <w:t xml:space="preserve">Crown Response Office </w:t>
      </w:r>
      <w:r>
        <w:br/>
      </w:r>
      <w:proofErr w:type="spellStart"/>
      <w:r>
        <w:t>Pānui</w:t>
      </w:r>
      <w:proofErr w:type="spellEnd"/>
      <w:r>
        <w:t xml:space="preserve"> / Newsletter</w:t>
      </w:r>
    </w:p>
    <w:p w14:paraId="4B765C8D" w14:textId="148FAB6B" w:rsidR="00887F23" w:rsidRDefault="00E26589" w:rsidP="003E3858">
      <w:pPr>
        <w:pStyle w:val="Title"/>
        <w:jc w:val="left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5937A2AA" wp14:editId="3F8CC5B8">
            <wp:simplePos x="0" y="0"/>
            <wp:positionH relativeFrom="column">
              <wp:posOffset>0</wp:posOffset>
            </wp:positionH>
            <wp:positionV relativeFrom="paragraph">
              <wp:posOffset>7159</wp:posOffset>
            </wp:positionV>
            <wp:extent cx="5731510" cy="4692015"/>
            <wp:effectExtent l="0" t="0" r="0" b="0"/>
            <wp:wrapNone/>
            <wp:docPr id="990939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39107" name="Picture 9909391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96737" w14:textId="558652ED" w:rsidR="00887F23" w:rsidRDefault="00887F23" w:rsidP="00F87859">
      <w:pPr>
        <w:pStyle w:val="Title"/>
      </w:pPr>
    </w:p>
    <w:p w14:paraId="4789623A" w14:textId="77777777" w:rsidR="00887F23" w:rsidRDefault="00887F23" w:rsidP="00F87859">
      <w:pPr>
        <w:pStyle w:val="Title"/>
      </w:pPr>
    </w:p>
    <w:p w14:paraId="7C8A1C37" w14:textId="68AEAABB" w:rsidR="00887F23" w:rsidRDefault="00887F23" w:rsidP="00F87859">
      <w:pPr>
        <w:pStyle w:val="Title"/>
      </w:pPr>
    </w:p>
    <w:p w14:paraId="54424F8B" w14:textId="77777777" w:rsidR="00942F26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038A120C" w14:textId="77777777" w:rsidR="00942F26" w:rsidRDefault="00942F26" w:rsidP="00BF5DDC">
      <w:pPr>
        <w:pStyle w:val="Datepublished"/>
      </w:pPr>
    </w:p>
    <w:p w14:paraId="59695F51" w14:textId="0E8B5F3F" w:rsidR="00F87859" w:rsidRPr="00570380" w:rsidRDefault="00887F23" w:rsidP="00BF5DDC">
      <w:pPr>
        <w:pStyle w:val="Datepublished"/>
      </w:pPr>
      <w:r w:rsidRPr="00570380">
        <w:t xml:space="preserve">Published: </w:t>
      </w:r>
      <w:r w:rsidR="00E52DD2">
        <w:t>August</w:t>
      </w:r>
      <w:r w:rsidR="003E3858">
        <w:t xml:space="preserve"> 2025</w:t>
      </w:r>
    </w:p>
    <w:p w14:paraId="14FE51D5" w14:textId="77777777" w:rsidR="003E3858" w:rsidRDefault="00F87859" w:rsidP="003E3858">
      <w:pPr>
        <w:pStyle w:val="Heading1"/>
      </w:pPr>
      <w:r w:rsidRPr="00153863">
        <w:br w:type="page"/>
      </w:r>
      <w:bookmarkStart w:id="0" w:name="_Toc198547755"/>
      <w:r w:rsidR="003E3858">
        <w:lastRenderedPageBreak/>
        <w:t xml:space="preserve">Before you </w:t>
      </w:r>
      <w:r w:rsidR="003E3858" w:rsidRPr="003E3858">
        <w:t>begin</w:t>
      </w:r>
      <w:bookmarkEnd w:id="0"/>
    </w:p>
    <w:p w14:paraId="7B9608EE" w14:textId="77777777" w:rsidR="003E3858" w:rsidRDefault="003E3858" w:rsidP="003E3858"/>
    <w:p w14:paraId="45E18746" w14:textId="77777777" w:rsidR="003E3858" w:rsidRDefault="003E3858" w:rsidP="003E3858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51776" behindDoc="0" locked="0" layoutInCell="1" allowOverlap="1" wp14:anchorId="218E7780" wp14:editId="21C9E35D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6929" w14:textId="77777777" w:rsidR="003E3858" w:rsidRDefault="003E3858" w:rsidP="003E3858">
      <w:r>
        <w:t>This Easy Read talks about abuse.</w:t>
      </w:r>
    </w:p>
    <w:p w14:paraId="024236D8" w14:textId="77777777" w:rsidR="003E3858" w:rsidRDefault="003E3858" w:rsidP="003E3858"/>
    <w:p w14:paraId="413EB424" w14:textId="77777777" w:rsidR="003E3858" w:rsidRDefault="003E3858" w:rsidP="003E3858"/>
    <w:p w14:paraId="1D91A159" w14:textId="77777777" w:rsidR="003E3858" w:rsidRDefault="003E3858" w:rsidP="003E3858">
      <w:r>
        <w:t>This information may upset some people when they are reading it.</w:t>
      </w:r>
    </w:p>
    <w:p w14:paraId="76E79CC2" w14:textId="77777777" w:rsidR="003E3858" w:rsidRDefault="003E3858" w:rsidP="003E3858"/>
    <w:p w14:paraId="2E75BEFB" w14:textId="77777777" w:rsidR="003E3858" w:rsidRDefault="003E3858" w:rsidP="003E3858"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486CA98" wp14:editId="59242E7E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1630680" cy="1540510"/>
                <wp:effectExtent l="0" t="0" r="0" b="2540"/>
                <wp:wrapNone/>
                <wp:docPr id="213752513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1540510"/>
                          <a:chOff x="0" y="0"/>
                          <a:chExt cx="1630680" cy="154051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5029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FDF09" id="Group 1" o:spid="_x0000_s1026" alt="&quot;&quot;" style="position:absolute;margin-left:0;margin-top:7.55pt;width:128.4pt;height:121.3pt;z-index:251852800" coordsize="16306,154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277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">
                  <v:imagedata r:id="rId17" o:title=""/>
                </v:shape>
                <v:shape id="Graphic 4" o:spid="_x0000_s1028" type="#_x0000_t75" alt="Close with solid fill" style="position:absolute;left:7162;top:502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">
                  <v:imagedata r:id="rId18" o:title="Close with solid fill"/>
                </v:shape>
              </v:group>
            </w:pict>
          </mc:Fallback>
        </mc:AlternateContent>
      </w:r>
    </w:p>
    <w:p w14:paraId="762C6A70" w14:textId="77777777" w:rsidR="003E3858" w:rsidRDefault="003E3858" w:rsidP="003E3858">
      <w:r>
        <w:t>This information is not meant to scare anyone.</w:t>
      </w:r>
    </w:p>
    <w:p w14:paraId="20FC40ED" w14:textId="77777777" w:rsidR="003E3858" w:rsidRDefault="003E3858" w:rsidP="003E3858"/>
    <w:p w14:paraId="08538FDB" w14:textId="77777777" w:rsidR="003E3858" w:rsidRDefault="003E3858" w:rsidP="003E3858"/>
    <w:p w14:paraId="08C26A2D" w14:textId="77777777" w:rsidR="003E3858" w:rsidRDefault="003E3858" w:rsidP="003E3858">
      <w:r w:rsidRPr="005063C3">
        <w:rPr>
          <w:noProof/>
        </w:rPr>
        <w:drawing>
          <wp:anchor distT="0" distB="0" distL="114300" distR="114300" simplePos="0" relativeHeight="251857920" behindDoc="0" locked="0" layoutInCell="1" allowOverlap="1" wp14:anchorId="03315DED" wp14:editId="1F7609C6">
            <wp:simplePos x="0" y="0"/>
            <wp:positionH relativeFrom="column">
              <wp:posOffset>60960</wp:posOffset>
            </wp:positionH>
            <wp:positionV relativeFrom="paragraph">
              <wp:posOffset>447040</wp:posOffset>
            </wp:positionV>
            <wp:extent cx="1554480" cy="1554480"/>
            <wp:effectExtent l="0" t="0" r="7620" b="7620"/>
            <wp:wrapNone/>
            <wp:docPr id="11960716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716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are upset after reading this </w:t>
      </w:r>
      <w:proofErr w:type="gramStart"/>
      <w:r>
        <w:t>document</w:t>
      </w:r>
      <w:proofErr w:type="gramEnd"/>
      <w:r>
        <w:t xml:space="preserve"> you can talk to your:</w:t>
      </w:r>
    </w:p>
    <w:p w14:paraId="256FFADE" w14:textId="77777777" w:rsidR="003E3858" w:rsidRDefault="003E3858" w:rsidP="003E3858">
      <w:pPr>
        <w:pStyle w:val="Listtoplevel"/>
      </w:pPr>
      <w:r>
        <w:t>whānau / family</w:t>
      </w:r>
    </w:p>
    <w:p w14:paraId="53F7EB2B" w14:textId="77777777" w:rsidR="003E3858" w:rsidRDefault="003E3858" w:rsidP="003E3858">
      <w:pPr>
        <w:pStyle w:val="Listtoplevel"/>
      </w:pPr>
      <w:r>
        <w:t>friends.</w:t>
      </w:r>
    </w:p>
    <w:p w14:paraId="6905A643" w14:textId="77777777" w:rsidR="003E3858" w:rsidRDefault="003E3858" w:rsidP="003E3858"/>
    <w:p w14:paraId="18C849C9" w14:textId="77777777" w:rsidR="003E3858" w:rsidRDefault="003E3858" w:rsidP="003E3858">
      <w:pPr>
        <w:ind w:left="4253"/>
      </w:pPr>
    </w:p>
    <w:p w14:paraId="56C357A5" w14:textId="77777777" w:rsidR="003E3858" w:rsidRDefault="003E3858" w:rsidP="003E3858">
      <w:pPr>
        <w:spacing w:line="240" w:lineRule="auto"/>
        <w:ind w:left="0"/>
      </w:pPr>
      <w:r>
        <w:br w:type="page"/>
      </w:r>
    </w:p>
    <w:p w14:paraId="1F06348D" w14:textId="77777777" w:rsidR="003E3858" w:rsidRDefault="003E3858" w:rsidP="003E3858"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785EAE8B" wp14:editId="1CE1DA07">
            <wp:simplePos x="0" y="0"/>
            <wp:positionH relativeFrom="margin">
              <wp:posOffset>106680</wp:posOffset>
            </wp:positionH>
            <wp:positionV relativeFrom="paragraph">
              <wp:posOffset>243840</wp:posOffset>
            </wp:positionV>
            <wp:extent cx="1395523" cy="1600200"/>
            <wp:effectExtent l="0" t="0" r="0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4C1AD65F" w14:textId="77777777" w:rsidR="003E3858" w:rsidRDefault="003E3858" w:rsidP="003E3858">
      <w:pPr>
        <w:pStyle w:val="Listtoplevel"/>
      </w:pPr>
      <w:r>
        <w:t>calling 1737</w:t>
      </w:r>
    </w:p>
    <w:p w14:paraId="3C9EC97D" w14:textId="77777777" w:rsidR="003E3858" w:rsidRDefault="003E3858" w:rsidP="003E3858">
      <w:pPr>
        <w:pStyle w:val="Listtoplevel"/>
      </w:pPr>
      <w:r>
        <w:t>texting 1737</w:t>
      </w:r>
    </w:p>
    <w:p w14:paraId="32A4851F" w14:textId="77777777" w:rsidR="003E3858" w:rsidRDefault="003E3858" w:rsidP="003E3858"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3608D43" wp14:editId="0C1BADA9">
                <wp:simplePos x="0" y="0"/>
                <wp:positionH relativeFrom="column">
                  <wp:posOffset>-198120</wp:posOffset>
                </wp:positionH>
                <wp:positionV relativeFrom="paragraph">
                  <wp:posOffset>247015</wp:posOffset>
                </wp:positionV>
                <wp:extent cx="2042160" cy="1314450"/>
                <wp:effectExtent l="0" t="0" r="0" b="0"/>
                <wp:wrapNone/>
                <wp:docPr id="55758728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1314450"/>
                          <a:chOff x="0" y="0"/>
                          <a:chExt cx="204216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2743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95E7D" id="Group 2" o:spid="_x0000_s1026" alt="&quot;&quot;" style="position:absolute;margin-left:-15.6pt;margin-top:19.45pt;width:160.8pt;height:103.5pt;z-index:251855872" coordsize="20421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">
                <v:shape id="Picture 14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2" o:title=""/>
                </v:shape>
                <v:shape id="Graphic 551237073" o:spid="_x0000_s1028" type="#_x0000_t75" alt="Close with solid fill" style="position:absolute;left:11277;top:27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">
                  <v:imagedata r:id="rId18" o:title="Close with solid fill"/>
                </v:shape>
              </v:group>
            </w:pict>
          </mc:Fallback>
        </mc:AlternateContent>
      </w:r>
    </w:p>
    <w:p w14:paraId="6C93BF64" w14:textId="77777777" w:rsidR="003E3858" w:rsidRDefault="003E3858" w:rsidP="003E3858"/>
    <w:p w14:paraId="7B2243F4" w14:textId="77777777" w:rsidR="003E3858" w:rsidRDefault="003E3858" w:rsidP="003E3858">
      <w:r>
        <w:t xml:space="preserve">It does not cost any money to </w:t>
      </w:r>
      <w:r>
        <w:br/>
        <w:t>call / text 1737.</w:t>
      </w:r>
    </w:p>
    <w:p w14:paraId="6C95E5BE" w14:textId="77777777" w:rsidR="003E3858" w:rsidRDefault="003E3858" w:rsidP="003E3858"/>
    <w:p w14:paraId="4D9B9ED6" w14:textId="77777777" w:rsidR="003E3858" w:rsidRDefault="003E3858" w:rsidP="003E3858">
      <w:r w:rsidRPr="00AE7C51">
        <w:rPr>
          <w:noProof/>
        </w:rPr>
        <w:drawing>
          <wp:anchor distT="0" distB="0" distL="114300" distR="114300" simplePos="0" relativeHeight="251853824" behindDoc="0" locked="0" layoutInCell="1" allowOverlap="1" wp14:anchorId="25DD10A8" wp14:editId="5C186B18">
            <wp:simplePos x="0" y="0"/>
            <wp:positionH relativeFrom="margin">
              <wp:posOffset>106680</wp:posOffset>
            </wp:positionH>
            <wp:positionV relativeFrom="paragraph">
              <wp:posOffset>201295</wp:posOffset>
            </wp:positionV>
            <wp:extent cx="1356360" cy="1356360"/>
            <wp:effectExtent l="0" t="0" r="0" b="0"/>
            <wp:wrapNone/>
            <wp:docPr id="16579448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448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BC8603E" wp14:editId="2FD150F6">
                <wp:simplePos x="0" y="0"/>
                <wp:positionH relativeFrom="margin">
                  <wp:posOffset>2219325</wp:posOffset>
                </wp:positionH>
                <wp:positionV relativeFrom="paragraph">
                  <wp:posOffset>313690</wp:posOffset>
                </wp:positionV>
                <wp:extent cx="3505200" cy="733425"/>
                <wp:effectExtent l="0" t="0" r="0" b="9525"/>
                <wp:wrapNone/>
                <wp:docPr id="591905610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33425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D7FA3" id="Rectangle 13" o:spid="_x0000_s1026" alt="&quot;&quot;" style="position:absolute;margin-left:174.75pt;margin-top:24.7pt;width:276pt;height:57.75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" fillcolor="#ffe48f" stroked="f" strokeweight="1pt">
                <w10:wrap anchorx="margin"/>
              </v:rect>
            </w:pict>
          </mc:Fallback>
        </mc:AlternateContent>
      </w:r>
    </w:p>
    <w:p w14:paraId="66295879" w14:textId="77777777" w:rsidR="003E3858" w:rsidRDefault="003E3858" w:rsidP="003E3858">
      <w:r>
        <w:t xml:space="preserve">If you do not feel safe call the police on </w:t>
      </w:r>
      <w:r w:rsidRPr="00AE7C51">
        <w:rPr>
          <w:b/>
          <w:bCs/>
        </w:rPr>
        <w:t>111</w:t>
      </w:r>
    </w:p>
    <w:p w14:paraId="5B3406E7" w14:textId="77777777" w:rsidR="003E3858" w:rsidRDefault="003E3858" w:rsidP="003E3858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rPr>
          <w:rFonts w:eastAsia="Arial Unicode MS"/>
          <w:b/>
          <w:kern w:val="28"/>
          <w:sz w:val="44"/>
        </w:rPr>
        <w:br w:type="page"/>
      </w:r>
    </w:p>
    <w:p w14:paraId="75F9A9CD" w14:textId="77777777" w:rsidR="003E3858" w:rsidRPr="00570380" w:rsidRDefault="003E3858" w:rsidP="003E3858">
      <w:pPr>
        <w:pStyle w:val="Heading1"/>
        <w:rPr>
          <w:noProof/>
          <w:lang w:val="en-NZ" w:eastAsia="en-NZ"/>
        </w:rPr>
      </w:pPr>
      <w:bookmarkStart w:id="1" w:name="_About_this_Easy"/>
      <w:bookmarkStart w:id="2" w:name="_Toc198547757"/>
      <w:bookmarkEnd w:id="1"/>
      <w:r>
        <w:rPr>
          <w:noProof/>
          <w:lang w:val="en-NZ" w:eastAsia="en-NZ"/>
        </w:rPr>
        <w:lastRenderedPageBreak/>
        <w:t>About this Easy Read</w:t>
      </w:r>
      <w:bookmarkEnd w:id="2"/>
    </w:p>
    <w:p w14:paraId="05F40E2B" w14:textId="77777777" w:rsidR="003E3858" w:rsidRDefault="003E3858" w:rsidP="003E3858"/>
    <w:p w14:paraId="7ED04249" w14:textId="77777777" w:rsidR="003E3858" w:rsidRDefault="003E3858" w:rsidP="003E3858">
      <w:r>
        <w:rPr>
          <w:noProof/>
        </w:rPr>
        <w:drawing>
          <wp:anchor distT="0" distB="0" distL="114300" distR="114300" simplePos="0" relativeHeight="251846656" behindDoc="0" locked="0" layoutInCell="1" allowOverlap="1" wp14:anchorId="7E2F2D62" wp14:editId="78E4DF7E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F357" w14:textId="77777777" w:rsidR="003E3858" w:rsidRDefault="003E3858" w:rsidP="003E3858">
      <w:r>
        <w:t xml:space="preserve">This Easy Read is a </w:t>
      </w:r>
      <w:r>
        <w:br/>
      </w:r>
      <w:proofErr w:type="spellStart"/>
      <w:r>
        <w:t>pānui</w:t>
      </w:r>
      <w:proofErr w:type="spellEnd"/>
      <w:r>
        <w:t xml:space="preserve"> / newsletter from the </w:t>
      </w:r>
      <w:r w:rsidRPr="00FC221A">
        <w:rPr>
          <w:b/>
          <w:bCs/>
        </w:rPr>
        <w:t>Crown Response Office</w:t>
      </w:r>
      <w:r>
        <w:t xml:space="preserve">. </w:t>
      </w:r>
    </w:p>
    <w:p w14:paraId="12031E29" w14:textId="77777777" w:rsidR="003E3858" w:rsidRDefault="003E3858" w:rsidP="003E3858"/>
    <w:p w14:paraId="1CA8BE4C" w14:textId="77777777" w:rsidR="003E3858" w:rsidRDefault="003E3858" w:rsidP="003E3858"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A243C69" wp14:editId="3C8E09E6">
                <wp:simplePos x="0" y="0"/>
                <wp:positionH relativeFrom="column">
                  <wp:posOffset>2229485</wp:posOffset>
                </wp:positionH>
                <wp:positionV relativeFrom="paragraph">
                  <wp:posOffset>299085</wp:posOffset>
                </wp:positionV>
                <wp:extent cx="3600000" cy="2467627"/>
                <wp:effectExtent l="0" t="0" r="635" b="8890"/>
                <wp:wrapNone/>
                <wp:docPr id="193883696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467627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A0934" id="Rectangle 2" o:spid="_x0000_s1026" alt="&quot;&quot;" style="position:absolute;margin-left:175.55pt;margin-top:23.55pt;width:283.45pt;height:194.3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" fillcolor="#d6e4ce" stroked="f" strokeweight="1pt"/>
            </w:pict>
          </mc:Fallback>
        </mc:AlternateContent>
      </w:r>
    </w:p>
    <w:p w14:paraId="10993451" w14:textId="77777777" w:rsidR="003E3858" w:rsidRDefault="003E3858" w:rsidP="003E3858">
      <w:pPr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8704" behindDoc="0" locked="0" layoutInCell="1" allowOverlap="1" wp14:anchorId="2A63F566" wp14:editId="7601C275">
            <wp:simplePos x="0" y="0"/>
            <wp:positionH relativeFrom="margin">
              <wp:align>left</wp:align>
            </wp:positionH>
            <wp:positionV relativeFrom="page">
              <wp:posOffset>4098290</wp:posOffset>
            </wp:positionV>
            <wp:extent cx="1619885" cy="1007745"/>
            <wp:effectExtent l="0" t="0" r="0" b="1905"/>
            <wp:wrapNone/>
            <wp:docPr id="198740419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>
        <w:rPr>
          <w:rFonts w:eastAsia="Times New Roman"/>
          <w:b/>
          <w:bCs/>
          <w:lang w:eastAsia="en-NZ"/>
        </w:rPr>
        <w:t xml:space="preserve">Crown Response Office </w:t>
      </w:r>
      <w:proofErr w:type="gramStart"/>
      <w:r w:rsidRPr="00794F29">
        <w:rPr>
          <w:rFonts w:eastAsia="Times New Roman"/>
          <w:lang w:eastAsia="en-NZ"/>
        </w:rPr>
        <w:t>is in charge</w:t>
      </w:r>
      <w:r>
        <w:rPr>
          <w:rFonts w:eastAsia="Times New Roman"/>
          <w:lang w:eastAsia="en-NZ"/>
        </w:rPr>
        <w:t xml:space="preserve"> of</w:t>
      </w:r>
      <w:proofErr w:type="gramEnd"/>
      <w:r>
        <w:rPr>
          <w:rFonts w:eastAsia="Times New Roman"/>
          <w:lang w:eastAsia="en-NZ"/>
        </w:rPr>
        <w:t xml:space="preserve"> the Government </w:t>
      </w:r>
      <w:r>
        <w:rPr>
          <w:rFonts w:eastAsia="Times New Roman"/>
          <w:b/>
          <w:bCs/>
          <w:lang w:eastAsia="en-NZ"/>
        </w:rPr>
        <w:t>response</w:t>
      </w:r>
      <w:r>
        <w:rPr>
          <w:rFonts w:eastAsia="Times New Roman"/>
          <w:lang w:eastAsia="en-NZ"/>
        </w:rPr>
        <w:t xml:space="preserve"> to the </w:t>
      </w:r>
      <w:r w:rsidRPr="00DA5BE7">
        <w:rPr>
          <w:rFonts w:eastAsia="Times New Roman"/>
          <w:lang w:eastAsia="en-NZ"/>
        </w:rPr>
        <w:t xml:space="preserve">Royal Commission of Inquiry into </w:t>
      </w:r>
      <w:r w:rsidRPr="00CB7429">
        <w:rPr>
          <w:rFonts w:eastAsia="Times New Roman"/>
          <w:b/>
          <w:bCs/>
          <w:lang w:eastAsia="en-NZ"/>
        </w:rPr>
        <w:t>Abuse</w:t>
      </w:r>
      <w:r w:rsidRPr="00DA5BE7">
        <w:rPr>
          <w:rFonts w:eastAsia="Times New Roman"/>
          <w:lang w:eastAsia="en-NZ"/>
        </w:rPr>
        <w:t xml:space="preserve"> </w:t>
      </w:r>
      <w:r w:rsidRPr="00B8671B">
        <w:rPr>
          <w:rFonts w:eastAsia="Times New Roman"/>
          <w:b/>
          <w:bCs/>
          <w:lang w:eastAsia="en-NZ"/>
        </w:rPr>
        <w:t>and Neglect</w:t>
      </w:r>
      <w:r>
        <w:rPr>
          <w:rFonts w:eastAsia="Times New Roman"/>
          <w:lang w:eastAsia="en-NZ"/>
        </w:rPr>
        <w:t xml:space="preserve"> </w:t>
      </w:r>
      <w:r w:rsidRPr="00DA5BE7">
        <w:rPr>
          <w:rFonts w:eastAsia="Times New Roman"/>
          <w:lang w:eastAsia="en-NZ"/>
        </w:rPr>
        <w:t>in Care.</w:t>
      </w:r>
    </w:p>
    <w:p w14:paraId="6078BE92" w14:textId="77777777" w:rsidR="003E3858" w:rsidRDefault="003E3858" w:rsidP="003E3858">
      <w:pPr>
        <w:rPr>
          <w:rFonts w:eastAsia="Times New Roman"/>
          <w:lang w:eastAsia="en-NZ"/>
        </w:rPr>
      </w:pPr>
    </w:p>
    <w:p w14:paraId="1333DB42" w14:textId="77777777" w:rsidR="003E3858" w:rsidRDefault="003E3858" w:rsidP="003E3858">
      <w:pPr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0752" behindDoc="0" locked="0" layoutInCell="1" allowOverlap="1" wp14:anchorId="7C40CE5E" wp14:editId="35CCDAF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90700" cy="321930"/>
            <wp:effectExtent l="0" t="0" r="0" b="2540"/>
            <wp:wrapNone/>
            <wp:docPr id="8169638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638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16" cy="32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F1BE3" w14:textId="77777777" w:rsidR="003E3858" w:rsidRPr="00342289" w:rsidRDefault="003E3858" w:rsidP="003E3858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It is sometimes called the </w:t>
      </w:r>
      <w:r>
        <w:rPr>
          <w:rFonts w:eastAsia="Times New Roman"/>
          <w:b/>
          <w:bCs/>
          <w:lang w:eastAsia="en-NZ"/>
        </w:rPr>
        <w:t>CRO</w:t>
      </w:r>
      <w:r>
        <w:rPr>
          <w:rFonts w:eastAsia="Times New Roman"/>
          <w:lang w:eastAsia="en-NZ"/>
        </w:rPr>
        <w:t>.</w:t>
      </w:r>
    </w:p>
    <w:p w14:paraId="0C8DB40D" w14:textId="77777777" w:rsidR="003E3858" w:rsidRDefault="003E3858" w:rsidP="003E3858">
      <w:pPr>
        <w:rPr>
          <w:rFonts w:eastAsia="Times New Roman"/>
          <w:lang w:eastAsia="en-NZ"/>
        </w:rPr>
      </w:pPr>
    </w:p>
    <w:p w14:paraId="33410F5F" w14:textId="77777777" w:rsidR="003E3858" w:rsidRDefault="003E3858" w:rsidP="003E3858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1F76F46" w14:textId="61316074" w:rsidR="003E3858" w:rsidRDefault="003E3858" w:rsidP="003E3858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FE2A4D4" wp14:editId="017D0A20">
                <wp:simplePos x="0" y="0"/>
                <wp:positionH relativeFrom="column">
                  <wp:posOffset>2219325</wp:posOffset>
                </wp:positionH>
                <wp:positionV relativeFrom="paragraph">
                  <wp:posOffset>-114300</wp:posOffset>
                </wp:positionV>
                <wp:extent cx="3600000" cy="4010025"/>
                <wp:effectExtent l="0" t="0" r="635" b="9525"/>
                <wp:wrapNone/>
                <wp:docPr id="69747305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01002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7AB70" id="Rectangle 2" o:spid="_x0000_s1026" alt="&quot;&quot;" style="position:absolute;margin-left:174.75pt;margin-top:-9pt;width:283.45pt;height:315.7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" fillcolor="#d6e4ce" stroked="f" strokeweight="1pt"/>
            </w:pict>
          </mc:Fallback>
        </mc:AlternateContent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67136" behindDoc="0" locked="0" layoutInCell="1" allowOverlap="1" wp14:anchorId="3C99A9E3" wp14:editId="008BABD4">
            <wp:simplePos x="0" y="0"/>
            <wp:positionH relativeFrom="margin">
              <wp:align>left</wp:align>
            </wp:positionH>
            <wp:positionV relativeFrom="page">
              <wp:posOffset>923925</wp:posOffset>
            </wp:positionV>
            <wp:extent cx="1514475" cy="1514475"/>
            <wp:effectExtent l="0" t="0" r="9525" b="0"/>
            <wp:wrapNone/>
            <wp:docPr id="34510132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132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8B2">
        <w:rPr>
          <w:rFonts w:eastAsia="Times New Roman"/>
          <w:lang w:eastAsia="en-NZ"/>
        </w:rPr>
        <w:t>Here</w:t>
      </w:r>
      <w:r>
        <w:rPr>
          <w:rFonts w:eastAsia="Times New Roman"/>
          <w:b/>
          <w:bCs/>
          <w:lang w:eastAsia="en-NZ"/>
        </w:rPr>
        <w:t xml:space="preserve"> response </w:t>
      </w:r>
      <w:r>
        <w:rPr>
          <w:rFonts w:eastAsia="Times New Roman"/>
          <w:lang w:eastAsia="en-NZ"/>
        </w:rPr>
        <w:t>means what the Government is doing because of what the Royal Commission of Inquiry</w:t>
      </w:r>
      <w:r w:rsidRPr="00FC221A">
        <w:rPr>
          <w:rFonts w:eastAsia="Times New Roman"/>
          <w:lang w:eastAsia="en-NZ"/>
        </w:rPr>
        <w:t xml:space="preserve"> </w:t>
      </w:r>
      <w:r>
        <w:rPr>
          <w:rFonts w:eastAsia="Times New Roman"/>
          <w:lang w:eastAsia="en-NZ"/>
        </w:rPr>
        <w:t>found out about the abuse and neglect of:</w:t>
      </w:r>
    </w:p>
    <w:p w14:paraId="6C74C05F" w14:textId="062F5E8B" w:rsidR="003E3858" w:rsidRDefault="003E3858" w:rsidP="003E3858">
      <w:pPr>
        <w:pStyle w:val="Listtoplevel"/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71232" behindDoc="0" locked="0" layoutInCell="1" allowOverlap="1" wp14:anchorId="09DD62C9" wp14:editId="67936905">
            <wp:simplePos x="0" y="0"/>
            <wp:positionH relativeFrom="margin">
              <wp:align>left</wp:align>
            </wp:positionH>
            <wp:positionV relativeFrom="page">
              <wp:posOffset>3140466</wp:posOffset>
            </wp:positionV>
            <wp:extent cx="1514475" cy="1196193"/>
            <wp:effectExtent l="0" t="0" r="0" b="4445"/>
            <wp:wrapNone/>
            <wp:docPr id="178015392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392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9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children</w:t>
      </w:r>
    </w:p>
    <w:p w14:paraId="5604E496" w14:textId="47A38B27" w:rsidR="003E3858" w:rsidRDefault="003E3858" w:rsidP="003E3858">
      <w:pPr>
        <w:pStyle w:val="Listtoplevel"/>
        <w:rPr>
          <w:lang w:eastAsia="en-NZ"/>
        </w:rPr>
      </w:pPr>
      <w:r>
        <w:rPr>
          <w:lang w:eastAsia="en-NZ"/>
        </w:rPr>
        <w:t xml:space="preserve">young people </w:t>
      </w:r>
    </w:p>
    <w:p w14:paraId="14C233E0" w14:textId="2A6A75A8" w:rsidR="003E3858" w:rsidRDefault="003E3858" w:rsidP="003E3858">
      <w:pPr>
        <w:pStyle w:val="Listtoplevel"/>
        <w:rPr>
          <w:lang w:eastAsia="en-NZ"/>
        </w:rPr>
      </w:pPr>
      <w:r>
        <w:rPr>
          <w:lang w:eastAsia="en-NZ"/>
        </w:rPr>
        <w:t>vulnerable adults.</w:t>
      </w:r>
    </w:p>
    <w:p w14:paraId="5965FE32" w14:textId="0CDDC7DA" w:rsidR="00B21F12" w:rsidRDefault="00B21F12" w:rsidP="00B21F12">
      <w:pPr>
        <w:rPr>
          <w:rFonts w:eastAsiaTheme="minorHAnsi"/>
          <w:b/>
          <w:bCs/>
          <w:noProof/>
          <w:lang w:eastAsia="en-NZ"/>
        </w:rPr>
      </w:pPr>
    </w:p>
    <w:p w14:paraId="7834E5D9" w14:textId="681E2325" w:rsidR="00B21F12" w:rsidRDefault="00B21F12" w:rsidP="00B21F12">
      <w:pPr>
        <w:rPr>
          <w:rFonts w:eastAsiaTheme="minorHAnsi"/>
          <w:b/>
          <w:bCs/>
          <w:noProof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56094B2" wp14:editId="78E1C09C">
                <wp:simplePos x="0" y="0"/>
                <wp:positionH relativeFrom="column">
                  <wp:posOffset>2209800</wp:posOffset>
                </wp:positionH>
                <wp:positionV relativeFrom="paragraph">
                  <wp:posOffset>300355</wp:posOffset>
                </wp:positionV>
                <wp:extent cx="3600000" cy="3733800"/>
                <wp:effectExtent l="0" t="0" r="635" b="0"/>
                <wp:wrapNone/>
                <wp:docPr id="103778847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7338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52242" id="Rectangle 2" o:spid="_x0000_s1026" alt="&quot;&quot;" style="position:absolute;margin-left:174pt;margin-top:23.65pt;width:283.45pt;height:294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" fillcolor="#d6e4ce" stroked="f" strokeweight="1pt"/>
            </w:pict>
          </mc:Fallback>
        </mc:AlternateContent>
      </w:r>
    </w:p>
    <w:p w14:paraId="3E6AD9AE" w14:textId="6F67DD8E" w:rsidR="00B21F12" w:rsidRPr="00B21F12" w:rsidRDefault="00B21F12" w:rsidP="00B21F12">
      <w:pPr>
        <w:rPr>
          <w:rFonts w:eastAsiaTheme="minorHAnsi"/>
          <w:noProof/>
          <w:lang w:val="en-NZ" w:eastAsia="en-NZ"/>
        </w:rPr>
      </w:pPr>
      <w:r w:rsidRPr="00B21F12">
        <w:rPr>
          <w:rFonts w:eastAsiaTheme="minorHAnsi"/>
          <w:noProof/>
          <w:szCs w:val="22"/>
          <w:lang w:val="en-NZ" w:eastAsia="en-NZ"/>
        </w:rPr>
        <w:drawing>
          <wp:anchor distT="0" distB="0" distL="114300" distR="114300" simplePos="0" relativeHeight="251929600" behindDoc="0" locked="0" layoutInCell="1" allowOverlap="1" wp14:anchorId="0DF3A532" wp14:editId="2481FBDD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782091" cy="1314450"/>
            <wp:effectExtent l="0" t="0" r="8890" b="0"/>
            <wp:wrapNone/>
            <wp:docPr id="98748948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8948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77" cy="13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F12">
        <w:rPr>
          <w:rFonts w:eastAsiaTheme="minorHAnsi"/>
          <w:b/>
          <w:bCs/>
          <w:noProof/>
          <w:lang w:eastAsia="en-NZ"/>
        </w:rPr>
        <w:t>Abuse</w:t>
      </w:r>
      <w:r w:rsidRPr="00B21F12">
        <w:rPr>
          <w:rFonts w:eastAsiaTheme="minorHAnsi"/>
          <w:noProof/>
          <w:lang w:eastAsia="en-NZ"/>
        </w:rPr>
        <w:t xml:space="preserve"> </w:t>
      </w:r>
      <w:r w:rsidRPr="00B21F12">
        <w:rPr>
          <w:rFonts w:eastAsiaTheme="minorHAnsi"/>
          <w:b/>
          <w:bCs/>
          <w:noProof/>
          <w:lang w:eastAsia="en-NZ"/>
        </w:rPr>
        <w:t>and neglect</w:t>
      </w:r>
      <w:r w:rsidRPr="00B21F12">
        <w:rPr>
          <w:rFonts w:eastAsiaTheme="minorHAnsi"/>
          <w:noProof/>
          <w:lang w:eastAsia="en-NZ"/>
        </w:rPr>
        <w:t xml:space="preserve"> can be things like someone:</w:t>
      </w:r>
      <w:r w:rsidRPr="00B21F12">
        <w:rPr>
          <w:rFonts w:eastAsiaTheme="minorHAnsi"/>
          <w:noProof/>
          <w:lang w:val="en-NZ" w:eastAsia="en-NZ"/>
        </w:rPr>
        <w:t> </w:t>
      </w:r>
    </w:p>
    <w:p w14:paraId="242DC02E" w14:textId="528F4761" w:rsidR="00B21F12" w:rsidRPr="00B21F12" w:rsidRDefault="00B21F12" w:rsidP="00B21F12">
      <w:pPr>
        <w:pStyle w:val="Listtoplevel"/>
      </w:pPr>
      <w:r w:rsidRPr="00B21F12">
        <w:t>hitting you </w:t>
      </w:r>
    </w:p>
    <w:p w14:paraId="0A3261A2" w14:textId="0F16736A" w:rsidR="00B21F12" w:rsidRPr="00B21F12" w:rsidRDefault="00B21F12" w:rsidP="00B21F12">
      <w:pPr>
        <w:pStyle w:val="Listtoplevel"/>
      </w:pPr>
      <w:r w:rsidRPr="00B21F12">
        <w:drawing>
          <wp:anchor distT="0" distB="0" distL="114300" distR="114300" simplePos="0" relativeHeight="251930624" behindDoc="0" locked="0" layoutInCell="1" allowOverlap="1" wp14:anchorId="198C822E" wp14:editId="32BE0AA0">
            <wp:simplePos x="0" y="0"/>
            <wp:positionH relativeFrom="margin">
              <wp:align>left</wp:align>
            </wp:positionH>
            <wp:positionV relativeFrom="paragraph">
              <wp:posOffset>608330</wp:posOffset>
            </wp:positionV>
            <wp:extent cx="1609498" cy="1438275"/>
            <wp:effectExtent l="0" t="0" r="0" b="0"/>
            <wp:wrapNone/>
            <wp:docPr id="96469063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9063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33" cy="14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F12">
        <w:t>calling you names  </w:t>
      </w:r>
    </w:p>
    <w:p w14:paraId="49D82AD0" w14:textId="61337B84" w:rsidR="00B21F12" w:rsidRPr="00B21F12" w:rsidRDefault="00B21F12" w:rsidP="00B21F12">
      <w:pPr>
        <w:pStyle w:val="Listtoplevel"/>
      </w:pPr>
      <w:r w:rsidRPr="00B21F12">
        <w:t>taking your money </w:t>
      </w:r>
    </w:p>
    <w:p w14:paraId="04EF58CA" w14:textId="77777777" w:rsidR="00B21F12" w:rsidRPr="00B21F12" w:rsidRDefault="00B21F12" w:rsidP="00B21F12">
      <w:pPr>
        <w:pStyle w:val="Listtoplevel"/>
      </w:pPr>
      <w:r w:rsidRPr="00B21F12">
        <w:t>not letting you have the things you need like food. </w:t>
      </w:r>
    </w:p>
    <w:p w14:paraId="742EE0B5" w14:textId="77777777" w:rsidR="00B21F12" w:rsidRDefault="00B21F12" w:rsidP="00B21F12">
      <w:pPr>
        <w:pStyle w:val="Listtoplevel"/>
        <w:numPr>
          <w:ilvl w:val="0"/>
          <w:numId w:val="0"/>
        </w:numPr>
        <w:ind w:left="4253" w:hanging="567"/>
        <w:rPr>
          <w:lang w:eastAsia="en-NZ"/>
        </w:rPr>
      </w:pPr>
    </w:p>
    <w:p w14:paraId="138B72B8" w14:textId="157EECBE" w:rsidR="003E3858" w:rsidRDefault="003E3858" w:rsidP="003E3858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69184" behindDoc="0" locked="0" layoutInCell="1" allowOverlap="1" wp14:anchorId="7B714DE2" wp14:editId="3458D5C8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1423819" cy="1423819"/>
            <wp:effectExtent l="0" t="0" r="5080" b="5080"/>
            <wp:wrapNone/>
            <wp:docPr id="55316143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6143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19" cy="142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</w:t>
      </w:r>
      <w:proofErr w:type="spellStart"/>
      <w:r>
        <w:t>pānui</w:t>
      </w:r>
      <w:proofErr w:type="spellEnd"/>
      <w:r>
        <w:t xml:space="preserve"> / newsletter is about </w:t>
      </w:r>
      <w:r w:rsidRPr="00321246">
        <w:rPr>
          <w:b/>
          <w:bCs/>
        </w:rPr>
        <w:t>improvements</w:t>
      </w:r>
      <w:r>
        <w:t xml:space="preserve"> being made by the Government to the:</w:t>
      </w:r>
    </w:p>
    <w:p w14:paraId="67BCB603" w14:textId="78C25F1A" w:rsidR="003E3858" w:rsidRDefault="003E3858" w:rsidP="003E3858">
      <w:pPr>
        <w:pStyle w:val="Listtoplevel"/>
      </w:pPr>
      <w:r w:rsidRPr="006D59CD">
        <w:rPr>
          <w:b/>
          <w:bCs/>
        </w:rPr>
        <w:t>redress</w:t>
      </w:r>
      <w:r>
        <w:t xml:space="preserve"> system.</w:t>
      </w:r>
    </w:p>
    <w:p w14:paraId="4D9F8D22" w14:textId="0A05A4B9" w:rsidR="003E3858" w:rsidRDefault="003E3858" w:rsidP="003E3858">
      <w:pPr>
        <w:pStyle w:val="Listtoplevel"/>
      </w:pPr>
      <w:r w:rsidRPr="00117498">
        <w:drawing>
          <wp:anchor distT="0" distB="0" distL="114300" distR="114300" simplePos="0" relativeHeight="251870208" behindDoc="0" locked="0" layoutInCell="1" allowOverlap="1" wp14:anchorId="71BCC14B" wp14:editId="2B8B9188">
            <wp:simplePos x="0" y="0"/>
            <wp:positionH relativeFrom="column">
              <wp:posOffset>0</wp:posOffset>
            </wp:positionH>
            <wp:positionV relativeFrom="paragraph">
              <wp:posOffset>593090</wp:posOffset>
            </wp:positionV>
            <wp:extent cx="1762125" cy="1762125"/>
            <wp:effectExtent l="0" t="0" r="9525" b="0"/>
            <wp:wrapNone/>
            <wp:docPr id="143721392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1392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498">
        <w:t>care system</w:t>
      </w:r>
      <w:r>
        <w:rPr>
          <w:b/>
          <w:bCs/>
        </w:rPr>
        <w:t>.</w:t>
      </w:r>
    </w:p>
    <w:p w14:paraId="7CF6330E" w14:textId="77777777" w:rsidR="003E3858" w:rsidRDefault="003E3858" w:rsidP="003E3858"/>
    <w:p w14:paraId="0C119AE6" w14:textId="7C7E0A62" w:rsidR="003E3858" w:rsidRDefault="003E3858" w:rsidP="003E3858"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E581164" wp14:editId="2531BF7C">
                <wp:simplePos x="0" y="0"/>
                <wp:positionH relativeFrom="margin">
                  <wp:align>right</wp:align>
                </wp:positionH>
                <wp:positionV relativeFrom="paragraph">
                  <wp:posOffset>205740</wp:posOffset>
                </wp:positionV>
                <wp:extent cx="3600000" cy="895350"/>
                <wp:effectExtent l="0" t="0" r="635" b="0"/>
                <wp:wrapNone/>
                <wp:docPr id="63501121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9535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11A20" id="Rectangle 2" o:spid="_x0000_s1026" alt="&quot;&quot;" style="position:absolute;margin-left:232.25pt;margin-top:16.2pt;width:283.45pt;height:70.5pt;z-index:-25145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" fillcolor="#d6e4ce" stroked="f" strokeweight="1pt">
                <w10:wrap anchorx="margin"/>
              </v:rect>
            </w:pict>
          </mc:Fallback>
        </mc:AlternateContent>
      </w:r>
    </w:p>
    <w:p w14:paraId="6D8D0856" w14:textId="4730C526" w:rsidR="003E3858" w:rsidRDefault="003E3858" w:rsidP="003E3858">
      <w:r w:rsidRPr="00321246">
        <w:rPr>
          <w:b/>
          <w:bCs/>
        </w:rPr>
        <w:t>Improvement</w:t>
      </w:r>
      <w:r>
        <w:t xml:space="preserve"> means changing something to make it work better.</w:t>
      </w:r>
    </w:p>
    <w:p w14:paraId="51349D30" w14:textId="77777777" w:rsidR="003E3858" w:rsidRDefault="003E3858" w:rsidP="003E3858"/>
    <w:p w14:paraId="288FF596" w14:textId="414CF144" w:rsidR="003E3858" w:rsidRDefault="003E3858" w:rsidP="003E3858"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AFCED6F" wp14:editId="3446ABB3">
                <wp:simplePos x="0" y="0"/>
                <wp:positionH relativeFrom="margin">
                  <wp:align>right</wp:align>
                </wp:positionH>
                <wp:positionV relativeFrom="paragraph">
                  <wp:posOffset>210439</wp:posOffset>
                </wp:positionV>
                <wp:extent cx="3600000" cy="4003294"/>
                <wp:effectExtent l="0" t="0" r="635" b="0"/>
                <wp:wrapNone/>
                <wp:docPr id="55677304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003294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8D71C" id="Rectangle 2" o:spid="_x0000_s1026" alt="&quot;&quot;" style="position:absolute;margin-left:232.25pt;margin-top:16.55pt;width:283.45pt;height:315.2pt;z-index:-25145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" fillcolor="#d6e4ce" stroked="f" strokeweight="1pt">
                <w10:wrap anchorx="margin"/>
              </v:rect>
            </w:pict>
          </mc:Fallback>
        </mc:AlternateContent>
      </w:r>
    </w:p>
    <w:p w14:paraId="5685AEBF" w14:textId="02B57EFE" w:rsidR="003E3858" w:rsidRDefault="003E3858" w:rsidP="003E3858">
      <w:r w:rsidRPr="006D59CD">
        <w:rPr>
          <w:rFonts w:eastAsia="Times New Roman"/>
          <w:b/>
          <w:bCs/>
          <w:noProof/>
          <w:lang w:val="en-NZ" w:eastAsia="en-NZ"/>
        </w:rPr>
        <w:drawing>
          <wp:anchor distT="0" distB="0" distL="114300" distR="114300" simplePos="0" relativeHeight="251863040" behindDoc="0" locked="0" layoutInCell="1" allowOverlap="1" wp14:anchorId="2319856F" wp14:editId="064F88FB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1548000" cy="1540800"/>
            <wp:effectExtent l="0" t="0" r="0" b="2540"/>
            <wp:wrapNone/>
            <wp:docPr id="252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9CD">
        <w:rPr>
          <w:b/>
          <w:bCs/>
        </w:rPr>
        <w:t>Redress</w:t>
      </w:r>
      <w:r>
        <w:t xml:space="preserve"> means</w:t>
      </w:r>
      <w:r w:rsidRPr="006D59CD">
        <w:t xml:space="preserve"> </w:t>
      </w:r>
      <w:r>
        <w:t>someone:</w:t>
      </w:r>
    </w:p>
    <w:p w14:paraId="618DB79E" w14:textId="77777777" w:rsidR="003E3858" w:rsidRDefault="003E3858" w:rsidP="003E3858">
      <w:pPr>
        <w:pStyle w:val="Listtoplevel"/>
        <w:ind w:left="4167"/>
        <w:rPr>
          <w:lang w:eastAsia="en-GB"/>
        </w:rPr>
      </w:pPr>
      <w:r>
        <w:rPr>
          <w:lang w:eastAsia="en-GB"/>
        </w:rPr>
        <w:t xml:space="preserve">agrees that something </w:t>
      </w:r>
      <w:r w:rsidRPr="00D64449"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14CA0743" w14:textId="77777777" w:rsidR="003E3858" w:rsidRPr="00D64449" w:rsidRDefault="003E3858" w:rsidP="003E3858">
      <w:pPr>
        <w:pStyle w:val="Listtoplevel"/>
        <w:ind w:left="4167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2585472B" w14:textId="77777777" w:rsidR="003E3858" w:rsidRPr="00D64449" w:rsidRDefault="003E3858" w:rsidP="003E3858">
      <w:pPr>
        <w:pStyle w:val="Listsecondlevel"/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9968" behindDoc="0" locked="0" layoutInCell="1" allowOverlap="1" wp14:anchorId="71EDC9A8" wp14:editId="55096324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428750" cy="1428750"/>
            <wp:effectExtent l="0" t="0" r="0" b="0"/>
            <wp:wrapNone/>
            <wp:docPr id="253" name="Picture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put things right</w:t>
      </w:r>
    </w:p>
    <w:p w14:paraId="05080E72" w14:textId="77777777" w:rsidR="003E3858" w:rsidRPr="0055784D" w:rsidRDefault="003E3858" w:rsidP="003E3858">
      <w:pPr>
        <w:pStyle w:val="Listsecondlevel"/>
        <w:rPr>
          <w:rFonts w:eastAsia="Times New Roman"/>
          <w:lang w:eastAsia="en-GB"/>
        </w:rPr>
      </w:pPr>
      <w:r w:rsidRPr="0072292D">
        <w:rPr>
          <w:rFonts w:eastAsia="Times New Roman"/>
          <w:lang w:eastAsia="en-GB"/>
        </w:rPr>
        <w:t>make up for any harm that has been done</w:t>
      </w:r>
      <w:r>
        <w:rPr>
          <w:rFonts w:eastAsia="Times New Roman"/>
          <w:lang w:eastAsia="en-GB"/>
        </w:rPr>
        <w:t>.</w:t>
      </w:r>
    </w:p>
    <w:p w14:paraId="211EEC61" w14:textId="77777777" w:rsidR="003E3858" w:rsidRDefault="003E3858" w:rsidP="003E3858">
      <w:pPr>
        <w:rPr>
          <w:rStyle w:val="normaltextrun"/>
          <w:rFonts w:cs="Arial"/>
        </w:rPr>
      </w:pPr>
    </w:p>
    <w:p w14:paraId="3A5F0B39" w14:textId="77777777" w:rsidR="003E3858" w:rsidRDefault="003E3858" w:rsidP="003E3858">
      <w:pPr>
        <w:rPr>
          <w:rStyle w:val="normaltextrun"/>
          <w:rFonts w:cs="Arial"/>
        </w:rPr>
      </w:pPr>
    </w:p>
    <w:p w14:paraId="6B3E5635" w14:textId="0CD2FA1A" w:rsidR="003E3858" w:rsidRPr="003A4532" w:rsidRDefault="003E3858" w:rsidP="003E3858">
      <w:pPr>
        <w:tabs>
          <w:tab w:val="right" w:pos="9026"/>
        </w:tabs>
        <w:rPr>
          <w:rFonts w:cs="Arial"/>
          <w:sz w:val="28"/>
          <w:szCs w:val="32"/>
        </w:rPr>
      </w:pPr>
      <w:r w:rsidRPr="00665826">
        <w:rPr>
          <w:rFonts w:eastAsia="Times New Roman"/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83D242E" wp14:editId="4CEE43A9">
                <wp:simplePos x="0" y="0"/>
                <wp:positionH relativeFrom="margin">
                  <wp:align>right</wp:align>
                </wp:positionH>
                <wp:positionV relativeFrom="paragraph">
                  <wp:posOffset>-153035</wp:posOffset>
                </wp:positionV>
                <wp:extent cx="3600000" cy="3310128"/>
                <wp:effectExtent l="0" t="0" r="635" b="5080"/>
                <wp:wrapNone/>
                <wp:docPr id="140642269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310128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D6385" id="Rectangle 2" o:spid="_x0000_s1026" alt="&quot;&quot;" style="position:absolute;margin-left:232.25pt;margin-top:-12.05pt;width:283.45pt;height:260.65pt;z-index:-251439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" fillcolor="#d6e4ce" stroked="f" strokeweight="1pt">
                <w10:wrap anchorx="margin"/>
              </v:rect>
            </w:pict>
          </mc:Fallback>
        </mc:AlternateContent>
      </w:r>
      <w:r w:rsidRPr="00665826">
        <w:rPr>
          <w:b/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1A7ABC64" wp14:editId="642D2DF9">
            <wp:simplePos x="0" y="0"/>
            <wp:positionH relativeFrom="margin">
              <wp:posOffset>-386715</wp:posOffset>
            </wp:positionH>
            <wp:positionV relativeFrom="paragraph">
              <wp:posOffset>7620</wp:posOffset>
            </wp:positionV>
            <wp:extent cx="2379215" cy="1680953"/>
            <wp:effectExtent l="0" t="0" r="0" b="0"/>
            <wp:wrapNone/>
            <wp:docPr id="456" name="Picture 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5" cy="16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826">
        <w:rPr>
          <w:rFonts w:cs="Arial"/>
          <w:b/>
          <w:szCs w:val="32"/>
        </w:rPr>
        <w:t>Redress</w:t>
      </w:r>
      <w:r w:rsidRPr="00AF1287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can be </w:t>
      </w:r>
      <w:r w:rsidRPr="00AF1287">
        <w:rPr>
          <w:rFonts w:cs="Arial"/>
          <w:szCs w:val="32"/>
        </w:rPr>
        <w:t>things like:</w:t>
      </w:r>
      <w:r>
        <w:rPr>
          <w:rFonts w:cs="Arial"/>
          <w:szCs w:val="32"/>
        </w:rPr>
        <w:tab/>
      </w:r>
    </w:p>
    <w:p w14:paraId="517E1A8D" w14:textId="5564FC70" w:rsidR="003E3858" w:rsidRPr="00D64449" w:rsidRDefault="003E3858" w:rsidP="003E3858">
      <w:pPr>
        <w:pStyle w:val="Listtoplevel"/>
        <w:ind w:left="4167"/>
      </w:pPr>
      <w:r w:rsidRPr="00D64449">
        <w:t>saying sorry</w:t>
      </w:r>
    </w:p>
    <w:p w14:paraId="6DCD7141" w14:textId="77777777" w:rsidR="003E3858" w:rsidRDefault="003E3858" w:rsidP="003E3858">
      <w:pPr>
        <w:pStyle w:val="Listtoplevel"/>
      </w:pPr>
      <w:r w:rsidRPr="00D64449">
        <w:rPr>
          <w:lang w:val="en-NZ" w:eastAsia="en-NZ"/>
        </w:rPr>
        <w:drawing>
          <wp:anchor distT="0" distB="0" distL="114300" distR="114300" simplePos="0" relativeHeight="251862016" behindDoc="0" locked="0" layoutInCell="1" allowOverlap="1" wp14:anchorId="3E6E9C34" wp14:editId="344997C1">
            <wp:simplePos x="0" y="0"/>
            <wp:positionH relativeFrom="margin">
              <wp:align>left</wp:align>
            </wp:positionH>
            <wp:positionV relativeFrom="paragraph">
              <wp:posOffset>953135</wp:posOffset>
            </wp:positionV>
            <wp:extent cx="1539061" cy="962025"/>
            <wp:effectExtent l="0" t="0" r="4445" b="0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6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giving money as a way of saying sorry</w:t>
      </w:r>
    </w:p>
    <w:p w14:paraId="7D7EC93D" w14:textId="77777777" w:rsidR="003E3858" w:rsidRDefault="003E3858" w:rsidP="003E3858">
      <w:pPr>
        <w:pStyle w:val="Listtoplevel"/>
      </w:pPr>
      <w:r>
        <w:t>giving other kinds of support like counselling.</w:t>
      </w:r>
    </w:p>
    <w:p w14:paraId="554C2815" w14:textId="5166316B" w:rsidR="003E3858" w:rsidRDefault="003E3858" w:rsidP="003E3858"/>
    <w:p w14:paraId="2A509722" w14:textId="77777777" w:rsidR="003E3858" w:rsidRDefault="003E3858" w:rsidP="003E3858"/>
    <w:p w14:paraId="65AA9913" w14:textId="77777777" w:rsidR="003E3858" w:rsidRDefault="003E3858" w:rsidP="003E3858">
      <w:r w:rsidRPr="00DF68C0"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12167DDA" wp14:editId="1635B37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429200" cy="1490400"/>
            <wp:effectExtent l="0" t="0" r="6985" b="0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4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read more CRO</w:t>
      </w:r>
      <w:r>
        <w:br/>
      </w:r>
      <w:proofErr w:type="spellStart"/>
      <w:r>
        <w:t>pānui</w:t>
      </w:r>
      <w:proofErr w:type="spellEnd"/>
      <w:r>
        <w:t xml:space="preserve"> / newsletters from the CRO at this </w:t>
      </w:r>
      <w:r w:rsidRPr="00AC35C5">
        <w:rPr>
          <w:b/>
          <w:bCs/>
        </w:rPr>
        <w:t>website</w:t>
      </w:r>
      <w:r>
        <w:t>:</w:t>
      </w:r>
    </w:p>
    <w:p w14:paraId="5CBF59DF" w14:textId="77777777" w:rsidR="003E3858" w:rsidRDefault="003E3858" w:rsidP="003E3858">
      <w:pPr>
        <w:rPr>
          <w:b/>
          <w:bCs/>
          <w:color w:val="000000" w:themeColor="text1"/>
        </w:rPr>
      </w:pPr>
    </w:p>
    <w:p w14:paraId="33E7B666" w14:textId="77777777" w:rsidR="003E3858" w:rsidRPr="001B3A9B" w:rsidRDefault="003E3858" w:rsidP="003E3858">
      <w:pPr>
        <w:rPr>
          <w:b/>
          <w:bCs/>
          <w:color w:val="000000" w:themeColor="text1"/>
        </w:rPr>
      </w:pPr>
      <w:hyperlink r:id="rId38" w:history="1">
        <w:r w:rsidRPr="001B3A9B">
          <w:rPr>
            <w:rStyle w:val="Hyperlink"/>
            <w:b/>
            <w:bCs/>
            <w:color w:val="000000" w:themeColor="text1"/>
            <w:u w:val="none"/>
          </w:rPr>
          <w:t>https://tinyurl.com/25mt2z4n</w:t>
        </w:r>
      </w:hyperlink>
    </w:p>
    <w:p w14:paraId="5B4D4098" w14:textId="77777777" w:rsidR="003E3858" w:rsidRDefault="003E3858" w:rsidP="003E3858"/>
    <w:p w14:paraId="3DB3E362" w14:textId="77777777" w:rsidR="003E3858" w:rsidRPr="001B3A9B" w:rsidRDefault="003E3858" w:rsidP="003E3858"/>
    <w:p w14:paraId="3926EA1D" w14:textId="77777777" w:rsidR="003E3858" w:rsidRDefault="003E3858" w:rsidP="003E3858"/>
    <w:p w14:paraId="24F02744" w14:textId="77777777" w:rsidR="003E3858" w:rsidRDefault="003E3858" w:rsidP="003E3858"/>
    <w:p w14:paraId="2C1F0F2E" w14:textId="77777777" w:rsidR="003E3858" w:rsidRDefault="003E3858" w:rsidP="003E3858"/>
    <w:p w14:paraId="3E962962" w14:textId="77777777" w:rsidR="003E3858" w:rsidRDefault="003E3858" w:rsidP="003E3858">
      <w:pPr>
        <w:spacing w:line="240" w:lineRule="auto"/>
        <w:ind w:left="0"/>
      </w:pPr>
      <w:r>
        <w:br w:type="page"/>
      </w:r>
    </w:p>
    <w:p w14:paraId="10084922" w14:textId="33A031DA" w:rsidR="00124EA8" w:rsidRDefault="00B95C40" w:rsidP="003E3858">
      <w:pPr>
        <w:pStyle w:val="Heading1"/>
      </w:pPr>
      <w:r>
        <w:lastRenderedPageBreak/>
        <w:t xml:space="preserve">Funding for National Day of Reflection </w:t>
      </w:r>
    </w:p>
    <w:p w14:paraId="28EA4FA1" w14:textId="77777777" w:rsidR="00124EA8" w:rsidRDefault="00124EA8" w:rsidP="00124EA8"/>
    <w:p w14:paraId="3FFDA8C2" w14:textId="5200BA50" w:rsidR="00124EA8" w:rsidRPr="00124EA8" w:rsidRDefault="003446A3" w:rsidP="00124EA8">
      <w:r>
        <w:rPr>
          <w:noProof/>
        </w:rPr>
        <w:drawing>
          <wp:anchor distT="0" distB="0" distL="114300" distR="114300" simplePos="0" relativeHeight="251900928" behindDoc="0" locked="0" layoutInCell="1" allowOverlap="1" wp14:anchorId="0B1C212D" wp14:editId="398CA93D">
            <wp:simplePos x="0" y="0"/>
            <wp:positionH relativeFrom="margin">
              <wp:align>left</wp:align>
            </wp:positionH>
            <wp:positionV relativeFrom="paragraph">
              <wp:posOffset>98394</wp:posOffset>
            </wp:positionV>
            <wp:extent cx="1224000" cy="1224000"/>
            <wp:effectExtent l="0" t="0" r="0" b="0"/>
            <wp:wrapNone/>
            <wp:docPr id="112533746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3746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7FF2C" w14:textId="40492AEE" w:rsidR="00D852B6" w:rsidRDefault="00B95C40" w:rsidP="004567B0">
      <w:pPr>
        <w:rPr>
          <w:rStyle w:val="CheckboxesChar"/>
          <w:b/>
          <w:bCs/>
        </w:rPr>
      </w:pPr>
      <w:r>
        <w:rPr>
          <w:rStyle w:val="CheckboxesChar"/>
        </w:rPr>
        <w:t xml:space="preserve">In 2024 the Prime Minister talked about a </w:t>
      </w:r>
      <w:r>
        <w:rPr>
          <w:rStyle w:val="CheckboxesChar"/>
          <w:b/>
          <w:bCs/>
        </w:rPr>
        <w:t xml:space="preserve">National Day of Reflection. </w:t>
      </w:r>
    </w:p>
    <w:p w14:paraId="7B40F02C" w14:textId="77777777" w:rsidR="00B95C40" w:rsidRDefault="00B95C40" w:rsidP="004567B0">
      <w:pPr>
        <w:rPr>
          <w:rStyle w:val="CheckboxesChar"/>
          <w:b/>
          <w:bCs/>
        </w:rPr>
      </w:pPr>
    </w:p>
    <w:p w14:paraId="2ED710E5" w14:textId="0644D2A2" w:rsidR="00B95C40" w:rsidRDefault="00F30D4C" w:rsidP="004567B0">
      <w:pPr>
        <w:rPr>
          <w:rStyle w:val="CheckboxesChar"/>
          <w:b/>
          <w:bCs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9514C46" wp14:editId="54C61724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3600000" cy="2806954"/>
                <wp:effectExtent l="0" t="0" r="635" b="0"/>
                <wp:wrapNone/>
                <wp:docPr id="59485804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806954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08855" id="Rectangle 2" o:spid="_x0000_s1026" alt="&quot;&quot;" style="position:absolute;margin-left:232.25pt;margin-top:21.95pt;width:283.45pt;height:221pt;z-index:-25143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" fillcolor="#d6e4ce" stroked="f" strokeweight="1pt">
                <w10:wrap anchorx="margin"/>
              </v:rect>
            </w:pict>
          </mc:Fallback>
        </mc:AlternateContent>
      </w:r>
    </w:p>
    <w:p w14:paraId="74646B72" w14:textId="7193E1C1" w:rsidR="00B95C40" w:rsidRDefault="003446A3" w:rsidP="004567B0">
      <w:pPr>
        <w:rPr>
          <w:rStyle w:val="CheckboxesChar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01B6756E" wp14:editId="5455AFC9">
            <wp:simplePos x="0" y="0"/>
            <wp:positionH relativeFrom="margin">
              <wp:posOffset>77470</wp:posOffset>
            </wp:positionH>
            <wp:positionV relativeFrom="paragraph">
              <wp:posOffset>3175</wp:posOffset>
            </wp:positionV>
            <wp:extent cx="1260000" cy="951210"/>
            <wp:effectExtent l="0" t="0" r="0" b="1905"/>
            <wp:wrapNone/>
            <wp:docPr id="49465762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5762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5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40">
        <w:rPr>
          <w:rStyle w:val="CheckboxesChar"/>
        </w:rPr>
        <w:t xml:space="preserve">A </w:t>
      </w:r>
      <w:r w:rsidR="00B95C40">
        <w:rPr>
          <w:rStyle w:val="CheckboxesChar"/>
          <w:b/>
          <w:bCs/>
        </w:rPr>
        <w:t xml:space="preserve">National Day of Reflection </w:t>
      </w:r>
      <w:r w:rsidR="00B95C40">
        <w:rPr>
          <w:rStyle w:val="CheckboxesChar"/>
        </w:rPr>
        <w:t>is a way to:</w:t>
      </w:r>
    </w:p>
    <w:p w14:paraId="404A15BA" w14:textId="2EAB95B7" w:rsidR="00B95C40" w:rsidRDefault="003446A3" w:rsidP="00B95C40">
      <w:pPr>
        <w:pStyle w:val="Listtoplevel"/>
        <w:rPr>
          <w:rStyle w:val="CheckboxesChar"/>
        </w:rPr>
      </w:pPr>
      <w:r>
        <w:rPr>
          <w:rFonts w:eastAsiaTheme="minorEastAsia"/>
          <w:lang w:val="en-AU"/>
        </w:rPr>
        <w:drawing>
          <wp:anchor distT="0" distB="0" distL="114300" distR="114300" simplePos="0" relativeHeight="251901952" behindDoc="0" locked="0" layoutInCell="1" allowOverlap="1" wp14:anchorId="1B026442" wp14:editId="64455EE0">
            <wp:simplePos x="0" y="0"/>
            <wp:positionH relativeFrom="margin">
              <wp:align>left</wp:align>
            </wp:positionH>
            <wp:positionV relativeFrom="paragraph">
              <wp:posOffset>536529</wp:posOffset>
            </wp:positionV>
            <wp:extent cx="1260000" cy="1260000"/>
            <wp:effectExtent l="0" t="0" r="0" b="0"/>
            <wp:wrapNone/>
            <wp:docPr id="126644902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4902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40">
        <w:rPr>
          <w:rStyle w:val="CheckboxesChar"/>
        </w:rPr>
        <w:t>acknowledge / remember</w:t>
      </w:r>
      <w:r w:rsidR="00B95C40">
        <w:rPr>
          <w:rStyle w:val="CheckboxesChar"/>
          <w:b/>
          <w:bCs/>
        </w:rPr>
        <w:t xml:space="preserve"> survivors </w:t>
      </w:r>
    </w:p>
    <w:p w14:paraId="26B4A654" w14:textId="796C2B5F" w:rsidR="00B95C40" w:rsidRDefault="00B95C40" w:rsidP="00B95C40">
      <w:pPr>
        <w:pStyle w:val="Listtoplevel"/>
        <w:rPr>
          <w:rStyle w:val="CheckboxesChar"/>
        </w:rPr>
      </w:pPr>
      <w:r>
        <w:rPr>
          <w:rStyle w:val="CheckboxesChar"/>
        </w:rPr>
        <w:t xml:space="preserve">let other people know about abuse </w:t>
      </w:r>
      <w:r w:rsidR="00E52DD2">
        <w:rPr>
          <w:rStyle w:val="CheckboxesChar"/>
        </w:rPr>
        <w:t>and</w:t>
      </w:r>
      <w:r>
        <w:rPr>
          <w:rStyle w:val="CheckboxesChar"/>
        </w:rPr>
        <w:t xml:space="preserve"> neglect in care.</w:t>
      </w:r>
    </w:p>
    <w:p w14:paraId="46F7E69C" w14:textId="0DC722C9" w:rsidR="00B95C40" w:rsidRDefault="003446A3" w:rsidP="00B95C40">
      <w:pPr>
        <w:rPr>
          <w:rStyle w:val="CheckboxesChar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0448" behindDoc="0" locked="0" layoutInCell="1" allowOverlap="1" wp14:anchorId="589C974F" wp14:editId="7053AAA3">
            <wp:simplePos x="0" y="0"/>
            <wp:positionH relativeFrom="margin">
              <wp:align>left</wp:align>
            </wp:positionH>
            <wp:positionV relativeFrom="page">
              <wp:posOffset>6581713</wp:posOffset>
            </wp:positionV>
            <wp:extent cx="1400175" cy="1400175"/>
            <wp:effectExtent l="0" t="0" r="9525" b="0"/>
            <wp:wrapNone/>
            <wp:docPr id="1557221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21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62DE6" w14:textId="2AE4275F" w:rsidR="00B95C40" w:rsidRDefault="00500A58" w:rsidP="00B95C40">
      <w:pPr>
        <w:rPr>
          <w:rStyle w:val="CheckboxesChar"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762A93B7" wp14:editId="6BA6929E">
                <wp:simplePos x="0" y="0"/>
                <wp:positionH relativeFrom="margin">
                  <wp:posOffset>2131060</wp:posOffset>
                </wp:positionH>
                <wp:positionV relativeFrom="paragraph">
                  <wp:posOffset>290449</wp:posOffset>
                </wp:positionV>
                <wp:extent cx="3599815" cy="733425"/>
                <wp:effectExtent l="0" t="0" r="635" b="9525"/>
                <wp:wrapNone/>
                <wp:docPr id="61009334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342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249BC" id="Rectangle 2" o:spid="_x0000_s1026" alt="&quot;&quot;" style="position:absolute;margin-left:167.8pt;margin-top:22.85pt;width:283.45pt;height:57.75pt;z-index:-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" fillcolor="#d6e4ce" stroked="f" strokeweight="1pt">
                <w10:wrap anchorx="margin"/>
              </v:rect>
            </w:pict>
          </mc:Fallback>
        </mc:AlternateContent>
      </w:r>
    </w:p>
    <w:p w14:paraId="5EAB8C19" w14:textId="4C13BD61" w:rsidR="00B95C40" w:rsidRPr="00610B80" w:rsidRDefault="00B95C40" w:rsidP="00B95C40">
      <w:pPr>
        <w:rPr>
          <w:rFonts w:eastAsia="Times New Roman"/>
          <w:bCs/>
          <w:shd w:val="clear" w:color="auto" w:fill="FFFFFF"/>
          <w:lang w:eastAsia="en-GB"/>
        </w:rPr>
      </w:pPr>
      <w:r>
        <w:t xml:space="preserve">People who have been through abuse in care are called </w:t>
      </w:r>
      <w:r>
        <w:rPr>
          <w:b/>
        </w:rPr>
        <w:t>survivors</w:t>
      </w:r>
      <w:r>
        <w:rPr>
          <w:bCs/>
        </w:rPr>
        <w:t>.</w:t>
      </w:r>
    </w:p>
    <w:p w14:paraId="2034ABF7" w14:textId="779DD99F" w:rsidR="00B95C40" w:rsidRPr="00B95C40" w:rsidRDefault="00B95C40" w:rsidP="00B95C40">
      <w:pPr>
        <w:rPr>
          <w:rStyle w:val="CheckboxesChar"/>
        </w:rPr>
      </w:pPr>
    </w:p>
    <w:p w14:paraId="1E6AC828" w14:textId="7DB2B267" w:rsidR="00B95C40" w:rsidRDefault="00F508C1" w:rsidP="004567B0">
      <w:pPr>
        <w:rPr>
          <w:rStyle w:val="CheckboxesChar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EE4A9D3" wp14:editId="46EAB817">
                <wp:simplePos x="0" y="0"/>
                <wp:positionH relativeFrom="margin">
                  <wp:posOffset>0</wp:posOffset>
                </wp:positionH>
                <wp:positionV relativeFrom="paragraph">
                  <wp:posOffset>100026</wp:posOffset>
                </wp:positionV>
                <wp:extent cx="1687195" cy="854710"/>
                <wp:effectExtent l="0" t="0" r="8255" b="2540"/>
                <wp:wrapNone/>
                <wp:docPr id="4994436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195" cy="854710"/>
                          <a:chOff x="0" y="0"/>
                          <a:chExt cx="2027199" cy="973455"/>
                        </a:xfrm>
                      </wpg:grpSpPr>
                      <pic:pic xmlns:pic="http://schemas.openxmlformats.org/drawingml/2006/picture">
                        <pic:nvPicPr>
                          <pic:cNvPr id="201180736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366766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649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6AFC3" id="Group 13" o:spid="_x0000_s1026" alt="&quot;&quot;" style="position:absolute;margin-left:0;margin-top:7.9pt;width:132.85pt;height:67.3pt;z-index:251906048;mso-position-horizontal-relative:margin;mso-width-relative:margin;mso-height-relative:margin" coordsize="20271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">
                <v:shape id="Picture 11" o:spid="_x0000_s1027" type="#_x0000_t75" alt="&quot;&quot;" style="position:absolute;width:9734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">
                  <v:imagedata r:id="rId45" o:title=""/>
                </v:shape>
                <v:shape id="Picture 12" o:spid="_x0000_s1028" type="#_x0000_t75" alt="&quot;&quot;" style="position:absolute;left:10556;width:971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">
                  <v:imagedata r:id="rId46" o:title=""/>
                </v:shape>
                <w10:wrap anchorx="margin"/>
              </v:group>
            </w:pict>
          </mc:Fallback>
        </mc:AlternateContent>
      </w:r>
    </w:p>
    <w:p w14:paraId="2818E103" w14:textId="325A59E1" w:rsidR="00B95C40" w:rsidRDefault="002D7F37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National Day of Reflection </w:t>
      </w:r>
      <w:r w:rsidR="00C43A72">
        <w:rPr>
          <w:rFonts w:eastAsia="Times New Roman"/>
          <w:shd w:val="clear" w:color="auto" w:fill="FFFFFF"/>
          <w:lang w:eastAsia="en-GB"/>
        </w:rPr>
        <w:t xml:space="preserve">will be on </w:t>
      </w:r>
      <w:r w:rsidR="00C43A72">
        <w:rPr>
          <w:rFonts w:eastAsia="Times New Roman"/>
          <w:b/>
          <w:bCs/>
          <w:shd w:val="clear" w:color="auto" w:fill="FFFFFF"/>
          <w:lang w:eastAsia="en-GB"/>
        </w:rPr>
        <w:t>12 November 2025.</w:t>
      </w:r>
    </w:p>
    <w:p w14:paraId="5FF34458" w14:textId="00FD7A6E" w:rsidR="002568E3" w:rsidRDefault="002568E3" w:rsidP="004567B0">
      <w:pPr>
        <w:rPr>
          <w:rFonts w:eastAsia="Times New Roman"/>
          <w:shd w:val="clear" w:color="auto" w:fill="FFFFFF"/>
          <w:lang w:eastAsia="en-GB"/>
        </w:rPr>
      </w:pPr>
    </w:p>
    <w:p w14:paraId="083B0AEE" w14:textId="55BC1E1B" w:rsidR="002568E3" w:rsidRDefault="00E07B4F" w:rsidP="002568E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907072" behindDoc="0" locked="0" layoutInCell="1" allowOverlap="1" wp14:anchorId="7E7CF557" wp14:editId="647AEF72">
            <wp:simplePos x="0" y="0"/>
            <wp:positionH relativeFrom="margin">
              <wp:align>left</wp:align>
            </wp:positionH>
            <wp:positionV relativeFrom="paragraph">
              <wp:posOffset>-176329</wp:posOffset>
            </wp:positionV>
            <wp:extent cx="1260000" cy="1260000"/>
            <wp:effectExtent l="0" t="0" r="0" b="0"/>
            <wp:wrapNone/>
            <wp:docPr id="8390066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0669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8E3">
        <w:rPr>
          <w:rFonts w:eastAsia="Times New Roman"/>
          <w:shd w:val="clear" w:color="auto" w:fill="FFFFFF"/>
          <w:lang w:eastAsia="en-GB"/>
        </w:rPr>
        <w:t xml:space="preserve">1 million dollars has been </w:t>
      </w:r>
      <w:r w:rsidR="00506F61">
        <w:rPr>
          <w:rFonts w:eastAsia="Times New Roman"/>
          <w:shd w:val="clear" w:color="auto" w:fill="FFFFFF"/>
          <w:lang w:eastAsia="en-GB"/>
        </w:rPr>
        <w:t>put into</w:t>
      </w:r>
      <w:r w:rsidR="002568E3">
        <w:rPr>
          <w:rFonts w:eastAsia="Times New Roman"/>
          <w:shd w:val="clear" w:color="auto" w:fill="FFFFFF"/>
          <w:lang w:eastAsia="en-GB"/>
        </w:rPr>
        <w:t xml:space="preserve"> funding for organising events </w:t>
      </w:r>
      <w:r w:rsidR="00D83707">
        <w:rPr>
          <w:rFonts w:eastAsia="Times New Roman"/>
          <w:shd w:val="clear" w:color="auto" w:fill="FFFFFF"/>
          <w:lang w:eastAsia="en-GB"/>
        </w:rPr>
        <w:t>for</w:t>
      </w:r>
      <w:r w:rsidR="002568E3">
        <w:rPr>
          <w:rFonts w:eastAsia="Times New Roman"/>
          <w:shd w:val="clear" w:color="auto" w:fill="FFFFFF"/>
          <w:lang w:eastAsia="en-GB"/>
        </w:rPr>
        <w:t xml:space="preserve"> the National Day of Reflection. </w:t>
      </w:r>
    </w:p>
    <w:p w14:paraId="2EE56DFD" w14:textId="008567D2" w:rsidR="002568E3" w:rsidRDefault="002568E3" w:rsidP="002568E3">
      <w:pPr>
        <w:rPr>
          <w:rFonts w:eastAsia="Times New Roman"/>
          <w:shd w:val="clear" w:color="auto" w:fill="FFFFFF"/>
          <w:lang w:eastAsia="en-GB"/>
        </w:rPr>
      </w:pPr>
    </w:p>
    <w:p w14:paraId="07681A21" w14:textId="09F421FF" w:rsidR="002568E3" w:rsidRDefault="002568E3" w:rsidP="002568E3">
      <w:pPr>
        <w:rPr>
          <w:rFonts w:eastAsia="Times New Roman"/>
          <w:shd w:val="clear" w:color="auto" w:fill="FFFFFF"/>
          <w:lang w:eastAsia="en-GB"/>
        </w:rPr>
      </w:pPr>
    </w:p>
    <w:p w14:paraId="5D1A0510" w14:textId="6340C4C9" w:rsidR="002568E3" w:rsidRDefault="00E07B4F" w:rsidP="002568E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08096" behindDoc="0" locked="0" layoutInCell="1" allowOverlap="1" wp14:anchorId="298791F2" wp14:editId="5B40DC7A">
            <wp:simplePos x="0" y="0"/>
            <wp:positionH relativeFrom="margin">
              <wp:align>left</wp:align>
            </wp:positionH>
            <wp:positionV relativeFrom="paragraph">
              <wp:posOffset>208156</wp:posOffset>
            </wp:positionV>
            <wp:extent cx="1260000" cy="1260000"/>
            <wp:effectExtent l="0" t="0" r="0" b="0"/>
            <wp:wrapNone/>
            <wp:docPr id="185671075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1075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8E3">
        <w:rPr>
          <w:rFonts w:eastAsia="Times New Roman"/>
          <w:shd w:val="clear" w:color="auto" w:fill="FFFFFF"/>
          <w:lang w:eastAsia="en-GB"/>
        </w:rPr>
        <w:t xml:space="preserve">This funding is </w:t>
      </w:r>
      <w:r w:rsidR="00D83707">
        <w:rPr>
          <w:rFonts w:eastAsia="Times New Roman"/>
          <w:shd w:val="clear" w:color="auto" w:fill="FFFFFF"/>
          <w:lang w:eastAsia="en-GB"/>
        </w:rPr>
        <w:t>for</w:t>
      </w:r>
      <w:r w:rsidR="002568E3">
        <w:rPr>
          <w:rFonts w:eastAsia="Times New Roman"/>
          <w:shd w:val="clear" w:color="auto" w:fill="FFFFFF"/>
          <w:lang w:eastAsia="en-GB"/>
        </w:rPr>
        <w:t xml:space="preserve"> survivor:</w:t>
      </w:r>
    </w:p>
    <w:p w14:paraId="18E4F894" w14:textId="3A9DC7F8" w:rsidR="002568E3" w:rsidRPr="002568E3" w:rsidRDefault="002568E3" w:rsidP="002568E3">
      <w:pPr>
        <w:pStyle w:val="Listtoplevel"/>
        <w:rPr>
          <w:lang w:eastAsia="en-GB"/>
        </w:rPr>
      </w:pPr>
      <w:r>
        <w:rPr>
          <w:shd w:val="clear" w:color="auto" w:fill="FFFFFF"/>
          <w:lang w:eastAsia="en-GB"/>
        </w:rPr>
        <w:t>groups</w:t>
      </w:r>
    </w:p>
    <w:p w14:paraId="0AF25E32" w14:textId="3B39DF0B" w:rsidR="002568E3" w:rsidRPr="002568E3" w:rsidRDefault="002568E3" w:rsidP="002568E3">
      <w:pPr>
        <w:pStyle w:val="Listtoplevel"/>
        <w:rPr>
          <w:lang w:eastAsia="en-GB"/>
        </w:rPr>
      </w:pPr>
      <w:r>
        <w:rPr>
          <w:shd w:val="clear" w:color="auto" w:fill="FFFFFF"/>
          <w:lang w:eastAsia="en-GB"/>
        </w:rPr>
        <w:t>organisations.</w:t>
      </w:r>
    </w:p>
    <w:p w14:paraId="507D995F" w14:textId="77777777" w:rsidR="00D83707" w:rsidRDefault="00D83707" w:rsidP="002568E3">
      <w:pPr>
        <w:rPr>
          <w:lang w:eastAsia="en-GB"/>
        </w:rPr>
      </w:pPr>
    </w:p>
    <w:p w14:paraId="684DF1B7" w14:textId="79E68F2E" w:rsidR="002568E3" w:rsidRDefault="002568E3" w:rsidP="002568E3">
      <w:pPr>
        <w:rPr>
          <w:lang w:eastAsia="en-GB"/>
        </w:rPr>
      </w:pPr>
    </w:p>
    <w:p w14:paraId="3471291D" w14:textId="15BE6358" w:rsidR="002568E3" w:rsidRDefault="00E07B4F" w:rsidP="002568E3">
      <w:pPr>
        <w:rPr>
          <w:lang w:eastAsia="en-GB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5E99A74A" wp14:editId="2DF9A8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54333" cy="1308409"/>
            <wp:effectExtent l="0" t="0" r="3175" b="6350"/>
            <wp:wrapNone/>
            <wp:docPr id="522052643" name="Picture 522052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13" cy="130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707">
        <w:rPr>
          <w:lang w:eastAsia="en-GB"/>
        </w:rPr>
        <w:t>There is m</w:t>
      </w:r>
      <w:r w:rsidR="00691814">
        <w:rPr>
          <w:lang w:eastAsia="en-GB"/>
        </w:rPr>
        <w:t xml:space="preserve">ore </w:t>
      </w:r>
      <w:r w:rsidR="00D83707">
        <w:rPr>
          <w:lang w:eastAsia="en-GB"/>
        </w:rPr>
        <w:t>i</w:t>
      </w:r>
      <w:r w:rsidR="00F11F51">
        <w:rPr>
          <w:lang w:eastAsia="en-GB"/>
        </w:rPr>
        <w:t xml:space="preserve">nformation </w:t>
      </w:r>
      <w:r w:rsidR="00691814">
        <w:rPr>
          <w:lang w:eastAsia="en-GB"/>
        </w:rPr>
        <w:t xml:space="preserve">about this funding </w:t>
      </w:r>
      <w:r w:rsidR="00F11F51">
        <w:rPr>
          <w:lang w:eastAsia="en-GB"/>
        </w:rPr>
        <w:t xml:space="preserve">at this </w:t>
      </w:r>
      <w:r w:rsidR="00F11F51">
        <w:rPr>
          <w:b/>
          <w:bCs/>
          <w:lang w:eastAsia="en-GB"/>
        </w:rPr>
        <w:t>website:</w:t>
      </w:r>
    </w:p>
    <w:p w14:paraId="603BFC4B" w14:textId="502BFB5B" w:rsidR="00F11F51" w:rsidRDefault="00F11F51" w:rsidP="00F11F51">
      <w:pPr>
        <w:rPr>
          <w:lang w:eastAsia="en-GB"/>
        </w:rPr>
      </w:pPr>
    </w:p>
    <w:p w14:paraId="48659F6B" w14:textId="2154C98F" w:rsidR="00F11F51" w:rsidRPr="004A4B82" w:rsidRDefault="004A4B82" w:rsidP="00F11F51">
      <w:pPr>
        <w:rPr>
          <w:b/>
          <w:bCs/>
          <w:color w:val="000000" w:themeColor="text1"/>
          <w:lang w:eastAsia="en-GB"/>
        </w:rPr>
      </w:pPr>
      <w:hyperlink r:id="rId50" w:history="1">
        <w:r w:rsidRPr="004A4B82">
          <w:rPr>
            <w:rStyle w:val="Hyperlink"/>
            <w:b/>
            <w:bCs/>
            <w:color w:val="000000" w:themeColor="text1"/>
            <w:u w:val="none"/>
            <w:lang w:val="en-GB"/>
          </w:rPr>
          <w:t>tinyurl.com/yufz4urm</w:t>
        </w:r>
      </w:hyperlink>
      <w:r w:rsidR="00F11F51" w:rsidRPr="004A4B82">
        <w:rPr>
          <w:b/>
          <w:bCs/>
          <w:color w:val="000000" w:themeColor="text1"/>
        </w:rPr>
        <w:t xml:space="preserve"> </w:t>
      </w:r>
    </w:p>
    <w:p w14:paraId="71EF17FB" w14:textId="0AA9801C" w:rsidR="002568E3" w:rsidRDefault="00E07B4F" w:rsidP="00F11F51">
      <w:pPr>
        <w:rPr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09120" behindDoc="0" locked="0" layoutInCell="1" allowOverlap="1" wp14:anchorId="03027A8F" wp14:editId="09DC4DBC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419922" cy="1819339"/>
            <wp:effectExtent l="0" t="0" r="8890" b="0"/>
            <wp:wrapNone/>
            <wp:docPr id="85570073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0073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22" cy="18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EBF93" w14:textId="66DEC146" w:rsidR="00F11F51" w:rsidRDefault="00F11F51" w:rsidP="00F11F51">
      <w:pPr>
        <w:rPr>
          <w:lang w:eastAsia="en-GB"/>
        </w:rPr>
      </w:pPr>
    </w:p>
    <w:p w14:paraId="7D5C0091" w14:textId="127CD224" w:rsidR="00691814" w:rsidRPr="00691814" w:rsidRDefault="00DC713E" w:rsidP="00F11F51">
      <w:pPr>
        <w:rPr>
          <w:lang w:eastAsia="en-GB"/>
        </w:rPr>
      </w:pPr>
      <w:r>
        <w:rPr>
          <w:lang w:eastAsia="en-GB"/>
        </w:rPr>
        <w:t>T</w:t>
      </w:r>
      <w:r w:rsidR="00691814">
        <w:rPr>
          <w:lang w:eastAsia="en-GB"/>
        </w:rPr>
        <w:t xml:space="preserve">his information is </w:t>
      </w:r>
      <w:r w:rsidR="00691814">
        <w:rPr>
          <w:b/>
          <w:bCs/>
          <w:lang w:eastAsia="en-GB"/>
        </w:rPr>
        <w:t xml:space="preserve">not </w:t>
      </w:r>
      <w:r w:rsidR="00691814">
        <w:rPr>
          <w:lang w:eastAsia="en-GB"/>
        </w:rPr>
        <w:t xml:space="preserve">in Easy Read. </w:t>
      </w:r>
    </w:p>
    <w:p w14:paraId="0D89677A" w14:textId="77777777" w:rsidR="00F11F51" w:rsidRDefault="00F11F51" w:rsidP="00F11F51">
      <w:pPr>
        <w:rPr>
          <w:lang w:eastAsia="en-GB"/>
        </w:rPr>
      </w:pPr>
    </w:p>
    <w:p w14:paraId="5E96051E" w14:textId="77777777" w:rsidR="00D83707" w:rsidRDefault="00D83707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lang w:eastAsia="en-GB"/>
        </w:rPr>
        <w:br w:type="page"/>
      </w:r>
    </w:p>
    <w:p w14:paraId="2B103140" w14:textId="2B7FA75E" w:rsidR="007E3082" w:rsidRPr="007E3082" w:rsidRDefault="007E3082" w:rsidP="002568E3">
      <w:pPr>
        <w:rPr>
          <w:b/>
          <w:bCs/>
          <w:sz w:val="36"/>
          <w:szCs w:val="28"/>
          <w:lang w:eastAsia="en-GB"/>
        </w:rPr>
      </w:pPr>
      <w:r w:rsidRPr="007E3082">
        <w:rPr>
          <w:b/>
          <w:bCs/>
          <w:sz w:val="36"/>
          <w:szCs w:val="28"/>
          <w:lang w:eastAsia="en-GB"/>
        </w:rPr>
        <w:lastRenderedPageBreak/>
        <w:t>Types of events</w:t>
      </w:r>
    </w:p>
    <w:p w14:paraId="153ABF92" w14:textId="5B449E0F" w:rsidR="007E3082" w:rsidRDefault="007E3082" w:rsidP="002568E3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20384" behindDoc="0" locked="0" layoutInCell="1" allowOverlap="1" wp14:anchorId="748E2274" wp14:editId="4EA2122D">
            <wp:simplePos x="0" y="0"/>
            <wp:positionH relativeFrom="margin">
              <wp:posOffset>0</wp:posOffset>
            </wp:positionH>
            <wp:positionV relativeFrom="paragraph">
              <wp:posOffset>342784</wp:posOffset>
            </wp:positionV>
            <wp:extent cx="1260000" cy="1260000"/>
            <wp:effectExtent l="0" t="0" r="0" b="0"/>
            <wp:wrapNone/>
            <wp:docPr id="5752468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468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F5B5" w14:textId="77777777" w:rsidR="007E3082" w:rsidRDefault="007E3082" w:rsidP="002568E3">
      <w:pPr>
        <w:rPr>
          <w:lang w:eastAsia="en-GB"/>
        </w:rPr>
      </w:pPr>
    </w:p>
    <w:p w14:paraId="37A9973F" w14:textId="273E1F12" w:rsidR="00D005AB" w:rsidRDefault="00D005AB" w:rsidP="002568E3">
      <w:pPr>
        <w:rPr>
          <w:lang w:eastAsia="en-GB"/>
        </w:rPr>
      </w:pPr>
      <w:r>
        <w:rPr>
          <w:lang w:eastAsia="en-GB"/>
        </w:rPr>
        <w:t xml:space="preserve">The </w:t>
      </w:r>
      <w:r w:rsidR="00D83707">
        <w:rPr>
          <w:lang w:eastAsia="en-GB"/>
        </w:rPr>
        <w:t>kinds</w:t>
      </w:r>
      <w:r>
        <w:rPr>
          <w:lang w:eastAsia="en-GB"/>
        </w:rPr>
        <w:t xml:space="preserve"> of events / activities that could be funded include:</w:t>
      </w:r>
    </w:p>
    <w:p w14:paraId="7BCC300E" w14:textId="653089C4" w:rsidR="00D005AB" w:rsidRDefault="00624436" w:rsidP="00D005AB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21408" behindDoc="0" locked="0" layoutInCell="1" allowOverlap="1" wp14:anchorId="29C9ABD3" wp14:editId="0B52F951">
            <wp:simplePos x="0" y="0"/>
            <wp:positionH relativeFrom="margin">
              <wp:posOffset>-111</wp:posOffset>
            </wp:positionH>
            <wp:positionV relativeFrom="paragraph">
              <wp:posOffset>731079</wp:posOffset>
            </wp:positionV>
            <wp:extent cx="1259840" cy="1259840"/>
            <wp:effectExtent l="0" t="0" r="0" b="0"/>
            <wp:wrapNone/>
            <wp:docPr id="170570886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0886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5AB">
        <w:rPr>
          <w:lang w:eastAsia="en-GB"/>
        </w:rPr>
        <w:t>community gather</w:t>
      </w:r>
      <w:r w:rsidR="00506F61">
        <w:rPr>
          <w:lang w:eastAsia="en-GB"/>
        </w:rPr>
        <w:t xml:space="preserve">ings </w:t>
      </w:r>
      <w:r w:rsidR="00D005AB">
        <w:rPr>
          <w:lang w:eastAsia="en-GB"/>
        </w:rPr>
        <w:t xml:space="preserve">/ activities to </w:t>
      </w:r>
      <w:r w:rsidR="00D005AB" w:rsidRPr="00665826">
        <w:rPr>
          <w:lang w:eastAsia="en-GB"/>
        </w:rPr>
        <w:t>honour</w:t>
      </w:r>
      <w:r w:rsidR="00D005AB">
        <w:rPr>
          <w:lang w:eastAsia="en-GB"/>
        </w:rPr>
        <w:t xml:space="preserve"> survivors </w:t>
      </w:r>
    </w:p>
    <w:p w14:paraId="6B25506D" w14:textId="2EA7BFDC" w:rsidR="00D005AB" w:rsidRDefault="00D005AB" w:rsidP="00D005AB">
      <w:pPr>
        <w:pStyle w:val="Listtoplevel"/>
        <w:rPr>
          <w:lang w:eastAsia="en-GB"/>
        </w:rPr>
      </w:pPr>
      <w:r>
        <w:rPr>
          <w:lang w:eastAsia="en-GB"/>
        </w:rPr>
        <w:t xml:space="preserve">story telling </w:t>
      </w:r>
    </w:p>
    <w:p w14:paraId="7D054D24" w14:textId="482EE2E3" w:rsidR="00D005AB" w:rsidRDefault="00624436" w:rsidP="00D005AB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22432" behindDoc="0" locked="0" layoutInCell="1" allowOverlap="1" wp14:anchorId="452D3D4B" wp14:editId="4A0F54BA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1260000" cy="1260000"/>
            <wp:effectExtent l="0" t="0" r="0" b="0"/>
            <wp:wrapNone/>
            <wp:docPr id="36462499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2499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5AB">
        <w:rPr>
          <w:lang w:eastAsia="en-GB"/>
        </w:rPr>
        <w:t xml:space="preserve">art installations – new art work being put in the community </w:t>
      </w:r>
    </w:p>
    <w:p w14:paraId="0F8C1D38" w14:textId="7FDCDD19" w:rsidR="00506F61" w:rsidRDefault="00506F61" w:rsidP="00D005AB">
      <w:pPr>
        <w:pStyle w:val="Listtoplevel"/>
        <w:rPr>
          <w:lang w:eastAsia="en-GB"/>
        </w:rPr>
      </w:pPr>
      <w:r>
        <w:rPr>
          <w:lang w:eastAsia="en-GB"/>
        </w:rPr>
        <w:t>music</w:t>
      </w:r>
      <w:r w:rsidR="00D005AB">
        <w:rPr>
          <w:lang w:eastAsia="en-GB"/>
        </w:rPr>
        <w:t xml:space="preserve"> </w:t>
      </w:r>
    </w:p>
    <w:p w14:paraId="2E03EA27" w14:textId="571B042A" w:rsidR="00D005AB" w:rsidRDefault="00506F61" w:rsidP="00D005AB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23456" behindDoc="0" locked="0" layoutInCell="1" allowOverlap="1" wp14:anchorId="1261AF2B" wp14:editId="0DFD7177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1259840" cy="1259840"/>
            <wp:effectExtent l="0" t="0" r="0" b="0"/>
            <wp:wrapNone/>
            <wp:docPr id="154972580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580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5AB">
        <w:rPr>
          <w:lang w:eastAsia="en-GB"/>
        </w:rPr>
        <w:t xml:space="preserve">cultural performances. </w:t>
      </w:r>
    </w:p>
    <w:p w14:paraId="12C55F11" w14:textId="39FA89F0" w:rsidR="002568E3" w:rsidRPr="007B05F3" w:rsidRDefault="002568E3" w:rsidP="002568E3">
      <w:pPr>
        <w:rPr>
          <w:lang w:eastAsia="en-GB"/>
        </w:rPr>
      </w:pPr>
    </w:p>
    <w:p w14:paraId="19D3A99A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681E4632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6C77D06A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4B83740F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0D083F8A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627A420" w14:textId="1DBD09CB" w:rsidR="00124EA8" w:rsidRPr="007E3082" w:rsidRDefault="007E3082" w:rsidP="00124EA8">
      <w:pPr>
        <w:rPr>
          <w:b/>
          <w:bCs/>
          <w:sz w:val="36"/>
          <w:szCs w:val="28"/>
          <w:lang w:eastAsia="en-GB"/>
        </w:rPr>
      </w:pPr>
      <w:r w:rsidRPr="007E3082">
        <w:rPr>
          <w:b/>
          <w:bCs/>
          <w:sz w:val="36"/>
          <w:szCs w:val="28"/>
          <w:lang w:eastAsia="en-GB"/>
        </w:rPr>
        <w:lastRenderedPageBreak/>
        <w:t>How to apply for the funding</w:t>
      </w:r>
    </w:p>
    <w:p w14:paraId="4D97743E" w14:textId="782D6831" w:rsidR="007E3082" w:rsidRDefault="007E3082" w:rsidP="00BD34B6">
      <w:pPr>
        <w:rPr>
          <w:rFonts w:eastAsia="Times New Roman"/>
          <w:shd w:val="clear" w:color="auto" w:fill="FFFFFF"/>
          <w:lang w:eastAsia="en-GB"/>
        </w:rPr>
      </w:pPr>
      <w:r w:rsidRPr="007E3082">
        <w:rPr>
          <w:b/>
          <w:bCs/>
          <w:noProof/>
          <w:sz w:val="36"/>
          <w:szCs w:val="28"/>
          <w:lang w:eastAsia="en-GB"/>
        </w:rPr>
        <w:drawing>
          <wp:anchor distT="0" distB="0" distL="114300" distR="114300" simplePos="0" relativeHeight="251919360" behindDoc="0" locked="0" layoutInCell="1" allowOverlap="1" wp14:anchorId="5B98B09C" wp14:editId="714ECDAF">
            <wp:simplePos x="0" y="0"/>
            <wp:positionH relativeFrom="margin">
              <wp:posOffset>-69273</wp:posOffset>
            </wp:positionH>
            <wp:positionV relativeFrom="paragraph">
              <wp:posOffset>301105</wp:posOffset>
            </wp:positionV>
            <wp:extent cx="1260000" cy="1260000"/>
            <wp:effectExtent l="0" t="0" r="0" b="0"/>
            <wp:wrapNone/>
            <wp:docPr id="176131416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416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5D2B3" w14:textId="77777777" w:rsidR="007E3082" w:rsidRDefault="007E3082" w:rsidP="00BD34B6">
      <w:pPr>
        <w:rPr>
          <w:rFonts w:eastAsia="Times New Roman"/>
          <w:shd w:val="clear" w:color="auto" w:fill="FFFFFF"/>
          <w:lang w:eastAsia="en-GB"/>
        </w:rPr>
      </w:pPr>
    </w:p>
    <w:p w14:paraId="3D473247" w14:textId="4653558D" w:rsidR="00124EA8" w:rsidRDefault="00D83707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To ask for money you must use</w:t>
      </w:r>
      <w:r w:rsidR="00DD7EE2">
        <w:rPr>
          <w:rFonts w:eastAsia="Times New Roman"/>
          <w:shd w:val="clear" w:color="auto" w:fill="FFFFFF"/>
          <w:lang w:eastAsia="en-GB"/>
        </w:rPr>
        <w:t xml:space="preserve"> the online Grants Management System. </w:t>
      </w:r>
    </w:p>
    <w:p w14:paraId="68A14487" w14:textId="77777777" w:rsidR="00DD7EE2" w:rsidRDefault="00DD7EE2" w:rsidP="00BD34B6">
      <w:pPr>
        <w:rPr>
          <w:rFonts w:eastAsia="Times New Roman"/>
          <w:shd w:val="clear" w:color="auto" w:fill="FFFFFF"/>
          <w:lang w:eastAsia="en-GB"/>
        </w:rPr>
      </w:pPr>
    </w:p>
    <w:p w14:paraId="532AFEAF" w14:textId="06DE8413" w:rsidR="00DD7EE2" w:rsidRDefault="00DD7EE2" w:rsidP="00BD34B6">
      <w:pPr>
        <w:rPr>
          <w:rFonts w:eastAsia="Times New Roman"/>
          <w:shd w:val="clear" w:color="auto" w:fill="FFFFFF"/>
          <w:lang w:eastAsia="en-GB"/>
        </w:rPr>
      </w:pPr>
    </w:p>
    <w:p w14:paraId="4415BA2F" w14:textId="4B435A0D" w:rsidR="00365FF6" w:rsidRDefault="00D83707" w:rsidP="00365FF6">
      <w:pPr>
        <w:rPr>
          <w:lang w:eastAsia="en-GB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07617B21" wp14:editId="6776521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59840" cy="1313815"/>
            <wp:effectExtent l="0" t="0" r="0" b="635"/>
            <wp:wrapNone/>
            <wp:docPr id="1150094639" name="Picture 11500946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FF6">
        <w:rPr>
          <w:lang w:eastAsia="en-GB"/>
        </w:rPr>
        <w:t xml:space="preserve">More </w:t>
      </w:r>
      <w:r>
        <w:rPr>
          <w:lang w:eastAsia="en-GB"/>
        </w:rPr>
        <w:t>i</w:t>
      </w:r>
      <w:r w:rsidR="00365FF6">
        <w:rPr>
          <w:lang w:eastAsia="en-GB"/>
        </w:rPr>
        <w:t xml:space="preserve">nformation about the </w:t>
      </w:r>
      <w:r w:rsidR="00365FF6">
        <w:rPr>
          <w:rFonts w:eastAsia="Times New Roman"/>
          <w:shd w:val="clear" w:color="auto" w:fill="FFFFFF"/>
          <w:lang w:eastAsia="en-GB"/>
        </w:rPr>
        <w:t xml:space="preserve">Grants Management System </w:t>
      </w:r>
      <w:r w:rsidR="00365FF6">
        <w:rPr>
          <w:lang w:eastAsia="en-GB"/>
        </w:rPr>
        <w:t xml:space="preserve">is available at this </w:t>
      </w:r>
      <w:r w:rsidR="00365FF6">
        <w:rPr>
          <w:b/>
          <w:bCs/>
          <w:lang w:eastAsia="en-GB"/>
        </w:rPr>
        <w:t>website:</w:t>
      </w:r>
    </w:p>
    <w:p w14:paraId="10947352" w14:textId="77777777" w:rsidR="00365FF6" w:rsidRDefault="00365FF6" w:rsidP="00365FF6">
      <w:pPr>
        <w:rPr>
          <w:lang w:eastAsia="en-GB"/>
        </w:rPr>
      </w:pPr>
    </w:p>
    <w:p w14:paraId="66523096" w14:textId="072DF75E" w:rsidR="00365FF6" w:rsidRPr="00365FF6" w:rsidRDefault="009F4A4E" w:rsidP="00365FF6">
      <w:pPr>
        <w:rPr>
          <w:b/>
          <w:bCs/>
          <w:color w:val="000000" w:themeColor="text1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14240" behindDoc="0" locked="0" layoutInCell="1" allowOverlap="1" wp14:anchorId="1A41FB98" wp14:editId="72465702">
            <wp:simplePos x="0" y="0"/>
            <wp:positionH relativeFrom="margin">
              <wp:posOffset>141249</wp:posOffset>
            </wp:positionH>
            <wp:positionV relativeFrom="paragraph">
              <wp:posOffset>169746</wp:posOffset>
            </wp:positionV>
            <wp:extent cx="1204331" cy="1543104"/>
            <wp:effectExtent l="0" t="0" r="0" b="0"/>
            <wp:wrapNone/>
            <wp:docPr id="64002082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0073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94" cy="15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9" w:history="1">
        <w:r w:rsidR="004A4B82">
          <w:rPr>
            <w:rStyle w:val="Hyperlink"/>
            <w:b/>
            <w:bCs/>
            <w:color w:val="000000" w:themeColor="text1"/>
            <w:u w:val="none"/>
          </w:rPr>
          <w:t>t</w:t>
        </w:r>
        <w:r w:rsidR="00365FF6" w:rsidRPr="00365FF6">
          <w:rPr>
            <w:rStyle w:val="Hyperlink"/>
            <w:b/>
            <w:bCs/>
            <w:color w:val="000000" w:themeColor="text1"/>
            <w:u w:val="none"/>
          </w:rPr>
          <w:t>inyurl.com/4bytazst</w:t>
        </w:r>
      </w:hyperlink>
    </w:p>
    <w:p w14:paraId="1392D1DA" w14:textId="77777777" w:rsidR="00365FF6" w:rsidRDefault="00365FF6" w:rsidP="00365FF6">
      <w:pPr>
        <w:rPr>
          <w:lang w:eastAsia="en-GB"/>
        </w:rPr>
      </w:pPr>
    </w:p>
    <w:p w14:paraId="02895471" w14:textId="746EFF05" w:rsidR="00365FF6" w:rsidRDefault="00365FF6" w:rsidP="00365FF6">
      <w:pPr>
        <w:rPr>
          <w:lang w:eastAsia="en-GB"/>
        </w:rPr>
      </w:pPr>
    </w:p>
    <w:p w14:paraId="69792806" w14:textId="086B623A" w:rsidR="00365FF6" w:rsidRDefault="00365FF6" w:rsidP="00365FF6">
      <w:pPr>
        <w:rPr>
          <w:lang w:eastAsia="en-GB"/>
        </w:rPr>
      </w:pPr>
      <w:r>
        <w:rPr>
          <w:lang w:eastAsia="en-GB"/>
        </w:rPr>
        <w:t xml:space="preserve">This information is </w:t>
      </w:r>
      <w:r>
        <w:rPr>
          <w:b/>
          <w:bCs/>
          <w:lang w:eastAsia="en-GB"/>
        </w:rPr>
        <w:t xml:space="preserve">not </w:t>
      </w:r>
      <w:r>
        <w:rPr>
          <w:lang w:eastAsia="en-GB"/>
        </w:rPr>
        <w:t xml:space="preserve">in Easy Read. </w:t>
      </w:r>
    </w:p>
    <w:p w14:paraId="4B3C9299" w14:textId="33EF913F" w:rsidR="00365FF6" w:rsidRDefault="00365FF6" w:rsidP="00365FF6">
      <w:pPr>
        <w:rPr>
          <w:lang w:eastAsia="en-GB"/>
        </w:rPr>
      </w:pPr>
    </w:p>
    <w:p w14:paraId="4497EDCB" w14:textId="583060BF" w:rsidR="00365FF6" w:rsidRDefault="00D83707" w:rsidP="00365FF6">
      <w:pPr>
        <w:rPr>
          <w:lang w:eastAsia="en-GB"/>
        </w:rPr>
      </w:pPr>
      <w:r w:rsidRPr="00D83707">
        <w:rPr>
          <w:noProof/>
          <w:lang w:eastAsia="en-GB"/>
        </w:rPr>
        <w:drawing>
          <wp:anchor distT="0" distB="0" distL="114300" distR="114300" simplePos="0" relativeHeight="251934720" behindDoc="0" locked="0" layoutInCell="1" allowOverlap="1" wp14:anchorId="186D5DB9" wp14:editId="11B41A6B">
            <wp:simplePos x="0" y="0"/>
            <wp:positionH relativeFrom="margin">
              <wp:posOffset>533400</wp:posOffset>
            </wp:positionH>
            <wp:positionV relativeFrom="paragraph">
              <wp:posOffset>267970</wp:posOffset>
            </wp:positionV>
            <wp:extent cx="976462" cy="1123950"/>
            <wp:effectExtent l="0" t="0" r="0" b="0"/>
            <wp:wrapNone/>
            <wp:docPr id="59277964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7964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6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E3714" w14:textId="5660BC9B" w:rsidR="00365FF6" w:rsidRDefault="00D83707" w:rsidP="00365FF6">
      <w:pPr>
        <w:rPr>
          <w:lang w:eastAsia="en-GB"/>
        </w:rPr>
      </w:pPr>
      <w:r>
        <w:rPr>
          <w:lang w:eastAsia="en-GB"/>
        </w:rPr>
        <w:t>The last time you can ask for money is</w:t>
      </w:r>
      <w:r w:rsidR="00365FF6">
        <w:rPr>
          <w:lang w:eastAsia="en-GB"/>
        </w:rPr>
        <w:t>:</w:t>
      </w:r>
    </w:p>
    <w:p w14:paraId="50E63105" w14:textId="4CA0CFA5" w:rsidR="00365FF6" w:rsidRDefault="009F4A4E" w:rsidP="00365FF6">
      <w:pPr>
        <w:pStyle w:val="Listtoplevel"/>
        <w:rPr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0579DAB" wp14:editId="30F33A52">
                <wp:simplePos x="0" y="0"/>
                <wp:positionH relativeFrom="column">
                  <wp:posOffset>162932</wp:posOffset>
                </wp:positionH>
                <wp:positionV relativeFrom="paragraph">
                  <wp:posOffset>563260</wp:posOffset>
                </wp:positionV>
                <wp:extent cx="1700452" cy="852805"/>
                <wp:effectExtent l="0" t="0" r="0" b="4445"/>
                <wp:wrapNone/>
                <wp:docPr id="922026409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452" cy="852805"/>
                          <a:chOff x="0" y="0"/>
                          <a:chExt cx="1700452" cy="852805"/>
                        </a:xfrm>
                      </wpg:grpSpPr>
                      <pic:pic xmlns:pic="http://schemas.openxmlformats.org/drawingml/2006/picture">
                        <pic:nvPicPr>
                          <pic:cNvPr id="107057516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68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3549434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97" y="0"/>
                            <a:ext cx="80835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DA978" id="Group 21" o:spid="_x0000_s1026" alt="&quot;&quot;" style="position:absolute;margin-left:12.85pt;margin-top:44.35pt;width:133.9pt;height:67.15pt;z-index:251918336" coordsize="17004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">
                <v:shape id="Picture 20" o:spid="_x0000_s1027" type="#_x0000_t75" alt="&quot;&quot;" style="position:absolute;top:148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">
                  <v:imagedata r:id="rId62" o:title=""/>
                </v:shape>
                <v:shape id="Picture 12" o:spid="_x0000_s1028" type="#_x0000_t75" alt="&quot;&quot;" style="position:absolute;left:8920;width:808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">
                  <v:imagedata r:id="rId46" o:title=""/>
                </v:shape>
              </v:group>
            </w:pict>
          </mc:Fallback>
        </mc:AlternateContent>
      </w:r>
      <w:r w:rsidR="00365FF6">
        <w:rPr>
          <w:lang w:eastAsia="en-GB"/>
        </w:rPr>
        <w:t xml:space="preserve">at midnight </w:t>
      </w:r>
    </w:p>
    <w:p w14:paraId="572AF688" w14:textId="4D6E7B25" w:rsidR="00365FF6" w:rsidRDefault="00365FF6" w:rsidP="00365FF6">
      <w:pPr>
        <w:pStyle w:val="Listtoplevel"/>
        <w:rPr>
          <w:lang w:eastAsia="en-GB"/>
        </w:rPr>
      </w:pPr>
      <w:r>
        <w:rPr>
          <w:lang w:eastAsia="en-GB"/>
        </w:rPr>
        <w:t xml:space="preserve">on </w:t>
      </w:r>
      <w:r w:rsidRPr="00856653">
        <w:rPr>
          <w:b/>
          <w:bCs/>
          <w:lang w:eastAsia="en-GB"/>
        </w:rPr>
        <w:t>31 August 2025</w:t>
      </w:r>
      <w:r>
        <w:rPr>
          <w:lang w:eastAsia="en-GB"/>
        </w:rPr>
        <w:t xml:space="preserve">. </w:t>
      </w:r>
    </w:p>
    <w:p w14:paraId="0A9BFF15" w14:textId="77777777" w:rsidR="00386A28" w:rsidRDefault="00386A28" w:rsidP="00386A28">
      <w:pPr>
        <w:rPr>
          <w:lang w:eastAsia="en-GB"/>
        </w:rPr>
      </w:pPr>
    </w:p>
    <w:p w14:paraId="6F60A994" w14:textId="6FA47A9D" w:rsidR="00124EA8" w:rsidRPr="005242BF" w:rsidRDefault="005242BF" w:rsidP="005242BF">
      <w:pPr>
        <w:pStyle w:val="Heading1"/>
      </w:pPr>
      <w:r w:rsidRPr="005242BF">
        <w:lastRenderedPageBreak/>
        <w:t xml:space="preserve">How to ask for Official Information about the Crown response </w:t>
      </w:r>
    </w:p>
    <w:p w14:paraId="6A568029" w14:textId="77777777" w:rsidR="00124EA8" w:rsidRDefault="00124EA8" w:rsidP="00124EA8">
      <w:pPr>
        <w:rPr>
          <w:lang w:eastAsia="en-GB"/>
        </w:rPr>
      </w:pPr>
    </w:p>
    <w:p w14:paraId="6EB61642" w14:textId="77777777" w:rsidR="00C726A4" w:rsidRDefault="00C726A4" w:rsidP="00124EA8">
      <w:pPr>
        <w:rPr>
          <w:lang w:eastAsia="en-GB"/>
        </w:rPr>
      </w:pPr>
    </w:p>
    <w:p w14:paraId="18F12465" w14:textId="40FD89ED" w:rsidR="00C726A4" w:rsidRDefault="00C726A4" w:rsidP="00124EA8">
      <w:pPr>
        <w:rPr>
          <w:lang w:eastAsia="en-GB"/>
        </w:rPr>
      </w:pPr>
      <w:r w:rsidRPr="00C726A4">
        <w:rPr>
          <w:noProof/>
          <w:lang w:eastAsia="en-GB"/>
        </w:rPr>
        <w:drawing>
          <wp:anchor distT="0" distB="0" distL="114300" distR="114300" simplePos="0" relativeHeight="251939840" behindDoc="0" locked="0" layoutInCell="1" allowOverlap="1" wp14:anchorId="33EE4827" wp14:editId="7D600EB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11350" cy="1271270"/>
            <wp:effectExtent l="0" t="0" r="0" b="5080"/>
            <wp:wrapNone/>
            <wp:docPr id="142539667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9667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The Official Information Act is a law that says you can ask for information from government agencies.</w:t>
      </w:r>
    </w:p>
    <w:p w14:paraId="24169D66" w14:textId="77777777" w:rsidR="00C726A4" w:rsidRDefault="00C726A4" w:rsidP="00124EA8">
      <w:pPr>
        <w:rPr>
          <w:lang w:eastAsia="en-GB"/>
        </w:rPr>
      </w:pPr>
    </w:p>
    <w:p w14:paraId="4A129966" w14:textId="167F1B6B" w:rsidR="00C726A4" w:rsidRDefault="00C726A4" w:rsidP="00124EA8">
      <w:pPr>
        <w:rPr>
          <w:lang w:eastAsia="en-GB"/>
        </w:rPr>
      </w:pPr>
      <w:r w:rsidRPr="00C726A4"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55802797" wp14:editId="69E9A35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1809317" cy="1238250"/>
            <wp:effectExtent l="0" t="0" r="635" b="0"/>
            <wp:wrapNone/>
            <wp:docPr id="117734586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4586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17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BFA2C" w14:textId="79BE5991" w:rsidR="00C726A4" w:rsidRPr="00124EA8" w:rsidRDefault="00C726A4" w:rsidP="00124EA8">
      <w:pPr>
        <w:rPr>
          <w:lang w:eastAsia="en-GB"/>
        </w:rPr>
      </w:pPr>
      <w:r>
        <w:rPr>
          <w:lang w:eastAsia="en-GB"/>
        </w:rPr>
        <w:t xml:space="preserve">We have already made some information available for </w:t>
      </w:r>
      <w:r w:rsidRPr="00C726A4">
        <w:rPr>
          <w:b/>
          <w:bCs/>
          <w:lang w:eastAsia="en-GB"/>
        </w:rPr>
        <w:t>proactive release</w:t>
      </w:r>
      <w:r>
        <w:rPr>
          <w:lang w:eastAsia="en-GB"/>
        </w:rPr>
        <w:t xml:space="preserve">. </w:t>
      </w:r>
    </w:p>
    <w:p w14:paraId="5526E608" w14:textId="77777777" w:rsidR="00C726A4" w:rsidRDefault="00C726A4" w:rsidP="00893952">
      <w:pPr>
        <w:rPr>
          <w:rFonts w:eastAsiaTheme="minorHAnsi"/>
        </w:rPr>
      </w:pPr>
    </w:p>
    <w:p w14:paraId="4154ED18" w14:textId="1ED18A97" w:rsidR="00C726A4" w:rsidRDefault="00C726A4" w:rsidP="00C726A4">
      <w:pPr>
        <w:ind w:left="0"/>
        <w:rPr>
          <w:shd w:val="clear" w:color="auto" w:fill="FFFFFF"/>
          <w:lang w:eastAsia="en-GB"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342CE51" wp14:editId="3972D6ED">
                <wp:simplePos x="0" y="0"/>
                <wp:positionH relativeFrom="margin">
                  <wp:align>right</wp:align>
                </wp:positionH>
                <wp:positionV relativeFrom="paragraph">
                  <wp:posOffset>315332</wp:posOffset>
                </wp:positionV>
                <wp:extent cx="3599815" cy="1070300"/>
                <wp:effectExtent l="0" t="0" r="635" b="0"/>
                <wp:wrapNone/>
                <wp:docPr id="165234923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70300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062F4" id="Rectangle 2" o:spid="_x0000_s1026" alt="&quot;&quot;" style="position:absolute;margin-left:232.25pt;margin-top:24.85pt;width:283.45pt;height:84.3pt;z-index:-25137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" fillcolor="#d6e4ce" stroked="f" strokeweight="1pt">
                <w10:wrap anchorx="margin"/>
              </v:rect>
            </w:pict>
          </mc:Fallback>
        </mc:AlternateContent>
      </w:r>
    </w:p>
    <w:p w14:paraId="7218802A" w14:textId="67BE7E6C" w:rsidR="00C726A4" w:rsidRPr="00E73DA6" w:rsidRDefault="00C726A4" w:rsidP="00C726A4">
      <w:r>
        <w:rPr>
          <w:noProof/>
        </w:rPr>
        <w:drawing>
          <wp:anchor distT="0" distB="0" distL="114300" distR="114300" simplePos="0" relativeHeight="251937792" behindDoc="0" locked="0" layoutInCell="1" allowOverlap="1" wp14:anchorId="30F9D248" wp14:editId="1204DE9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39545" cy="1360170"/>
            <wp:effectExtent l="0" t="0" r="8255" b="0"/>
            <wp:wrapNone/>
            <wp:docPr id="9343285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68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DA6">
        <w:rPr>
          <w:b/>
          <w:bCs/>
        </w:rPr>
        <w:t>Proactive release</w:t>
      </w:r>
      <w:r w:rsidRPr="00E73DA6">
        <w:t xml:space="preserve"> is when the Governments makes information available </w:t>
      </w:r>
      <w:r>
        <w:t>without being asked to</w:t>
      </w:r>
      <w:r w:rsidRPr="00E73DA6">
        <w:t xml:space="preserve">. </w:t>
      </w:r>
    </w:p>
    <w:p w14:paraId="72AF1210" w14:textId="77777777" w:rsidR="00C726A4" w:rsidRDefault="00C726A4" w:rsidP="00893952">
      <w:pPr>
        <w:rPr>
          <w:rFonts w:eastAsiaTheme="minorHAnsi"/>
        </w:rPr>
      </w:pPr>
    </w:p>
    <w:p w14:paraId="01C594F3" w14:textId="77777777" w:rsidR="00C726A4" w:rsidRDefault="00C726A4" w:rsidP="00893952">
      <w:pPr>
        <w:rPr>
          <w:rFonts w:eastAsiaTheme="minorHAnsi"/>
        </w:rPr>
      </w:pPr>
    </w:p>
    <w:p w14:paraId="73B307EB" w14:textId="77777777" w:rsidR="00C726A4" w:rsidRDefault="00C726A4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7096B51E" w14:textId="4F0FF700" w:rsidR="00C726A4" w:rsidRDefault="00C726A4" w:rsidP="00893952">
      <w:pPr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0FE9FEBA" wp14:editId="32839EF5">
            <wp:simplePos x="0" y="0"/>
            <wp:positionH relativeFrom="margin">
              <wp:align>left</wp:align>
            </wp:positionH>
            <wp:positionV relativeFrom="paragraph">
              <wp:posOffset>572770</wp:posOffset>
            </wp:positionV>
            <wp:extent cx="1260000" cy="1260000"/>
            <wp:effectExtent l="0" t="0" r="0" b="0"/>
            <wp:wrapNone/>
            <wp:docPr id="171198400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8400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</w:rPr>
        <w:t>Before you ask us for information please check to see if we have put it:</w:t>
      </w:r>
    </w:p>
    <w:p w14:paraId="28BD36C9" w14:textId="6729F103" w:rsidR="00893952" w:rsidRPr="00893952" w:rsidRDefault="00893952" w:rsidP="00893952">
      <w:pPr>
        <w:pStyle w:val="Listtoplevel"/>
        <w:rPr>
          <w:b/>
          <w:bCs/>
        </w:rPr>
      </w:pPr>
      <w:r>
        <w:t>on our website here:</w:t>
      </w:r>
      <w:r>
        <w:br/>
      </w:r>
      <w:r>
        <w:br/>
      </w:r>
      <w:hyperlink r:id="rId67" w:history="1">
        <w:r w:rsidRPr="00893952">
          <w:rPr>
            <w:rStyle w:val="Hyperlink"/>
            <w:b/>
            <w:bCs/>
            <w:color w:val="000000" w:themeColor="text1"/>
            <w:u w:val="none"/>
          </w:rPr>
          <w:t>tinyurl.com/338xpuac</w:t>
        </w:r>
      </w:hyperlink>
    </w:p>
    <w:p w14:paraId="54AF6057" w14:textId="2F20504F" w:rsidR="00A961A1" w:rsidRDefault="008206E6" w:rsidP="00893952">
      <w:pPr>
        <w:pStyle w:val="Listtoplevel"/>
      </w:pPr>
      <w:r>
        <w:drawing>
          <wp:anchor distT="0" distB="0" distL="114300" distR="114300" simplePos="0" relativeHeight="251911168" behindDoc="0" locked="0" layoutInCell="1" allowOverlap="1" wp14:anchorId="4470ABCD" wp14:editId="24275B1B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260000" cy="1260000"/>
            <wp:effectExtent l="0" t="0" r="0" b="0"/>
            <wp:wrapNone/>
            <wp:docPr id="193669291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291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52">
        <w:t>in our old pānui / newsletter</w:t>
      </w:r>
      <w:r w:rsidR="004A4B82">
        <w:t>s</w:t>
      </w:r>
      <w:r w:rsidR="00893952">
        <w:t xml:space="preserve"> which are here:</w:t>
      </w:r>
      <w:r w:rsidR="00893952">
        <w:br/>
      </w:r>
      <w:r w:rsidR="00893952">
        <w:br/>
      </w:r>
      <w:hyperlink r:id="rId69" w:history="1">
        <w:r w:rsidR="00893952" w:rsidRPr="00893952">
          <w:rPr>
            <w:b/>
            <w:bCs/>
          </w:rPr>
          <w:t>tinyurl.com/3cem58jw</w:t>
        </w:r>
      </w:hyperlink>
      <w:r w:rsidR="00893952">
        <w:t xml:space="preserve"> </w:t>
      </w:r>
    </w:p>
    <w:p w14:paraId="1DF9165E" w14:textId="46D809AD" w:rsidR="00A961A1" w:rsidRDefault="00A961A1" w:rsidP="00A961A1"/>
    <w:p w14:paraId="46E7A6E4" w14:textId="77777777" w:rsidR="00A961A1" w:rsidRDefault="00A961A1" w:rsidP="00A961A1"/>
    <w:p w14:paraId="41EEDA63" w14:textId="5BCC33A2" w:rsidR="00A55CEF" w:rsidRDefault="00D83707" w:rsidP="00A961A1">
      <w:r>
        <w:rPr>
          <w:noProof/>
        </w:rPr>
        <w:drawing>
          <wp:anchor distT="0" distB="0" distL="114300" distR="114300" simplePos="0" relativeHeight="251912192" behindDoc="0" locked="0" layoutInCell="1" allowOverlap="1" wp14:anchorId="405C5553" wp14:editId="75085A7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571625" cy="1571625"/>
            <wp:effectExtent l="0" t="0" r="9525" b="9525"/>
            <wp:wrapNone/>
            <wp:docPr id="67281103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11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CEF">
        <w:t xml:space="preserve">You can </w:t>
      </w:r>
      <w:r>
        <w:t>get in touch with</w:t>
      </w:r>
      <w:r w:rsidR="00A55CEF">
        <w:t xml:space="preserve"> us if there is something else you want:</w:t>
      </w:r>
    </w:p>
    <w:p w14:paraId="784504C7" w14:textId="5FA1C33F" w:rsidR="00A55CEF" w:rsidRDefault="00A55CEF" w:rsidP="00A55CEF">
      <w:pPr>
        <w:pStyle w:val="Listtoplevel"/>
      </w:pPr>
      <w:r>
        <w:t>to ask us about</w:t>
      </w:r>
    </w:p>
    <w:p w14:paraId="7831859D" w14:textId="77777777" w:rsidR="005B6D1A" w:rsidRDefault="00A55CEF" w:rsidP="00A55CEF">
      <w:pPr>
        <w:pStyle w:val="Listtoplevel"/>
      </w:pPr>
      <w:r>
        <w:t xml:space="preserve">information about. </w:t>
      </w:r>
    </w:p>
    <w:p w14:paraId="69C18F99" w14:textId="77777777" w:rsidR="004A4B82" w:rsidRDefault="004A4B82" w:rsidP="005B6D1A"/>
    <w:p w14:paraId="18980938" w14:textId="77777777" w:rsidR="00447BF5" w:rsidRDefault="00447BF5" w:rsidP="00447BF5"/>
    <w:p w14:paraId="42E19516" w14:textId="77777777" w:rsidR="00C726A4" w:rsidRDefault="00C726A4">
      <w:pPr>
        <w:spacing w:line="240" w:lineRule="auto"/>
        <w:ind w:left="0"/>
      </w:pPr>
      <w:r>
        <w:br w:type="page"/>
      </w:r>
    </w:p>
    <w:p w14:paraId="18416EC5" w14:textId="14DED016" w:rsidR="00447BF5" w:rsidRDefault="00E24043" w:rsidP="00447BF5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38A14A7B" wp14:editId="0674948E">
            <wp:simplePos x="0" y="0"/>
            <wp:positionH relativeFrom="margin">
              <wp:posOffset>0</wp:posOffset>
            </wp:positionH>
            <wp:positionV relativeFrom="paragraph">
              <wp:posOffset>-6062</wp:posOffset>
            </wp:positionV>
            <wp:extent cx="1080000" cy="1080000"/>
            <wp:effectExtent l="0" t="0" r="6350" b="6350"/>
            <wp:wrapNone/>
            <wp:docPr id="89216988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6988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F5">
        <w:t xml:space="preserve">When you send a </w:t>
      </w:r>
      <w:proofErr w:type="gramStart"/>
      <w:r w:rsidR="00447BF5">
        <w:t>question</w:t>
      </w:r>
      <w:proofErr w:type="gramEnd"/>
      <w:r w:rsidR="00447BF5">
        <w:t xml:space="preserve"> please make sure you clearly write:</w:t>
      </w:r>
    </w:p>
    <w:p w14:paraId="21432B99" w14:textId="1BEDC502" w:rsidR="00447BF5" w:rsidRDefault="007E3082" w:rsidP="00447BF5">
      <w:pPr>
        <w:pStyle w:val="Listtoplevel"/>
      </w:pPr>
      <w:r>
        <w:drawing>
          <wp:anchor distT="0" distB="0" distL="114300" distR="114300" simplePos="0" relativeHeight="251924480" behindDoc="0" locked="0" layoutInCell="1" allowOverlap="1" wp14:anchorId="62D55FCD" wp14:editId="275C7105">
            <wp:simplePos x="0" y="0"/>
            <wp:positionH relativeFrom="margin">
              <wp:posOffset>0</wp:posOffset>
            </wp:positionH>
            <wp:positionV relativeFrom="paragraph">
              <wp:posOffset>569884</wp:posOffset>
            </wp:positionV>
            <wp:extent cx="1080000" cy="1080000"/>
            <wp:effectExtent l="0" t="0" r="6350" b="6350"/>
            <wp:wrapNone/>
            <wp:docPr id="5323819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819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645">
        <w:t xml:space="preserve">your </w:t>
      </w:r>
      <w:r w:rsidR="00447BF5">
        <w:t xml:space="preserve">name </w:t>
      </w:r>
    </w:p>
    <w:p w14:paraId="4204CBE6" w14:textId="7B4B89AE" w:rsidR="0015684E" w:rsidRDefault="00024645" w:rsidP="00447BF5">
      <w:pPr>
        <w:pStyle w:val="Listtoplevel"/>
      </w:pPr>
      <w:r>
        <w:t>your</w:t>
      </w:r>
      <w:r w:rsidR="0015684E">
        <w:t>:</w:t>
      </w:r>
    </w:p>
    <w:p w14:paraId="649B18C4" w14:textId="2D915470" w:rsidR="0015684E" w:rsidRDefault="00B40CE4" w:rsidP="0015684E">
      <w:pPr>
        <w:pStyle w:val="Listsecondlevel"/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56DB2C9D" wp14:editId="49900998">
            <wp:simplePos x="0" y="0"/>
            <wp:positionH relativeFrom="margin">
              <wp:posOffset>0</wp:posOffset>
            </wp:positionH>
            <wp:positionV relativeFrom="paragraph">
              <wp:posOffset>595284</wp:posOffset>
            </wp:positionV>
            <wp:extent cx="1080000" cy="1080000"/>
            <wp:effectExtent l="0" t="0" r="6350" b="0"/>
            <wp:wrapNone/>
            <wp:docPr id="110449002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900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F5">
        <w:t xml:space="preserve">postal address </w:t>
      </w:r>
      <w:r w:rsidR="0015684E">
        <w:br/>
      </w:r>
      <w:r w:rsidR="0015684E">
        <w:br/>
      </w:r>
      <w:r w:rsidR="00D83707">
        <w:t>o</w:t>
      </w:r>
      <w:r w:rsidR="0015684E">
        <w:t>r</w:t>
      </w:r>
    </w:p>
    <w:p w14:paraId="28EC509E" w14:textId="53369F7E" w:rsidR="00447BF5" w:rsidRDefault="007E3082" w:rsidP="0015684E">
      <w:pPr>
        <w:pStyle w:val="Listsecondlevel"/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3A7C23EA" wp14:editId="3F970E34">
            <wp:simplePos x="0" y="0"/>
            <wp:positionH relativeFrom="margin">
              <wp:posOffset>0</wp:posOffset>
            </wp:positionH>
            <wp:positionV relativeFrom="paragraph">
              <wp:posOffset>432608</wp:posOffset>
            </wp:positionV>
            <wp:extent cx="1080000" cy="956992"/>
            <wp:effectExtent l="0" t="0" r="6350" b="0"/>
            <wp:wrapNone/>
            <wp:docPr id="22925558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5558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F5">
        <w:t xml:space="preserve">email address </w:t>
      </w:r>
    </w:p>
    <w:p w14:paraId="0CDD948B" w14:textId="50CFE951" w:rsidR="00447BF5" w:rsidRPr="002E011C" w:rsidRDefault="00024645" w:rsidP="00447BF5">
      <w:pPr>
        <w:pStyle w:val="Listtoplevel"/>
      </w:pPr>
      <w:r>
        <w:t xml:space="preserve">what information you want. </w:t>
      </w:r>
    </w:p>
    <w:p w14:paraId="3E7D4BE3" w14:textId="77777777" w:rsidR="004A4B82" w:rsidRDefault="004A4B82" w:rsidP="005B6D1A"/>
    <w:p w14:paraId="52BBB187" w14:textId="77777777" w:rsidR="0015684E" w:rsidRDefault="0015684E">
      <w:pPr>
        <w:spacing w:line="240" w:lineRule="auto"/>
        <w:ind w:left="0"/>
      </w:pPr>
      <w:r>
        <w:br w:type="page"/>
      </w:r>
    </w:p>
    <w:p w14:paraId="5909F2DC" w14:textId="5AA139C3" w:rsidR="00BD78FC" w:rsidRDefault="005E20AC" w:rsidP="002E011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96832" behindDoc="0" locked="0" layoutInCell="1" allowOverlap="1" wp14:anchorId="4925FF9E" wp14:editId="237D8F0E">
            <wp:simplePos x="0" y="0"/>
            <wp:positionH relativeFrom="margin">
              <wp:posOffset>-345440</wp:posOffset>
            </wp:positionH>
            <wp:positionV relativeFrom="paragraph">
              <wp:posOffset>276225</wp:posOffset>
            </wp:positionV>
            <wp:extent cx="2119630" cy="1499235"/>
            <wp:effectExtent l="0" t="0" r="0" b="0"/>
            <wp:wrapNone/>
            <wp:docPr id="13805950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9509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1C">
        <w:t>You can contact us by</w:t>
      </w:r>
      <w:r w:rsidR="00BD78FC">
        <w:t>:</w:t>
      </w:r>
    </w:p>
    <w:p w14:paraId="5776A238" w14:textId="4BE63C39" w:rsidR="002E011C" w:rsidRDefault="002E011C" w:rsidP="00BD78FC">
      <w:pPr>
        <w:pStyle w:val="Listtoplevel"/>
      </w:pPr>
      <w:r>
        <w:t>posting to this address:</w:t>
      </w:r>
    </w:p>
    <w:p w14:paraId="790DBEAF" w14:textId="4F86144C" w:rsidR="002E011C" w:rsidRDefault="002E011C" w:rsidP="002E011C"/>
    <w:p w14:paraId="13E3B3E5" w14:textId="726719C5" w:rsidR="002E011C" w:rsidRPr="002E011C" w:rsidRDefault="002E011C" w:rsidP="00D83707">
      <w:pPr>
        <w:ind w:left="4253"/>
        <w:rPr>
          <w:b/>
          <w:bCs/>
        </w:rPr>
      </w:pPr>
      <w:r w:rsidRPr="002E011C">
        <w:rPr>
          <w:b/>
          <w:bCs/>
        </w:rPr>
        <w:t>Crown Response Office </w:t>
      </w:r>
    </w:p>
    <w:p w14:paraId="519AC510" w14:textId="77777777" w:rsidR="007E3082" w:rsidRDefault="007E3082" w:rsidP="00D83707">
      <w:pPr>
        <w:ind w:left="4253"/>
        <w:rPr>
          <w:b/>
          <w:bCs/>
        </w:rPr>
      </w:pPr>
    </w:p>
    <w:p w14:paraId="21790B5F" w14:textId="1D8D524B" w:rsidR="002E011C" w:rsidRPr="002E011C" w:rsidRDefault="00D83707" w:rsidP="00D83707">
      <w:pPr>
        <w:ind w:left="425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1AC4FEEA" wp14:editId="7D92559A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1333500" cy="1333500"/>
            <wp:effectExtent l="0" t="0" r="0" b="0"/>
            <wp:wrapNone/>
            <wp:docPr id="160057263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7263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1C" w:rsidRPr="002E011C">
        <w:rPr>
          <w:b/>
          <w:bCs/>
        </w:rPr>
        <w:t>Public Service Commission </w:t>
      </w:r>
    </w:p>
    <w:p w14:paraId="0327D20B" w14:textId="77777777" w:rsidR="007E3082" w:rsidRDefault="007E3082" w:rsidP="00D83707">
      <w:pPr>
        <w:ind w:left="4253"/>
        <w:rPr>
          <w:b/>
          <w:bCs/>
        </w:rPr>
      </w:pPr>
    </w:p>
    <w:p w14:paraId="3BB5F150" w14:textId="3986CB08" w:rsidR="002E011C" w:rsidRPr="002E011C" w:rsidRDefault="002E011C" w:rsidP="00D83707">
      <w:pPr>
        <w:ind w:left="4253"/>
        <w:rPr>
          <w:b/>
          <w:bCs/>
        </w:rPr>
      </w:pPr>
      <w:r w:rsidRPr="002E011C">
        <w:rPr>
          <w:b/>
          <w:bCs/>
        </w:rPr>
        <w:t>PO Box 329 </w:t>
      </w:r>
    </w:p>
    <w:p w14:paraId="1F1B47A9" w14:textId="77777777" w:rsidR="007E3082" w:rsidRDefault="007E3082" w:rsidP="00D83707">
      <w:pPr>
        <w:ind w:left="4253"/>
        <w:rPr>
          <w:b/>
          <w:bCs/>
        </w:rPr>
      </w:pPr>
    </w:p>
    <w:p w14:paraId="4DF74D93" w14:textId="29B1A532" w:rsidR="002E011C" w:rsidRDefault="002E011C" w:rsidP="00D83707">
      <w:pPr>
        <w:ind w:left="4253"/>
      </w:pPr>
      <w:r w:rsidRPr="002E011C">
        <w:rPr>
          <w:b/>
          <w:bCs/>
        </w:rPr>
        <w:t>Wellington 6140</w:t>
      </w:r>
      <w:r w:rsidRPr="002E011C">
        <w:t> </w:t>
      </w:r>
    </w:p>
    <w:p w14:paraId="4166ED29" w14:textId="7C6DFCF6" w:rsidR="00B20FD7" w:rsidRDefault="00B20FD7" w:rsidP="00BD78FC">
      <w:pPr>
        <w:pStyle w:val="Listtoplevel"/>
      </w:pPr>
      <w:r>
        <w:t>emailing</w:t>
      </w:r>
      <w:r w:rsidR="004E4A5C">
        <w:t xml:space="preserve"> us at this address</w:t>
      </w:r>
      <w:r>
        <w:t>:</w:t>
      </w:r>
    </w:p>
    <w:p w14:paraId="24A50DB2" w14:textId="77777777" w:rsidR="00B20FD7" w:rsidRDefault="00B20FD7" w:rsidP="00B20FD7"/>
    <w:p w14:paraId="6B0B2A4C" w14:textId="77777777" w:rsidR="00B20FD7" w:rsidRDefault="00B20FD7" w:rsidP="00B20FD7">
      <w:pPr>
        <w:ind w:left="2880"/>
        <w:rPr>
          <w:b/>
          <w:bCs/>
          <w:color w:val="000000" w:themeColor="text1"/>
        </w:rPr>
      </w:pPr>
      <w:hyperlink r:id="rId77" w:history="1">
        <w:r w:rsidRPr="004A4B82">
          <w:rPr>
            <w:rStyle w:val="Hyperlink"/>
            <w:b/>
            <w:bCs/>
            <w:color w:val="000000" w:themeColor="text1"/>
            <w:u w:val="none"/>
          </w:rPr>
          <w:t>OIA@abuseinquiryresponse.govt.nz</w:t>
        </w:r>
      </w:hyperlink>
      <w:r w:rsidRPr="004A4B82">
        <w:rPr>
          <w:b/>
          <w:bCs/>
          <w:color w:val="000000" w:themeColor="text1"/>
        </w:rPr>
        <w:t xml:space="preserve"> </w:t>
      </w:r>
    </w:p>
    <w:p w14:paraId="3D30CADF" w14:textId="75B1CF34" w:rsidR="002E011C" w:rsidRPr="004A4B82" w:rsidRDefault="002E011C" w:rsidP="002E011C"/>
    <w:p w14:paraId="411BF441" w14:textId="77777777" w:rsidR="004A4B82" w:rsidRDefault="004A4B82" w:rsidP="004A4B82">
      <w:pPr>
        <w:ind w:left="2880"/>
        <w:rPr>
          <w:b/>
          <w:bCs/>
          <w:color w:val="000000" w:themeColor="text1"/>
        </w:rPr>
      </w:pPr>
    </w:p>
    <w:p w14:paraId="7B019970" w14:textId="212B5962" w:rsidR="00893952" w:rsidRPr="004A4B82" w:rsidRDefault="00893952" w:rsidP="004A4B82">
      <w:pPr>
        <w:ind w:left="2880"/>
        <w:rPr>
          <w:rFonts w:eastAsiaTheme="minorHAnsi"/>
          <w:b/>
          <w:bCs/>
        </w:rPr>
      </w:pPr>
    </w:p>
    <w:p w14:paraId="6A3B053E" w14:textId="77777777" w:rsidR="00E66F8F" w:rsidRDefault="00E66F8F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4E97E8F" w14:textId="5D3AE6B0" w:rsidR="00124EA8" w:rsidRDefault="00D63C24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Proactive release of decisions about t</w:t>
      </w:r>
      <w:r w:rsidR="00C726A4">
        <w:rPr>
          <w:shd w:val="clear" w:color="auto" w:fill="FFFFFF"/>
          <w:lang w:eastAsia="en-GB"/>
        </w:rPr>
        <w:t>orture redress scheme funding</w:t>
      </w:r>
      <w:r w:rsidR="00A602AF">
        <w:rPr>
          <w:shd w:val="clear" w:color="auto" w:fill="FFFFFF"/>
          <w:lang w:eastAsia="en-GB"/>
        </w:rPr>
        <w:t xml:space="preserve"> </w:t>
      </w:r>
    </w:p>
    <w:p w14:paraId="1CA91C40" w14:textId="1BB04F8A" w:rsidR="00124EA8" w:rsidRPr="00124EA8" w:rsidRDefault="00124EA8" w:rsidP="00124EA8">
      <w:pPr>
        <w:rPr>
          <w:lang w:eastAsia="en-GB"/>
        </w:rPr>
      </w:pPr>
    </w:p>
    <w:p w14:paraId="77614BB0" w14:textId="451D8ED6" w:rsidR="007E3082" w:rsidRDefault="007E3082" w:rsidP="007E3082">
      <w:pPr>
        <w:rPr>
          <w:b/>
          <w:bCs/>
          <w:color w:val="000000" w:themeColor="text1"/>
        </w:rPr>
      </w:pPr>
      <w:r w:rsidRPr="00CB7429">
        <w:rPr>
          <w:rFonts w:eastAsia="Times New Roman"/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5AAA5EFE" wp14:editId="61D5F90F">
                <wp:simplePos x="0" y="0"/>
                <wp:positionH relativeFrom="margin">
                  <wp:posOffset>2131060</wp:posOffset>
                </wp:positionH>
                <wp:positionV relativeFrom="paragraph">
                  <wp:posOffset>271780</wp:posOffset>
                </wp:positionV>
                <wp:extent cx="3599815" cy="1400175"/>
                <wp:effectExtent l="0" t="0" r="635" b="9525"/>
                <wp:wrapNone/>
                <wp:docPr id="12296962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00175"/>
                        </a:xfrm>
                        <a:prstGeom prst="rect">
                          <a:avLst/>
                        </a:prstGeom>
                        <a:solidFill>
                          <a:srgbClr val="D6E4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14C2E" id="Rectangle 2" o:spid="_x0000_s1026" alt="&quot;&quot;" style="position:absolute;margin-left:167.8pt;margin-top:21.4pt;width:283.45pt;height:110.2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" fillcolor="#d6e4ce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56A4EB57" wp14:editId="47624498">
            <wp:simplePos x="0" y="0"/>
            <wp:positionH relativeFrom="margin">
              <wp:posOffset>0</wp:posOffset>
            </wp:positionH>
            <wp:positionV relativeFrom="paragraph">
              <wp:posOffset>113838</wp:posOffset>
            </wp:positionV>
            <wp:extent cx="1466850" cy="1466850"/>
            <wp:effectExtent l="0" t="0" r="0" b="0"/>
            <wp:wrapNone/>
            <wp:docPr id="50121140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1140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1A788" w14:textId="6B553FBB" w:rsidR="007E3082" w:rsidRPr="000E189C" w:rsidRDefault="007E3082" w:rsidP="007E3082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The </w:t>
      </w:r>
      <w:r>
        <w:rPr>
          <w:b/>
          <w:bCs/>
          <w:noProof/>
          <w:color w:val="000000" w:themeColor="text1"/>
        </w:rPr>
        <w:t xml:space="preserve">torture redress scheme </w:t>
      </w:r>
      <w:r>
        <w:rPr>
          <w:noProof/>
          <w:color w:val="000000" w:themeColor="text1"/>
        </w:rPr>
        <w:t xml:space="preserve">is where things are being put right for survivors who suffered very bad abuse. </w:t>
      </w:r>
    </w:p>
    <w:p w14:paraId="1B8D058B" w14:textId="407ACADD" w:rsidR="00FE4DC5" w:rsidRDefault="00FE4DC5" w:rsidP="00BD34B6">
      <w:pPr>
        <w:rPr>
          <w:shd w:val="clear" w:color="auto" w:fill="FFFFFF"/>
          <w:lang w:eastAsia="en-GB"/>
        </w:rPr>
      </w:pPr>
    </w:p>
    <w:p w14:paraId="56BD34C0" w14:textId="41C569B6" w:rsidR="007E3082" w:rsidRDefault="007E3082" w:rsidP="00BD34B6">
      <w:pPr>
        <w:rPr>
          <w:shd w:val="clear" w:color="auto" w:fill="FFFFFF"/>
          <w:lang w:eastAsia="en-GB"/>
        </w:rPr>
      </w:pPr>
    </w:p>
    <w:p w14:paraId="56302309" w14:textId="4E888FC6" w:rsidR="000A3C46" w:rsidRDefault="00683BD9" w:rsidP="00A602AF">
      <w:pPr>
        <w:rPr>
          <w:noProof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7D04CF89" wp14:editId="134A2590">
            <wp:simplePos x="0" y="0"/>
            <wp:positionH relativeFrom="margin">
              <wp:posOffset>172</wp:posOffset>
            </wp:positionH>
            <wp:positionV relativeFrom="paragraph">
              <wp:posOffset>37696</wp:posOffset>
            </wp:positionV>
            <wp:extent cx="1323975" cy="1380669"/>
            <wp:effectExtent l="0" t="0" r="0" b="0"/>
            <wp:wrapNone/>
            <wp:docPr id="1718797742" name="Picture 17187977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FF">
        <w:rPr>
          <w:noProof/>
        </w:rPr>
        <w:t>Information about</w:t>
      </w:r>
      <w:r w:rsidR="00A602AF">
        <w:rPr>
          <w:noProof/>
        </w:rPr>
        <w:t xml:space="preserve"> </w:t>
      </w:r>
      <w:r w:rsidR="00D63C24">
        <w:rPr>
          <w:noProof/>
        </w:rPr>
        <w:t xml:space="preserve">Government decisions to </w:t>
      </w:r>
      <w:r w:rsidR="00A602AF">
        <w:rPr>
          <w:noProof/>
        </w:rPr>
        <w:t xml:space="preserve">fund the </w:t>
      </w:r>
      <w:r w:rsidR="00A602AF" w:rsidRPr="009E4176">
        <w:rPr>
          <w:b/>
          <w:bCs/>
          <w:noProof/>
        </w:rPr>
        <w:t>torture redress scheme</w:t>
      </w:r>
      <w:r w:rsidR="00A602AF">
        <w:rPr>
          <w:noProof/>
        </w:rPr>
        <w:t xml:space="preserve"> </w:t>
      </w:r>
      <w:r w:rsidR="007519FF">
        <w:rPr>
          <w:noProof/>
        </w:rPr>
        <w:t>is</w:t>
      </w:r>
      <w:r w:rsidR="00A602AF">
        <w:rPr>
          <w:noProof/>
        </w:rPr>
        <w:t xml:space="preserve"> now available online here:</w:t>
      </w:r>
    </w:p>
    <w:p w14:paraId="02658DB5" w14:textId="14724B4C" w:rsidR="00A602AF" w:rsidRDefault="00A602AF" w:rsidP="00A602AF">
      <w:pPr>
        <w:rPr>
          <w:noProof/>
          <w:highlight w:val="cyan"/>
        </w:rPr>
      </w:pPr>
    </w:p>
    <w:p w14:paraId="7226A8E9" w14:textId="59BF783C" w:rsidR="00A602AF" w:rsidRDefault="000D5DA3" w:rsidP="00A602AF">
      <w:pPr>
        <w:rPr>
          <w:b/>
          <w:bCs/>
          <w:color w:val="000000" w:themeColor="text1"/>
        </w:rPr>
      </w:pPr>
      <w:hyperlink r:id="rId79" w:history="1">
        <w:r w:rsidRPr="000D5DA3">
          <w:rPr>
            <w:rStyle w:val="Hyperlink"/>
            <w:b/>
            <w:bCs/>
            <w:color w:val="000000" w:themeColor="text1"/>
            <w:u w:val="none"/>
          </w:rPr>
          <w:t>tinyurl.com/yx78amnw</w:t>
        </w:r>
      </w:hyperlink>
      <w:r w:rsidR="002E11BD">
        <w:rPr>
          <w:b/>
          <w:bCs/>
          <w:color w:val="000000" w:themeColor="text1"/>
        </w:rPr>
        <w:t xml:space="preserve"> </w:t>
      </w:r>
      <w:r w:rsidRPr="000D5DA3">
        <w:rPr>
          <w:b/>
          <w:bCs/>
          <w:color w:val="000000" w:themeColor="text1"/>
        </w:rPr>
        <w:t xml:space="preserve"> </w:t>
      </w:r>
    </w:p>
    <w:p w14:paraId="69FBECB6" w14:textId="4BC630B6" w:rsidR="009E4176" w:rsidRDefault="007E3082" w:rsidP="00A602AF">
      <w:pPr>
        <w:rPr>
          <w:b/>
          <w:bCs/>
          <w:color w:val="000000" w:themeColor="text1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71E565AB" wp14:editId="60EC9CE5">
            <wp:simplePos x="0" y="0"/>
            <wp:positionH relativeFrom="margin">
              <wp:posOffset>0</wp:posOffset>
            </wp:positionH>
            <wp:positionV relativeFrom="paragraph">
              <wp:posOffset>154362</wp:posOffset>
            </wp:positionV>
            <wp:extent cx="1419922" cy="1819339"/>
            <wp:effectExtent l="0" t="0" r="8890" b="0"/>
            <wp:wrapNone/>
            <wp:docPr id="151498038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0073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22" cy="18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AB544" w14:textId="0D478A6A" w:rsidR="007E3082" w:rsidRDefault="007E3082" w:rsidP="007E3082">
      <w:pPr>
        <w:rPr>
          <w:lang w:eastAsia="en-GB"/>
        </w:rPr>
      </w:pPr>
    </w:p>
    <w:p w14:paraId="5338E94A" w14:textId="0C95C540" w:rsidR="007E3082" w:rsidRDefault="007E3082" w:rsidP="007E3082">
      <w:pPr>
        <w:rPr>
          <w:lang w:eastAsia="en-GB"/>
        </w:rPr>
      </w:pPr>
    </w:p>
    <w:p w14:paraId="495A91D3" w14:textId="564ACFBE" w:rsidR="007E3082" w:rsidRPr="00691814" w:rsidRDefault="007E3082" w:rsidP="007E3082">
      <w:pPr>
        <w:rPr>
          <w:lang w:eastAsia="en-GB"/>
        </w:rPr>
      </w:pPr>
      <w:r>
        <w:rPr>
          <w:lang w:eastAsia="en-GB"/>
        </w:rPr>
        <w:t xml:space="preserve">This information is </w:t>
      </w:r>
      <w:r>
        <w:rPr>
          <w:b/>
          <w:bCs/>
          <w:lang w:eastAsia="en-GB"/>
        </w:rPr>
        <w:t xml:space="preserve">not </w:t>
      </w:r>
      <w:r>
        <w:rPr>
          <w:lang w:eastAsia="en-GB"/>
        </w:rPr>
        <w:t xml:space="preserve">in Easy Read. </w:t>
      </w:r>
    </w:p>
    <w:p w14:paraId="3299329B" w14:textId="77777777" w:rsidR="007E3082" w:rsidRDefault="007E3082" w:rsidP="007E3082">
      <w:pPr>
        <w:rPr>
          <w:lang w:eastAsia="en-GB"/>
        </w:rPr>
      </w:pPr>
    </w:p>
    <w:p w14:paraId="141F9CBD" w14:textId="44B821F3" w:rsidR="00A602AF" w:rsidRDefault="007E3082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rPr>
          <w:lang w:eastAsia="en-GB"/>
        </w:rPr>
        <w:br w:type="page"/>
      </w:r>
      <w:r w:rsidR="00C24B28">
        <w:rPr>
          <w:rFonts w:eastAsia="Arial Unicode MS"/>
          <w:b/>
          <w:kern w:val="28"/>
          <w:sz w:val="44"/>
        </w:rPr>
        <w:lastRenderedPageBreak/>
        <w:t xml:space="preserve"> </w:t>
      </w:r>
    </w:p>
    <w:p w14:paraId="6FDF2DD1" w14:textId="3E6D6530" w:rsidR="00316DBA" w:rsidRPr="00316DBA" w:rsidRDefault="00761DC6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4544" behindDoc="0" locked="0" layoutInCell="1" allowOverlap="1" wp14:anchorId="384A3416" wp14:editId="4E729785">
            <wp:simplePos x="0" y="0"/>
            <wp:positionH relativeFrom="margin">
              <wp:align>left</wp:align>
            </wp:positionH>
            <wp:positionV relativeFrom="paragraph">
              <wp:posOffset>90814</wp:posOffset>
            </wp:positionV>
            <wp:extent cx="1573820" cy="283335"/>
            <wp:effectExtent l="0" t="0" r="7620" b="2540"/>
            <wp:wrapNone/>
            <wp:docPr id="2091335079" name="Picture 1" descr="Logo for Crown response to the abuse in care inquiry - Mā Whakarongo me Ako huri te tai. Listening, learning, changing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ogo for Crown response to the abuse in care inquiry - Mā Whakarongo me Ako huri te tai. Listening, learning, changing. Black text on a white background.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20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48F233F" wp14:editId="0DE57A41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063B0" id="Rectangle: Rounded Corners 24" o:spid="_x0000_s1026" alt="&quot;&quot;" style="position:absolute;margin-left:-27pt;margin-top:-21pt;width:490.9pt;height:660.75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the Crown Response Office</w:t>
      </w:r>
      <w:r w:rsidR="00A76100">
        <w:rPr>
          <w:rFonts w:eastAsia="Times New Roman" w:cs="Arial"/>
          <w:sz w:val="28"/>
          <w:szCs w:val="28"/>
          <w:lang w:eastAsia="en-NZ"/>
        </w:rPr>
        <w:t>.</w:t>
      </w:r>
    </w:p>
    <w:p w14:paraId="5FED9A0B" w14:textId="532E3B65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393B8039" w14:textId="72D8CEB6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0C1733D0" wp14:editId="6CA8F23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3AB2D796" w14:textId="7ADEE6DA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295AFAC8" wp14:editId="74039C4C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556E7" w14:textId="62F7F052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39E3CBB6" w14:textId="3A9DC466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3344" behindDoc="0" locked="0" layoutInCell="1" allowOverlap="1" wp14:anchorId="796DE0C3" wp14:editId="6332147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ADF41" w14:textId="7796590C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323AE2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ADD23F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4F8C3A44" wp14:editId="15CA2D50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0B8FEF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34192FF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8464" behindDoc="1" locked="0" layoutInCell="1" allowOverlap="1" wp14:anchorId="1FCDF356" wp14:editId="286069DE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4552122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88EA8C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3ED8887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A9B595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2560" behindDoc="0" locked="0" layoutInCell="1" allowOverlap="1" wp14:anchorId="1190907E" wp14:editId="68007133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54C0391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0512" behindDoc="0" locked="0" layoutInCell="1" allowOverlap="1" wp14:anchorId="1D221B88" wp14:editId="08390A5E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A642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3FC0BBE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FF56C7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54E685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C04E4E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162B3560" wp14:editId="0F4F6363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2CD9CC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505312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33A6B80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33ABCED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F6ECF7B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E3858">
      <w:footerReference w:type="even" r:id="rId89"/>
      <w:footerReference w:type="default" r:id="rId9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B8047"/>
        <w:left w:val="single" w:sz="24" w:space="24" w:color="5B8047"/>
        <w:bottom w:val="single" w:sz="24" w:space="24" w:color="5B8047"/>
        <w:right w:val="single" w:sz="24" w:space="24" w:color="5B804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11DA" w14:textId="77777777" w:rsidR="00BB0EDB" w:rsidRDefault="00BB0EDB">
      <w:pPr>
        <w:spacing w:line="240" w:lineRule="auto"/>
      </w:pPr>
      <w:r>
        <w:separator/>
      </w:r>
    </w:p>
  </w:endnote>
  <w:endnote w:type="continuationSeparator" w:id="0">
    <w:p w14:paraId="68B57BBD" w14:textId="77777777" w:rsidR="00BB0EDB" w:rsidRDefault="00BB0E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7DA7782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327A1E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E74B188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DCB965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AE545" w14:textId="77777777" w:rsidR="00BB0EDB" w:rsidRDefault="00BB0EDB">
      <w:pPr>
        <w:spacing w:line="240" w:lineRule="auto"/>
      </w:pPr>
      <w:r>
        <w:separator/>
      </w:r>
    </w:p>
  </w:footnote>
  <w:footnote w:type="continuationSeparator" w:id="0">
    <w:p w14:paraId="330D3232" w14:textId="77777777" w:rsidR="00BB0EDB" w:rsidRDefault="00BB0E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1737264"/>
    <w:multiLevelType w:val="multilevel"/>
    <w:tmpl w:val="50AA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3C12140"/>
    <w:multiLevelType w:val="multilevel"/>
    <w:tmpl w:val="8638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71270A0"/>
    <w:multiLevelType w:val="multilevel"/>
    <w:tmpl w:val="FF44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D783D"/>
    <w:multiLevelType w:val="multilevel"/>
    <w:tmpl w:val="06C0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8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6"/>
  </w:num>
  <w:num w:numId="14" w16cid:durableId="87507646">
    <w:abstractNumId w:val="7"/>
  </w:num>
  <w:num w:numId="15" w16cid:durableId="855004330">
    <w:abstractNumId w:val="13"/>
  </w:num>
  <w:num w:numId="16" w16cid:durableId="1577859154">
    <w:abstractNumId w:val="15"/>
  </w:num>
  <w:num w:numId="17" w16cid:durableId="1479615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3E3858"/>
    <w:rsid w:val="000013CC"/>
    <w:rsid w:val="00002417"/>
    <w:rsid w:val="00005DB6"/>
    <w:rsid w:val="000064D2"/>
    <w:rsid w:val="000227B4"/>
    <w:rsid w:val="00022A51"/>
    <w:rsid w:val="00024645"/>
    <w:rsid w:val="0003092A"/>
    <w:rsid w:val="0004557B"/>
    <w:rsid w:val="00047B97"/>
    <w:rsid w:val="000666B4"/>
    <w:rsid w:val="00085E05"/>
    <w:rsid w:val="0009079F"/>
    <w:rsid w:val="00090942"/>
    <w:rsid w:val="00092807"/>
    <w:rsid w:val="000A3C46"/>
    <w:rsid w:val="000A4DB2"/>
    <w:rsid w:val="000C4F04"/>
    <w:rsid w:val="000D2B45"/>
    <w:rsid w:val="000D302A"/>
    <w:rsid w:val="000D5DA3"/>
    <w:rsid w:val="000E189C"/>
    <w:rsid w:val="00107242"/>
    <w:rsid w:val="00122416"/>
    <w:rsid w:val="00124EA8"/>
    <w:rsid w:val="00140ABE"/>
    <w:rsid w:val="0015684E"/>
    <w:rsid w:val="001754F4"/>
    <w:rsid w:val="00191CCE"/>
    <w:rsid w:val="001B4DD5"/>
    <w:rsid w:val="001C6BCE"/>
    <w:rsid w:val="001D223E"/>
    <w:rsid w:val="001E3429"/>
    <w:rsid w:val="00201791"/>
    <w:rsid w:val="00215BC3"/>
    <w:rsid w:val="00226C0D"/>
    <w:rsid w:val="00226F54"/>
    <w:rsid w:val="002568E3"/>
    <w:rsid w:val="00257D60"/>
    <w:rsid w:val="00261BF8"/>
    <w:rsid w:val="00266B9F"/>
    <w:rsid w:val="00284B9B"/>
    <w:rsid w:val="00284D0D"/>
    <w:rsid w:val="002D7F37"/>
    <w:rsid w:val="002E011C"/>
    <w:rsid w:val="002E11BD"/>
    <w:rsid w:val="002E7AA4"/>
    <w:rsid w:val="00315307"/>
    <w:rsid w:val="00316DBA"/>
    <w:rsid w:val="00323EB3"/>
    <w:rsid w:val="003446A3"/>
    <w:rsid w:val="003631C1"/>
    <w:rsid w:val="00365FF6"/>
    <w:rsid w:val="00371C85"/>
    <w:rsid w:val="003831EB"/>
    <w:rsid w:val="00386A28"/>
    <w:rsid w:val="003D631D"/>
    <w:rsid w:val="003E3858"/>
    <w:rsid w:val="003F07F7"/>
    <w:rsid w:val="003F5628"/>
    <w:rsid w:val="004002D2"/>
    <w:rsid w:val="00426BE4"/>
    <w:rsid w:val="00427114"/>
    <w:rsid w:val="00437CCC"/>
    <w:rsid w:val="00443660"/>
    <w:rsid w:val="00447BF5"/>
    <w:rsid w:val="004535B5"/>
    <w:rsid w:val="004567B0"/>
    <w:rsid w:val="004641BB"/>
    <w:rsid w:val="00465D0E"/>
    <w:rsid w:val="00496154"/>
    <w:rsid w:val="004A2329"/>
    <w:rsid w:val="004A4B82"/>
    <w:rsid w:val="004E4A5C"/>
    <w:rsid w:val="004F56C0"/>
    <w:rsid w:val="00500A58"/>
    <w:rsid w:val="00503AD5"/>
    <w:rsid w:val="00506F61"/>
    <w:rsid w:val="00510007"/>
    <w:rsid w:val="00522E5E"/>
    <w:rsid w:val="005242BF"/>
    <w:rsid w:val="00551A65"/>
    <w:rsid w:val="00551CF9"/>
    <w:rsid w:val="00570380"/>
    <w:rsid w:val="00573A82"/>
    <w:rsid w:val="00577D24"/>
    <w:rsid w:val="005921AD"/>
    <w:rsid w:val="005B6D1A"/>
    <w:rsid w:val="005E176D"/>
    <w:rsid w:val="005E20AC"/>
    <w:rsid w:val="005F5485"/>
    <w:rsid w:val="0060011B"/>
    <w:rsid w:val="00617964"/>
    <w:rsid w:val="00621884"/>
    <w:rsid w:val="00624436"/>
    <w:rsid w:val="00640558"/>
    <w:rsid w:val="00641D6C"/>
    <w:rsid w:val="0064456A"/>
    <w:rsid w:val="0064667B"/>
    <w:rsid w:val="00665826"/>
    <w:rsid w:val="0068078F"/>
    <w:rsid w:val="00683296"/>
    <w:rsid w:val="00683BD9"/>
    <w:rsid w:val="00691814"/>
    <w:rsid w:val="006B45FC"/>
    <w:rsid w:val="006C5C26"/>
    <w:rsid w:val="006D12ED"/>
    <w:rsid w:val="006E050D"/>
    <w:rsid w:val="007012DC"/>
    <w:rsid w:val="00705CA3"/>
    <w:rsid w:val="007224BA"/>
    <w:rsid w:val="00734C63"/>
    <w:rsid w:val="00736E4E"/>
    <w:rsid w:val="007519FF"/>
    <w:rsid w:val="00760DC8"/>
    <w:rsid w:val="00761DC6"/>
    <w:rsid w:val="00780230"/>
    <w:rsid w:val="007829EC"/>
    <w:rsid w:val="007B05F3"/>
    <w:rsid w:val="007C1C5C"/>
    <w:rsid w:val="007C7764"/>
    <w:rsid w:val="007E3082"/>
    <w:rsid w:val="007E7233"/>
    <w:rsid w:val="0080497D"/>
    <w:rsid w:val="008206E6"/>
    <w:rsid w:val="00840E1C"/>
    <w:rsid w:val="00846241"/>
    <w:rsid w:val="00856653"/>
    <w:rsid w:val="00863D53"/>
    <w:rsid w:val="00875BF6"/>
    <w:rsid w:val="008848CB"/>
    <w:rsid w:val="00887F23"/>
    <w:rsid w:val="00893952"/>
    <w:rsid w:val="008D437D"/>
    <w:rsid w:val="009411B0"/>
    <w:rsid w:val="00942F26"/>
    <w:rsid w:val="0094516C"/>
    <w:rsid w:val="00962063"/>
    <w:rsid w:val="00974E0B"/>
    <w:rsid w:val="0098180B"/>
    <w:rsid w:val="009E16D4"/>
    <w:rsid w:val="009E178F"/>
    <w:rsid w:val="009E4176"/>
    <w:rsid w:val="009F4A4E"/>
    <w:rsid w:val="00A12915"/>
    <w:rsid w:val="00A1608E"/>
    <w:rsid w:val="00A16CD6"/>
    <w:rsid w:val="00A32233"/>
    <w:rsid w:val="00A33EAE"/>
    <w:rsid w:val="00A55CEF"/>
    <w:rsid w:val="00A602AF"/>
    <w:rsid w:val="00A67570"/>
    <w:rsid w:val="00A7565E"/>
    <w:rsid w:val="00A76100"/>
    <w:rsid w:val="00A84F95"/>
    <w:rsid w:val="00A952BA"/>
    <w:rsid w:val="00A961A1"/>
    <w:rsid w:val="00AB3F62"/>
    <w:rsid w:val="00AD03DE"/>
    <w:rsid w:val="00B20FD7"/>
    <w:rsid w:val="00B21F12"/>
    <w:rsid w:val="00B34F06"/>
    <w:rsid w:val="00B374D8"/>
    <w:rsid w:val="00B40CE4"/>
    <w:rsid w:val="00B50B0B"/>
    <w:rsid w:val="00B81A2E"/>
    <w:rsid w:val="00B866B6"/>
    <w:rsid w:val="00B95C40"/>
    <w:rsid w:val="00BB0EDB"/>
    <w:rsid w:val="00BB7148"/>
    <w:rsid w:val="00BC7E04"/>
    <w:rsid w:val="00BD34B6"/>
    <w:rsid w:val="00BD78FC"/>
    <w:rsid w:val="00BF5DDC"/>
    <w:rsid w:val="00C200AE"/>
    <w:rsid w:val="00C214FE"/>
    <w:rsid w:val="00C24B28"/>
    <w:rsid w:val="00C27EDC"/>
    <w:rsid w:val="00C43A72"/>
    <w:rsid w:val="00C7065F"/>
    <w:rsid w:val="00C726A4"/>
    <w:rsid w:val="00CC747F"/>
    <w:rsid w:val="00CE7E18"/>
    <w:rsid w:val="00D005AB"/>
    <w:rsid w:val="00D3525D"/>
    <w:rsid w:val="00D63C24"/>
    <w:rsid w:val="00D652D9"/>
    <w:rsid w:val="00D67451"/>
    <w:rsid w:val="00D83707"/>
    <w:rsid w:val="00D852B6"/>
    <w:rsid w:val="00D944A9"/>
    <w:rsid w:val="00D95D45"/>
    <w:rsid w:val="00DC5D2A"/>
    <w:rsid w:val="00DC713E"/>
    <w:rsid w:val="00DD7EE2"/>
    <w:rsid w:val="00DF2E18"/>
    <w:rsid w:val="00E02C06"/>
    <w:rsid w:val="00E07B4F"/>
    <w:rsid w:val="00E17BF8"/>
    <w:rsid w:val="00E24043"/>
    <w:rsid w:val="00E25EA4"/>
    <w:rsid w:val="00E26589"/>
    <w:rsid w:val="00E301CA"/>
    <w:rsid w:val="00E3738A"/>
    <w:rsid w:val="00E422EA"/>
    <w:rsid w:val="00E46BF7"/>
    <w:rsid w:val="00E52DD2"/>
    <w:rsid w:val="00E56A37"/>
    <w:rsid w:val="00E66F8F"/>
    <w:rsid w:val="00E70E61"/>
    <w:rsid w:val="00E73DA6"/>
    <w:rsid w:val="00E757C5"/>
    <w:rsid w:val="00EA567F"/>
    <w:rsid w:val="00EC5F32"/>
    <w:rsid w:val="00EF4A04"/>
    <w:rsid w:val="00F1051A"/>
    <w:rsid w:val="00F11F51"/>
    <w:rsid w:val="00F20BCC"/>
    <w:rsid w:val="00F30D4C"/>
    <w:rsid w:val="00F32DCE"/>
    <w:rsid w:val="00F508C1"/>
    <w:rsid w:val="00F87859"/>
    <w:rsid w:val="00FA1F80"/>
    <w:rsid w:val="00FC1BD7"/>
    <w:rsid w:val="00FC63B6"/>
    <w:rsid w:val="00FE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8946"/>
  <w15:chartTrackingRefBased/>
  <w15:docId w15:val="{A9BBCF18-C58B-4913-8C18-67FDFD70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E308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E3858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3E3858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3E3858"/>
  </w:style>
  <w:style w:type="character" w:styleId="UnresolvedMention">
    <w:name w:val="Unresolved Mention"/>
    <w:basedOn w:val="DefaultParagraphFont"/>
    <w:uiPriority w:val="99"/>
    <w:semiHidden/>
    <w:unhideWhenUsed/>
    <w:rsid w:val="00365FF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224B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5.png"/><Relationship Id="rId89" Type="http://schemas.openxmlformats.org/officeDocument/2006/relationships/footer" Target="footer1.xml"/><Relationship Id="rId16" Type="http://schemas.openxmlformats.org/officeDocument/2006/relationships/image" Target="media/image7.svg"/><Relationship Id="rId11" Type="http://schemas.openxmlformats.org/officeDocument/2006/relationships/image" Target="media/image2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hyperlink" Target="https://tinyurl.com/yx78amnw" TargetMode="External"/><Relationship Id="rId5" Type="http://schemas.openxmlformats.org/officeDocument/2006/relationships/styles" Target="styles.xml"/><Relationship Id="rId90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8.jpeg"/><Relationship Id="rId69" Type="http://schemas.openxmlformats.org/officeDocument/2006/relationships/hyperlink" Target="https://tinyurl.com/3cem58jw" TargetMode="External"/><Relationship Id="rId77" Type="http://schemas.openxmlformats.org/officeDocument/2006/relationships/hyperlink" Target="mailto:OIA@abuseinquiryresponse.govt.nz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80" Type="http://schemas.openxmlformats.org/officeDocument/2006/relationships/image" Target="media/image61.png"/><Relationship Id="rId85" Type="http://schemas.openxmlformats.org/officeDocument/2006/relationships/image" Target="media/image66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yperlink" Target="https://tinyurl.com/25mt2z4n" TargetMode="External"/><Relationship Id="rId46" Type="http://schemas.openxmlformats.org/officeDocument/2006/relationships/image" Target="media/image36.png"/><Relationship Id="rId59" Type="http://schemas.openxmlformats.org/officeDocument/2006/relationships/hyperlink" Target="https://tinyurl.com/4bytazst" TargetMode="External"/><Relationship Id="rId67" Type="http://schemas.openxmlformats.org/officeDocument/2006/relationships/hyperlink" Target="https://tinyurl.com/338xpuac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50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2.jpeg"/><Relationship Id="rId86" Type="http://schemas.openxmlformats.org/officeDocument/2006/relationships/image" Target="media/image6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hyperlink" Target="https://tinyurl.com/yufz4urm" TargetMode="External"/><Relationship Id="rId55" Type="http://schemas.openxmlformats.org/officeDocument/2006/relationships/image" Target="media/image41.png"/><Relationship Id="rId76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image" Target="media/image54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5.png"/><Relationship Id="rId66" Type="http://schemas.openxmlformats.org/officeDocument/2006/relationships/image" Target="media/image51.png"/><Relationship Id="rId87" Type="http://schemas.openxmlformats.org/officeDocument/2006/relationships/image" Target="media/image68.jpeg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9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32d728-4aa8-48e1-9215-e4b53a0d348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DB0FAD03F0B4ABD0EE3E7B67D4158" ma:contentTypeVersion="15" ma:contentTypeDescription="Create a new document." ma:contentTypeScope="" ma:versionID="47aad677629c09237fee8311efdaa905">
  <xsd:schema xmlns:xsd="http://www.w3.org/2001/XMLSchema" xmlns:xs="http://www.w3.org/2001/XMLSchema" xmlns:p="http://schemas.microsoft.com/office/2006/metadata/properties" xmlns:ns3="5e32d728-4aa8-48e1-9215-e4b53a0d3488" xmlns:ns4="6415af6f-c9a5-4672-aaad-415ab47087fa" targetNamespace="http://schemas.microsoft.com/office/2006/metadata/properties" ma:root="true" ma:fieldsID="30ea6713afe6dc370d3ca7bcead24124" ns3:_="" ns4:_="">
    <xsd:import namespace="5e32d728-4aa8-48e1-9215-e4b53a0d3488"/>
    <xsd:import namespace="6415af6f-c9a5-4672-aaad-415ab47087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2d728-4aa8-48e1-9215-e4b53a0d34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5af6f-c9a5-4672-aaad-415ab47087f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53CCD-8DB9-4E35-91BA-89831B7E8C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373F44-4680-4E65-B00E-B0211415249E}">
  <ds:schemaRefs>
    <ds:schemaRef ds:uri="http://schemas.microsoft.com/office/2006/metadata/properties"/>
    <ds:schemaRef ds:uri="http://schemas.microsoft.com/office/infopath/2007/PartnerControls"/>
    <ds:schemaRef ds:uri="5e32d728-4aa8-48e1-9215-e4b53a0d3488"/>
  </ds:schemaRefs>
</ds:datastoreItem>
</file>

<file path=customXml/itemProps3.xml><?xml version="1.0" encoding="utf-8"?>
<ds:datastoreItem xmlns:ds="http://schemas.openxmlformats.org/officeDocument/2006/customXml" ds:itemID="{0B18992B-D872-4D28-BB07-5B0084887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2d728-4aa8-48e1-9215-e4b53a0d3488"/>
    <ds:schemaRef ds:uri="6415af6f-c9a5-4672-aaad-415ab47087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3</TotalTime>
  <Pages>17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Andi Buchanan</cp:lastModifiedBy>
  <cp:revision>4</cp:revision>
  <cp:lastPrinted>2025-08-13T22:14:00Z</cp:lastPrinted>
  <dcterms:created xsi:type="dcterms:W3CDTF">2025-08-18T05:26:00Z</dcterms:created>
  <dcterms:modified xsi:type="dcterms:W3CDTF">2025-08-18T22:31:00Z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0x010100D6DDB0FAD03F0B4ABD0EE3E7B67D4158</vt:lpwstr>
  </property>
</Properties>
</file>