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0900D" w14:textId="3F362D15" w:rsidR="00F87859" w:rsidRDefault="0037225F" w:rsidP="00F87859">
      <w:pPr>
        <w:rPr>
          <w:rFonts w:cs="Arial"/>
          <w:szCs w:val="32"/>
        </w:rPr>
      </w:pPr>
      <w:r>
        <w:rPr>
          <w:rFonts w:cs="Arial"/>
          <w:noProof/>
          <w:szCs w:val="32"/>
          <w:lang w:val="en-NZ" w:eastAsia="en-NZ"/>
        </w:rPr>
        <w:drawing>
          <wp:anchor distT="0" distB="0" distL="114300" distR="114300" simplePos="0" relativeHeight="251921408" behindDoc="0" locked="0" layoutInCell="1" allowOverlap="1" wp14:anchorId="2A354810" wp14:editId="39FE86B5">
            <wp:simplePos x="0" y="0"/>
            <wp:positionH relativeFrom="margin">
              <wp:posOffset>4735830</wp:posOffset>
            </wp:positionH>
            <wp:positionV relativeFrom="page">
              <wp:posOffset>429895</wp:posOffset>
            </wp:positionV>
            <wp:extent cx="1392093" cy="2090089"/>
            <wp:effectExtent l="0" t="0" r="5080" b="5715"/>
            <wp:wrapNone/>
            <wp:docPr id="723742539" name="Picture 723742539" descr="Easy Read logo shows a person holding two pieces of paper, one with text and one with text and pictures. An arrow points from the text one to the text and pictures 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Easy Read logo shows a person holding two pieces of paper, one with text and one with text and pictures. An arrow points from the text one to the text and pictures one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093" cy="2090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2053">
        <w:rPr>
          <w:rFonts w:cs="Arial"/>
          <w:noProof/>
          <w:szCs w:val="32"/>
          <w:lang w:val="en-NZ" w:eastAsia="en-NZ"/>
        </w:rPr>
        <w:drawing>
          <wp:anchor distT="0" distB="0" distL="114300" distR="114300" simplePos="0" relativeHeight="251923456" behindDoc="0" locked="0" layoutInCell="1" allowOverlap="1" wp14:anchorId="145FFCA2" wp14:editId="0797977A">
            <wp:simplePos x="0" y="0"/>
            <wp:positionH relativeFrom="column">
              <wp:posOffset>-312420</wp:posOffset>
            </wp:positionH>
            <wp:positionV relativeFrom="paragraph">
              <wp:posOffset>-247650</wp:posOffset>
            </wp:positionV>
            <wp:extent cx="3781560" cy="685800"/>
            <wp:effectExtent l="0" t="0" r="3175" b="0"/>
            <wp:wrapNone/>
            <wp:docPr id="27" name="Picture 27" descr="Logo for Crown Response to the Abuse in Care Inquiry - Mā Whakarongo me Ako ka huri te tai. Listening, learning, changing. Black text on a white backgrou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Crown response office Logo alternate format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156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132819" w14:textId="52F6CD1C" w:rsidR="00F87859" w:rsidRDefault="00F87859" w:rsidP="00F87859">
      <w:pPr>
        <w:rPr>
          <w:rFonts w:cs="Arial"/>
          <w:szCs w:val="32"/>
        </w:rPr>
      </w:pPr>
    </w:p>
    <w:p w14:paraId="4DF63E11" w14:textId="298BC3A2" w:rsidR="00F87859" w:rsidRDefault="00F87859" w:rsidP="00F87859">
      <w:pPr>
        <w:spacing w:after="240"/>
        <w:jc w:val="center"/>
        <w:rPr>
          <w:rFonts w:cs="Arial"/>
          <w:szCs w:val="32"/>
        </w:rPr>
      </w:pPr>
      <w:r>
        <w:rPr>
          <w:rFonts w:cs="Arial"/>
          <w:szCs w:val="32"/>
        </w:rPr>
        <w:t xml:space="preserve"> </w:t>
      </w:r>
    </w:p>
    <w:p w14:paraId="4CF61BC2" w14:textId="77777777" w:rsidR="00D44398" w:rsidRDefault="00D44398" w:rsidP="000D1E82">
      <w:pPr>
        <w:pStyle w:val="Title"/>
      </w:pPr>
    </w:p>
    <w:p w14:paraId="3737E343" w14:textId="77777777" w:rsidR="00C8583A" w:rsidRDefault="00C8583A" w:rsidP="000D1E82">
      <w:pPr>
        <w:pStyle w:val="Title"/>
      </w:pPr>
    </w:p>
    <w:p w14:paraId="105E920F" w14:textId="196AF4A3" w:rsidR="006C40CF" w:rsidRDefault="00292525" w:rsidP="000D1E82">
      <w:pPr>
        <w:pStyle w:val="Title"/>
      </w:pPr>
      <w:r>
        <w:t>Crown Response Office</w:t>
      </w:r>
    </w:p>
    <w:p w14:paraId="05DFB532" w14:textId="61243D94" w:rsidR="00532247" w:rsidRPr="00D57356" w:rsidRDefault="00DF693C" w:rsidP="000D1E82">
      <w:pPr>
        <w:pStyle w:val="Title"/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2CA34DE9" wp14:editId="1F688F29">
            <wp:simplePos x="0" y="0"/>
            <wp:positionH relativeFrom="margin">
              <wp:posOffset>742950</wp:posOffset>
            </wp:positionH>
            <wp:positionV relativeFrom="paragraph">
              <wp:posOffset>672465</wp:posOffset>
            </wp:positionV>
            <wp:extent cx="3990975" cy="3990975"/>
            <wp:effectExtent l="0" t="0" r="0" b="0"/>
            <wp:wrapNone/>
            <wp:docPr id="5" name="Picture 5" descr="A group of people working together. 3 are disabled. 3 are staff. Some are shaking hands. Some have speech bubbles over their heads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group of people working together. 3 are disabled. 3 are staff. Some are shaking hands. Some have speech bubbles over their heads. 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3EE3">
        <w:rPr>
          <w:noProof/>
        </w:rPr>
        <w:t>New</w:t>
      </w:r>
      <w:r w:rsidR="00532247">
        <w:t xml:space="preserve"> </w:t>
      </w:r>
      <w:r w:rsidR="009F3EE3">
        <w:t>State redress service</w:t>
      </w:r>
    </w:p>
    <w:p w14:paraId="013914CD" w14:textId="43262CB9" w:rsidR="00532247" w:rsidRPr="00532247" w:rsidRDefault="00532247" w:rsidP="00532247">
      <w:pPr>
        <w:rPr>
          <w:lang w:val="en-NZ" w:eastAsia="en-GB"/>
        </w:rPr>
      </w:pPr>
    </w:p>
    <w:p w14:paraId="76C11DBE" w14:textId="55516DE0" w:rsidR="00887F23" w:rsidRDefault="00887F23" w:rsidP="000D1E82">
      <w:pPr>
        <w:pStyle w:val="Title"/>
      </w:pPr>
    </w:p>
    <w:p w14:paraId="699F05AC" w14:textId="77777777" w:rsidR="00887F23" w:rsidRDefault="00887F23" w:rsidP="000D1E82">
      <w:pPr>
        <w:pStyle w:val="Title"/>
      </w:pPr>
    </w:p>
    <w:p w14:paraId="14A976DF" w14:textId="77777777" w:rsidR="00887F23" w:rsidRDefault="00887F23" w:rsidP="000D1E82">
      <w:pPr>
        <w:pStyle w:val="Title"/>
      </w:pPr>
    </w:p>
    <w:p w14:paraId="44420541" w14:textId="77777777" w:rsidR="00887F23" w:rsidRDefault="00887F23" w:rsidP="000D1E82">
      <w:pPr>
        <w:pStyle w:val="Title"/>
      </w:pPr>
    </w:p>
    <w:p w14:paraId="7A3FB826" w14:textId="5A7DBA52" w:rsidR="00C8583A" w:rsidRDefault="119C772F" w:rsidP="000E4522">
      <w:pPr>
        <w:pStyle w:val="Datepublished"/>
      </w:pPr>
      <w:r>
        <w:t xml:space="preserve"> </w:t>
      </w:r>
      <w:r w:rsidR="00F87859">
        <w:br/>
      </w:r>
    </w:p>
    <w:p w14:paraId="0817D412" w14:textId="22DC5899" w:rsidR="003C58B9" w:rsidRPr="00D07D4A" w:rsidRDefault="00887F23" w:rsidP="007F7F8E">
      <w:pPr>
        <w:pStyle w:val="Datepublished"/>
      </w:pPr>
      <w:r w:rsidRPr="00570380">
        <w:t xml:space="preserve">Published: </w:t>
      </w:r>
      <w:r w:rsidR="00292525">
        <w:t>September 2026</w:t>
      </w:r>
    </w:p>
    <w:p w14:paraId="1FEF1CCF" w14:textId="274A5953" w:rsidR="00D852B6" w:rsidRDefault="00040A5C" w:rsidP="00DF4F03">
      <w:pPr>
        <w:pStyle w:val="Heading1"/>
      </w:pPr>
      <w:r>
        <w:lastRenderedPageBreak/>
        <w:t>Before you begin</w:t>
      </w:r>
    </w:p>
    <w:p w14:paraId="10F961CE" w14:textId="77777777" w:rsidR="00370A13" w:rsidRDefault="00370A13" w:rsidP="00124EA8"/>
    <w:p w14:paraId="3330EBF2" w14:textId="2C3BE628" w:rsidR="00EF4A04" w:rsidRDefault="009A1B36" w:rsidP="00124EA8">
      <w:r>
        <w:rPr>
          <w:rFonts w:cs="Arial"/>
          <w:noProof/>
          <w:szCs w:val="36"/>
          <w:lang w:eastAsia="en-NZ"/>
        </w:rPr>
        <w:drawing>
          <wp:anchor distT="0" distB="0" distL="114300" distR="114300" simplePos="0" relativeHeight="251925504" behindDoc="0" locked="0" layoutInCell="1" allowOverlap="1" wp14:anchorId="798F56DF" wp14:editId="187A017D">
            <wp:simplePos x="0" y="0"/>
            <wp:positionH relativeFrom="margin">
              <wp:align>left</wp:align>
            </wp:positionH>
            <wp:positionV relativeFrom="paragraph">
              <wp:posOffset>166757</wp:posOffset>
            </wp:positionV>
            <wp:extent cx="1363219" cy="1927860"/>
            <wp:effectExtent l="0" t="0" r="8890" b="0"/>
            <wp:wrapNone/>
            <wp:docPr id="13" name="Pictur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63219" cy="1927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0FFD0B" w14:textId="7A6340B9" w:rsidR="006F0B5B" w:rsidRDefault="00EF4A04" w:rsidP="006F0B5B">
      <w:r>
        <w:t xml:space="preserve">This </w:t>
      </w:r>
      <w:r w:rsidR="006557E3">
        <w:t xml:space="preserve">Easy Read </w:t>
      </w:r>
      <w:r w:rsidR="006F0B5B">
        <w:t xml:space="preserve">talks about abuse. </w:t>
      </w:r>
      <w:r>
        <w:t xml:space="preserve"> </w:t>
      </w:r>
    </w:p>
    <w:p w14:paraId="070915F0" w14:textId="7AA949BA" w:rsidR="006F0B5B" w:rsidRDefault="006F0B5B" w:rsidP="006F0B5B"/>
    <w:p w14:paraId="18E97EFF" w14:textId="77777777" w:rsidR="006F0B5B" w:rsidRDefault="006F0B5B" w:rsidP="006F0B5B"/>
    <w:p w14:paraId="1CFA6B02" w14:textId="77777777" w:rsidR="00D30725" w:rsidRDefault="006F0B5B" w:rsidP="00D30725">
      <w:r>
        <w:t xml:space="preserve">This information may upset some people when they are reading it. </w:t>
      </w:r>
    </w:p>
    <w:p w14:paraId="7CCF6CB7" w14:textId="676DE1B7" w:rsidR="00D30725" w:rsidRDefault="0088643D" w:rsidP="00D30725">
      <w:r>
        <w:rPr>
          <w:noProof/>
        </w:rPr>
        <mc:AlternateContent>
          <mc:Choice Requires="wpg">
            <w:drawing>
              <wp:anchor distT="0" distB="0" distL="114300" distR="114300" simplePos="0" relativeHeight="251857920" behindDoc="0" locked="0" layoutInCell="1" allowOverlap="1" wp14:anchorId="0E8BFE9B" wp14:editId="589EDF3D">
                <wp:simplePos x="0" y="0"/>
                <wp:positionH relativeFrom="margin">
                  <wp:posOffset>95416</wp:posOffset>
                </wp:positionH>
                <wp:positionV relativeFrom="paragraph">
                  <wp:posOffset>137906</wp:posOffset>
                </wp:positionV>
                <wp:extent cx="1630680" cy="1540510"/>
                <wp:effectExtent l="0" t="0" r="0" b="2540"/>
                <wp:wrapNone/>
                <wp:docPr id="2137525138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0680" cy="1540510"/>
                          <a:chOff x="0" y="0"/>
                          <a:chExt cx="1630680" cy="1540510"/>
                        </a:xfrm>
                      </wpg:grpSpPr>
                      <pic:pic xmlns:pic="http://schemas.openxmlformats.org/drawingml/2006/picture">
                        <pic:nvPicPr>
                          <pic:cNvPr id="385521079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760" cy="154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75831876" name="Graphic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16280" y="50292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0BF69CCF">
              <v:group id="Group 1" style="position:absolute;margin-left:7.5pt;margin-top:10.85pt;width:128.4pt;height:121.3pt;z-index:251857920;mso-position-horizontal-relative:margin" alt="&quot;&quot;" coordsize="16306,15405" o:spid="_x0000_s1026" w14:anchorId="1578FD8C" o:gfxdata="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2" style="position:absolute;width:11277;height:15405;visibility:visible;mso-wrap-style:square" alt="&quot;&quot;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">
                  <v:imagedata o:title="" r:id="rId22"/>
                </v:shape>
                <v:shape id="Graphic 4" style="position:absolute;left:7162;top:5029;width:9144;height:9144;visibility:visible;mso-wrap-style:square" alt="&quot;&quot;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">
                  <v:imagedata o:title="" r:id="rId23"/>
                </v:shape>
                <w10:wrap anchorx="margin"/>
              </v:group>
            </w:pict>
          </mc:Fallback>
        </mc:AlternateContent>
      </w:r>
    </w:p>
    <w:p w14:paraId="2EDD8EAB" w14:textId="589F041E" w:rsidR="00D30725" w:rsidRDefault="00D30725" w:rsidP="00D30725"/>
    <w:p w14:paraId="3E57F578" w14:textId="1608A71A" w:rsidR="0064667B" w:rsidRDefault="00D30725" w:rsidP="00D30725">
      <w:r>
        <w:t xml:space="preserve">This information is not meant to scare anyone. </w:t>
      </w:r>
    </w:p>
    <w:p w14:paraId="07AAA9DA" w14:textId="77777777" w:rsidR="00D30725" w:rsidRDefault="00D30725" w:rsidP="00D30725"/>
    <w:p w14:paraId="51A14BEC" w14:textId="77777777" w:rsidR="00D30725" w:rsidRDefault="00D30725" w:rsidP="00D30725"/>
    <w:p w14:paraId="46914307" w14:textId="24CD3CD1" w:rsidR="00D30725" w:rsidRDefault="0088643D" w:rsidP="00D30725">
      <w:r w:rsidRPr="005063C3">
        <w:rPr>
          <w:noProof/>
        </w:rPr>
        <w:drawing>
          <wp:anchor distT="0" distB="0" distL="114300" distR="114300" simplePos="0" relativeHeight="251859968" behindDoc="0" locked="0" layoutInCell="1" allowOverlap="1" wp14:anchorId="247B18DA" wp14:editId="4B743D76">
            <wp:simplePos x="0" y="0"/>
            <wp:positionH relativeFrom="margin">
              <wp:posOffset>61263</wp:posOffset>
            </wp:positionH>
            <wp:positionV relativeFrom="paragraph">
              <wp:posOffset>250439</wp:posOffset>
            </wp:positionV>
            <wp:extent cx="1554480" cy="1554480"/>
            <wp:effectExtent l="0" t="0" r="7620" b="7620"/>
            <wp:wrapNone/>
            <wp:docPr id="119607165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07165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0725">
        <w:t>If you are upset after reading this document you can talk to your:</w:t>
      </w:r>
    </w:p>
    <w:p w14:paraId="1BAD0AD9" w14:textId="4FA5E790" w:rsidR="00D30725" w:rsidRPr="00C200AE" w:rsidRDefault="00C47C8D" w:rsidP="00BC7BCF">
      <w:pPr>
        <w:pStyle w:val="Listtoplevel"/>
      </w:pPr>
      <w:r>
        <w:t xml:space="preserve">whānau </w:t>
      </w:r>
      <w:r w:rsidR="00223817">
        <w:t>/ family</w:t>
      </w:r>
    </w:p>
    <w:p w14:paraId="270D603D" w14:textId="39C7DE7E" w:rsidR="00EF4A04" w:rsidRDefault="00223817" w:rsidP="00660637">
      <w:pPr>
        <w:pStyle w:val="Listtoplevel"/>
      </w:pPr>
      <w:r>
        <w:t>friends.</w:t>
      </w:r>
    </w:p>
    <w:p w14:paraId="4731C2BA" w14:textId="77777777" w:rsidR="00124EA8" w:rsidRDefault="00124EA8" w:rsidP="00D67451"/>
    <w:p w14:paraId="55DB41E5" w14:textId="250E2C37" w:rsidR="00660637" w:rsidRDefault="00660637" w:rsidP="00090A7B">
      <w:pPr>
        <w:spacing w:line="240" w:lineRule="auto"/>
        <w:ind w:left="0"/>
      </w:pPr>
      <w:r>
        <w:br w:type="page"/>
      </w:r>
    </w:p>
    <w:p w14:paraId="77463829" w14:textId="27633599" w:rsidR="0046126C" w:rsidRDefault="0090022D" w:rsidP="00B85C39">
      <w:r>
        <w:rPr>
          <w:noProof/>
        </w:rPr>
        <w:lastRenderedPageBreak/>
        <w:drawing>
          <wp:anchor distT="0" distB="0" distL="114300" distR="114300" simplePos="0" relativeHeight="251862016" behindDoc="0" locked="0" layoutInCell="1" allowOverlap="1" wp14:anchorId="3C721738" wp14:editId="6C44ADFE">
            <wp:simplePos x="0" y="0"/>
            <wp:positionH relativeFrom="margin">
              <wp:align>left</wp:align>
            </wp:positionH>
            <wp:positionV relativeFrom="paragraph">
              <wp:posOffset>6377</wp:posOffset>
            </wp:positionV>
            <wp:extent cx="1395523" cy="1600200"/>
            <wp:effectExtent l="0" t="0" r="0" b="0"/>
            <wp:wrapNone/>
            <wp:docPr id="770456647" name="Pictur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456647" name="Pictur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523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4EA8">
        <w:t xml:space="preserve">You can </w:t>
      </w:r>
      <w:r w:rsidR="003D498C">
        <w:t xml:space="preserve">also contact </w:t>
      </w:r>
      <w:r w:rsidR="00EE2B8E">
        <w:t xml:space="preserve">Need to Talk by: </w:t>
      </w:r>
    </w:p>
    <w:p w14:paraId="46E58FEA" w14:textId="77777777" w:rsidR="00B74537" w:rsidRPr="007E3732" w:rsidRDefault="0046126C" w:rsidP="00B74537">
      <w:pPr>
        <w:pStyle w:val="Listtoplevel"/>
        <w:rPr>
          <w:b/>
          <w:bCs/>
        </w:rPr>
      </w:pPr>
      <w:r w:rsidRPr="007E3732">
        <w:rPr>
          <w:b/>
          <w:bCs/>
        </w:rPr>
        <w:t>calling 1737</w:t>
      </w:r>
    </w:p>
    <w:p w14:paraId="6F71F05F" w14:textId="687E0AFD" w:rsidR="00B74537" w:rsidRDefault="0046126C" w:rsidP="00B74537">
      <w:pPr>
        <w:pStyle w:val="Listtoplevel"/>
      </w:pPr>
      <w:r w:rsidRPr="007E3732">
        <w:rPr>
          <w:b/>
          <w:bCs/>
        </w:rPr>
        <w:t>text</w:t>
      </w:r>
      <w:r w:rsidR="00B85C39" w:rsidRPr="007E3732">
        <w:rPr>
          <w:b/>
          <w:bCs/>
        </w:rPr>
        <w:t>ing 1737</w:t>
      </w:r>
      <w:r w:rsidR="00B85C39">
        <w:t xml:space="preserve"> </w:t>
      </w:r>
    </w:p>
    <w:p w14:paraId="74315AAE" w14:textId="47CD1F22" w:rsidR="009041B6" w:rsidRDefault="007B3980" w:rsidP="00B74537">
      <w:r>
        <w:rPr>
          <w:noProof/>
        </w:rPr>
        <mc:AlternateContent>
          <mc:Choice Requires="wpg">
            <w:drawing>
              <wp:anchor distT="0" distB="0" distL="114300" distR="114300" simplePos="0" relativeHeight="251864064" behindDoc="0" locked="0" layoutInCell="1" allowOverlap="1" wp14:anchorId="46F22995" wp14:editId="48E5BA58">
                <wp:simplePos x="0" y="0"/>
                <wp:positionH relativeFrom="margin">
                  <wp:posOffset>-222581</wp:posOffset>
                </wp:positionH>
                <wp:positionV relativeFrom="paragraph">
                  <wp:posOffset>186746</wp:posOffset>
                </wp:positionV>
                <wp:extent cx="2033905" cy="1314450"/>
                <wp:effectExtent l="0" t="0" r="0" b="0"/>
                <wp:wrapNone/>
                <wp:docPr id="557587280" name="Group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3905" cy="1314450"/>
                          <a:chOff x="7951" y="-55659"/>
                          <a:chExt cx="2034209" cy="1314450"/>
                        </a:xfrm>
                      </wpg:grpSpPr>
                      <pic:pic xmlns:pic="http://schemas.openxmlformats.org/drawingml/2006/picture">
                        <pic:nvPicPr>
                          <pic:cNvPr id="95219356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51" y="-55659"/>
                            <a:ext cx="185737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51237073" name="Graphic 551237073" descr="Close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27760" y="27432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15F61F03">
              <v:group id="Group 2" style="position:absolute;margin-left:-17.55pt;margin-top:14.7pt;width:160.15pt;height:103.5pt;z-index:251864064;mso-position-horizontal-relative:margin;mso-width-relative:margin" alt="&quot;&quot;" coordsize="20342,13144" coordorigin="79,-556" o:spid="_x0000_s1026" w14:anchorId="0379A86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">
                <v:shape id="Picture 14" style="position:absolute;left:79;top:-556;width:18574;height:13143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">
                  <v:imagedata o:title="" r:id="rId27"/>
                </v:shape>
                <v:shape id="Graphic 551237073" style="position:absolute;left:11277;top:2743;width:9144;height:9144;visibility:visible;mso-wrap-style:square" alt="Close with solid fill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">
                  <v:imagedata o:title="Close with solid fill" r:id="rId23"/>
                </v:shape>
                <w10:wrap anchorx="margin"/>
              </v:group>
            </w:pict>
          </mc:Fallback>
        </mc:AlternateContent>
      </w:r>
      <w:r w:rsidR="00B74537">
        <w:br/>
      </w:r>
    </w:p>
    <w:p w14:paraId="242F74C0" w14:textId="5F92FA3F" w:rsidR="00E616EC" w:rsidRDefault="000840F4" w:rsidP="00E616EC">
      <w:r>
        <w:t xml:space="preserve">It does not cost any money to </w:t>
      </w:r>
      <w:r>
        <w:br/>
        <w:t>call / text 1737.</w:t>
      </w:r>
    </w:p>
    <w:p w14:paraId="53F3C037" w14:textId="77777777" w:rsidR="00E616EC" w:rsidRDefault="00E616EC" w:rsidP="00E616EC"/>
    <w:p w14:paraId="3504E692" w14:textId="4A26BA84" w:rsidR="00E616EC" w:rsidRDefault="007B3980" w:rsidP="00E616EC">
      <w:r>
        <w:rPr>
          <w:noProof/>
        </w:rPr>
        <mc:AlternateContent>
          <mc:Choice Requires="wps">
            <w:drawing>
              <wp:anchor distT="0" distB="0" distL="114300" distR="114300" simplePos="0" relativeHeight="252014592" behindDoc="1" locked="0" layoutInCell="1" allowOverlap="1" wp14:anchorId="4FF652B4" wp14:editId="59476C66">
                <wp:simplePos x="0" y="0"/>
                <wp:positionH relativeFrom="margin">
                  <wp:align>right</wp:align>
                </wp:positionH>
                <wp:positionV relativeFrom="paragraph">
                  <wp:posOffset>312049</wp:posOffset>
                </wp:positionV>
                <wp:extent cx="3600000" cy="644400"/>
                <wp:effectExtent l="0" t="0" r="635" b="3810"/>
                <wp:wrapNone/>
                <wp:docPr id="1507036518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6444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343750DC">
              <v:rect id="Rectangle 14" style="position:absolute;margin-left:232.25pt;margin-top:24.55pt;width:283.45pt;height:50.75pt;z-index:-251301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spid="_x0000_s1026" fillcolor="#ffe599 [1303]" stroked="f" strokeweight="1pt" w14:anchorId="47975B9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">
                <w10:wrap anchorx="margin"/>
              </v:rect>
            </w:pict>
          </mc:Fallback>
        </mc:AlternateContent>
      </w:r>
    </w:p>
    <w:p w14:paraId="75962259" w14:textId="486AF430" w:rsidR="00E616EC" w:rsidRDefault="007B3980" w:rsidP="00E616EC">
      <w:r w:rsidRPr="00AE7C51">
        <w:rPr>
          <w:noProof/>
        </w:rPr>
        <w:drawing>
          <wp:anchor distT="0" distB="0" distL="114300" distR="114300" simplePos="0" relativeHeight="251866112" behindDoc="0" locked="0" layoutInCell="1" allowOverlap="1" wp14:anchorId="40E81548" wp14:editId="5AE5403D">
            <wp:simplePos x="0" y="0"/>
            <wp:positionH relativeFrom="margin">
              <wp:align>left</wp:align>
            </wp:positionH>
            <wp:positionV relativeFrom="paragraph">
              <wp:posOffset>8172</wp:posOffset>
            </wp:positionV>
            <wp:extent cx="1356360" cy="1356360"/>
            <wp:effectExtent l="0" t="0" r="0" b="0"/>
            <wp:wrapNone/>
            <wp:docPr id="1657944812" name="Pictur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944812" name="Picture 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16EC">
        <w:t xml:space="preserve">If you do not feel safe call the police on </w:t>
      </w:r>
      <w:r w:rsidR="00E616EC" w:rsidRPr="00E616EC">
        <w:rPr>
          <w:b/>
          <w:bCs/>
        </w:rPr>
        <w:t>111.</w:t>
      </w:r>
    </w:p>
    <w:p w14:paraId="78935DE4" w14:textId="6D6BA3AC" w:rsidR="00124EA8" w:rsidRDefault="000A49E6" w:rsidP="00DB3025">
      <w:pPr>
        <w:pStyle w:val="Heading1"/>
      </w:pPr>
      <w:r>
        <w:lastRenderedPageBreak/>
        <w:t>About this Easy Read</w:t>
      </w:r>
    </w:p>
    <w:p w14:paraId="4885ED49" w14:textId="77777777" w:rsidR="00124EA8" w:rsidRDefault="00124EA8" w:rsidP="00124EA8"/>
    <w:p w14:paraId="54ECF44B" w14:textId="54F88A23" w:rsidR="00124EA8" w:rsidRPr="00124EA8" w:rsidRDefault="003369B1" w:rsidP="00124EA8">
      <w:r>
        <w:rPr>
          <w:noProof/>
        </w:rPr>
        <w:drawing>
          <wp:anchor distT="0" distB="0" distL="114300" distR="114300" simplePos="0" relativeHeight="251870208" behindDoc="0" locked="0" layoutInCell="1" allowOverlap="1" wp14:anchorId="7AF6F0CC" wp14:editId="5DD8377B">
            <wp:simplePos x="0" y="0"/>
            <wp:positionH relativeFrom="margin">
              <wp:align>left</wp:align>
            </wp:positionH>
            <wp:positionV relativeFrom="paragraph">
              <wp:posOffset>237600</wp:posOffset>
            </wp:positionV>
            <wp:extent cx="1424305" cy="1310005"/>
            <wp:effectExtent l="0" t="0" r="4445" b="4445"/>
            <wp:wrapNone/>
            <wp:docPr id="10" name="Pictur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305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64B4DE" w14:textId="365054D4" w:rsidR="00F87859" w:rsidRDefault="00044515" w:rsidP="009C1365">
      <w:r>
        <w:t xml:space="preserve">This Easy Read is a </w:t>
      </w:r>
      <w:r>
        <w:br/>
      </w:r>
      <w:proofErr w:type="spellStart"/>
      <w:r>
        <w:t>pānui</w:t>
      </w:r>
      <w:proofErr w:type="spellEnd"/>
      <w:r>
        <w:t xml:space="preserve"> / n</w:t>
      </w:r>
      <w:r w:rsidR="002A6C85">
        <w:t>ewsletter</w:t>
      </w:r>
      <w:r>
        <w:t xml:space="preserve"> from the </w:t>
      </w:r>
      <w:r w:rsidRPr="00FC221A">
        <w:rPr>
          <w:b/>
          <w:bCs/>
        </w:rPr>
        <w:t>Crown Response Office</w:t>
      </w:r>
      <w:r>
        <w:t xml:space="preserve">. </w:t>
      </w:r>
    </w:p>
    <w:p w14:paraId="1F1A534E" w14:textId="77777777" w:rsidR="009C1365" w:rsidRDefault="009C1365" w:rsidP="009C1365"/>
    <w:p w14:paraId="593C0447" w14:textId="5F3BF219" w:rsidR="009C1365" w:rsidRDefault="001B7565" w:rsidP="009C1365">
      <w:r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76352" behindDoc="1" locked="0" layoutInCell="1" allowOverlap="1" wp14:anchorId="5949EF87" wp14:editId="38E4EB93">
                <wp:simplePos x="0" y="0"/>
                <wp:positionH relativeFrom="margin">
                  <wp:align>right</wp:align>
                </wp:positionH>
                <wp:positionV relativeFrom="paragraph">
                  <wp:posOffset>262362</wp:posOffset>
                </wp:positionV>
                <wp:extent cx="3600000" cy="2552400"/>
                <wp:effectExtent l="0" t="0" r="635" b="635"/>
                <wp:wrapNone/>
                <wp:docPr id="1938836966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2552400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7A2CE506">
              <v:rect id="Rectangle 2" style="position:absolute;margin-left:232.25pt;margin-top:20.65pt;width:283.45pt;height:201pt;z-index:-2514401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08DED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">
                <w10:wrap anchorx="margin"/>
              </v:rect>
            </w:pict>
          </mc:Fallback>
        </mc:AlternateContent>
      </w:r>
    </w:p>
    <w:p w14:paraId="36F0584C" w14:textId="35AD9584" w:rsidR="001B7565" w:rsidRDefault="00D721BA" w:rsidP="001B7565">
      <w:pPr>
        <w:rPr>
          <w:rFonts w:eastAsia="Times New Roman"/>
          <w:lang w:eastAsia="en-NZ"/>
        </w:rPr>
      </w:pPr>
      <w:r>
        <w:rPr>
          <w:rFonts w:cs="Arial"/>
          <w:noProof/>
          <w:szCs w:val="32"/>
          <w:lang w:val="en-NZ" w:eastAsia="en-NZ"/>
        </w:rPr>
        <w:drawing>
          <wp:anchor distT="0" distB="0" distL="114300" distR="114300" simplePos="0" relativeHeight="251872256" behindDoc="0" locked="0" layoutInCell="1" allowOverlap="1" wp14:anchorId="7F9ACF7B" wp14:editId="5F4DB980">
            <wp:simplePos x="0" y="0"/>
            <wp:positionH relativeFrom="margin">
              <wp:align>left</wp:align>
            </wp:positionH>
            <wp:positionV relativeFrom="page">
              <wp:posOffset>4263777</wp:posOffset>
            </wp:positionV>
            <wp:extent cx="1619885" cy="1007745"/>
            <wp:effectExtent l="0" t="0" r="0" b="1905"/>
            <wp:wrapNone/>
            <wp:docPr id="1987404197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404197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007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1365">
        <w:t xml:space="preserve">The </w:t>
      </w:r>
      <w:r w:rsidR="009C1365">
        <w:rPr>
          <w:rFonts w:eastAsia="Times New Roman"/>
          <w:b/>
          <w:bCs/>
          <w:lang w:eastAsia="en-NZ"/>
        </w:rPr>
        <w:t xml:space="preserve">Crown Response Office </w:t>
      </w:r>
      <w:r w:rsidR="009C1365" w:rsidRPr="00794F29">
        <w:rPr>
          <w:rFonts w:eastAsia="Times New Roman"/>
          <w:lang w:eastAsia="en-NZ"/>
        </w:rPr>
        <w:t>is in charge</w:t>
      </w:r>
      <w:r w:rsidR="009C1365">
        <w:rPr>
          <w:rFonts w:eastAsia="Times New Roman"/>
          <w:lang w:eastAsia="en-NZ"/>
        </w:rPr>
        <w:t xml:space="preserve"> of the Government </w:t>
      </w:r>
      <w:r w:rsidR="009C1365">
        <w:rPr>
          <w:rFonts w:eastAsia="Times New Roman"/>
          <w:b/>
          <w:bCs/>
          <w:lang w:eastAsia="en-NZ"/>
        </w:rPr>
        <w:t>response</w:t>
      </w:r>
      <w:r w:rsidR="009C1365">
        <w:rPr>
          <w:rFonts w:eastAsia="Times New Roman"/>
          <w:lang w:eastAsia="en-NZ"/>
        </w:rPr>
        <w:t xml:space="preserve"> to the </w:t>
      </w:r>
      <w:r w:rsidR="009C1365" w:rsidRPr="00DA5BE7">
        <w:rPr>
          <w:rFonts w:eastAsia="Times New Roman"/>
          <w:lang w:eastAsia="en-NZ"/>
        </w:rPr>
        <w:t xml:space="preserve">Royal Commission of Inquiry into </w:t>
      </w:r>
      <w:r w:rsidR="009C1365" w:rsidRPr="00CB7429">
        <w:rPr>
          <w:rFonts w:eastAsia="Times New Roman"/>
          <w:b/>
          <w:bCs/>
          <w:lang w:eastAsia="en-NZ"/>
        </w:rPr>
        <w:t>Abuse</w:t>
      </w:r>
      <w:r w:rsidR="009C1365" w:rsidRPr="00DA5BE7">
        <w:rPr>
          <w:rFonts w:eastAsia="Times New Roman"/>
          <w:lang w:eastAsia="en-NZ"/>
        </w:rPr>
        <w:t xml:space="preserve"> in Care.</w:t>
      </w:r>
    </w:p>
    <w:p w14:paraId="61AA372C" w14:textId="2C016267" w:rsidR="001B7565" w:rsidRDefault="001B7565" w:rsidP="001B7565">
      <w:pPr>
        <w:rPr>
          <w:rFonts w:eastAsia="Times New Roman"/>
          <w:lang w:eastAsia="en-NZ"/>
        </w:rPr>
      </w:pPr>
    </w:p>
    <w:p w14:paraId="371762C1" w14:textId="4C28C6C9" w:rsidR="001B7565" w:rsidRDefault="00DC7ADF" w:rsidP="001B7565">
      <w:pPr>
        <w:rPr>
          <w:rFonts w:eastAsia="Times New Roman"/>
          <w:lang w:eastAsia="en-NZ"/>
        </w:rPr>
      </w:pPr>
      <w:r>
        <w:rPr>
          <w:rFonts w:cs="Arial"/>
          <w:noProof/>
          <w:szCs w:val="32"/>
          <w:lang w:val="en-NZ" w:eastAsia="en-NZ"/>
        </w:rPr>
        <w:drawing>
          <wp:anchor distT="0" distB="0" distL="114300" distR="114300" simplePos="0" relativeHeight="251874304" behindDoc="0" locked="0" layoutInCell="1" allowOverlap="1" wp14:anchorId="4F805A3D" wp14:editId="752CD5D8">
            <wp:simplePos x="0" y="0"/>
            <wp:positionH relativeFrom="margin">
              <wp:align>left</wp:align>
            </wp:positionH>
            <wp:positionV relativeFrom="paragraph">
              <wp:posOffset>327318</wp:posOffset>
            </wp:positionV>
            <wp:extent cx="1790700" cy="321930"/>
            <wp:effectExtent l="0" t="0" r="0" b="2540"/>
            <wp:wrapNone/>
            <wp:docPr id="81696383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9638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21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F1934A" w14:textId="233E16CC" w:rsidR="001B7565" w:rsidRPr="00342289" w:rsidRDefault="001B7565" w:rsidP="001B7565">
      <w:pPr>
        <w:rPr>
          <w:rFonts w:eastAsia="Times New Roman"/>
          <w:lang w:eastAsia="en-NZ"/>
        </w:rPr>
      </w:pPr>
      <w:r>
        <w:rPr>
          <w:rFonts w:eastAsia="Times New Roman"/>
          <w:lang w:eastAsia="en-NZ"/>
        </w:rPr>
        <w:t xml:space="preserve">It is sometimes called the </w:t>
      </w:r>
      <w:r>
        <w:rPr>
          <w:rFonts w:eastAsia="Times New Roman"/>
          <w:b/>
          <w:bCs/>
          <w:lang w:eastAsia="en-NZ"/>
        </w:rPr>
        <w:t>CRO</w:t>
      </w:r>
      <w:r>
        <w:rPr>
          <w:rFonts w:eastAsia="Times New Roman"/>
          <w:lang w:eastAsia="en-NZ"/>
        </w:rPr>
        <w:t>.</w:t>
      </w:r>
    </w:p>
    <w:p w14:paraId="64C85FDB" w14:textId="77777777" w:rsidR="00181D16" w:rsidRDefault="00181D16" w:rsidP="009C1365">
      <w:pPr>
        <w:rPr>
          <w:rFonts w:eastAsia="Times New Roman"/>
          <w:lang w:eastAsia="en-NZ"/>
        </w:rPr>
      </w:pPr>
    </w:p>
    <w:p w14:paraId="368D028F" w14:textId="68976401" w:rsidR="00181D16" w:rsidRDefault="00D721BA" w:rsidP="009C1365">
      <w:pPr>
        <w:rPr>
          <w:rFonts w:eastAsia="Times New Roman"/>
          <w:lang w:eastAsia="en-NZ"/>
        </w:rPr>
      </w:pPr>
      <w:r>
        <w:rPr>
          <w:rFonts w:cs="Arial"/>
          <w:noProof/>
          <w:szCs w:val="32"/>
          <w:lang w:val="en-NZ" w:eastAsia="en-NZ"/>
        </w:rPr>
        <w:drawing>
          <wp:anchor distT="0" distB="0" distL="114300" distR="114300" simplePos="0" relativeHeight="251880448" behindDoc="0" locked="0" layoutInCell="1" allowOverlap="1" wp14:anchorId="27D1F05C" wp14:editId="12E45EB2">
            <wp:simplePos x="0" y="0"/>
            <wp:positionH relativeFrom="margin">
              <wp:align>left</wp:align>
            </wp:positionH>
            <wp:positionV relativeFrom="page">
              <wp:posOffset>7060730</wp:posOffset>
            </wp:positionV>
            <wp:extent cx="1400175" cy="1400175"/>
            <wp:effectExtent l="0" t="0" r="9525" b="0"/>
            <wp:wrapNone/>
            <wp:docPr id="15572214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2214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1D16">
        <w:rPr>
          <w:noProof/>
        </w:rPr>
        <mc:AlternateContent>
          <mc:Choice Requires="wps">
            <w:drawing>
              <wp:anchor distT="0" distB="0" distL="114300" distR="114300" simplePos="0" relativeHeight="251882496" behindDoc="1" locked="0" layoutInCell="1" allowOverlap="1" wp14:anchorId="0FCA5CDB" wp14:editId="5CFF20A6">
                <wp:simplePos x="0" y="0"/>
                <wp:positionH relativeFrom="margin">
                  <wp:align>right</wp:align>
                </wp:positionH>
                <wp:positionV relativeFrom="paragraph">
                  <wp:posOffset>307184</wp:posOffset>
                </wp:positionV>
                <wp:extent cx="3600000" cy="1065600"/>
                <wp:effectExtent l="0" t="0" r="635" b="1270"/>
                <wp:wrapNone/>
                <wp:docPr id="2099106683" name="Rectangle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1065600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A90A53" w14:textId="77777777" w:rsidR="00640266" w:rsidRDefault="00640266" w:rsidP="00640266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CA5CDB" id="Rectangle 13" o:spid="_x0000_s1026" alt="&quot;&quot;" style="position:absolute;left:0;text-align:left;margin-left:232.25pt;margin-top:24.2pt;width:283.45pt;height:83.9pt;z-index:-2514339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" fillcolor="#d6e4ce" stroked="f" strokeweight="1pt">
                <v:textbox>
                  <w:txbxContent>
                    <w:p w14:paraId="7DA90A53" w14:textId="77777777" w:rsidR="00640266" w:rsidRDefault="00640266" w:rsidP="00640266">
                      <w:pPr>
                        <w:ind w:left="0"/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711208" w14:textId="386FD791" w:rsidR="0064667B" w:rsidRDefault="00181D16" w:rsidP="009C1365">
      <w:pPr>
        <w:rPr>
          <w:rFonts w:eastAsia="Times New Roman"/>
          <w:lang w:eastAsia="en-NZ"/>
        </w:rPr>
      </w:pPr>
      <w:r>
        <w:rPr>
          <w:rFonts w:eastAsia="Times New Roman"/>
          <w:lang w:eastAsia="en-NZ"/>
        </w:rPr>
        <w:t xml:space="preserve">People who have been through abuse in care are sometimes called </w:t>
      </w:r>
      <w:r w:rsidRPr="00181D16">
        <w:rPr>
          <w:rFonts w:eastAsia="Times New Roman"/>
          <w:b/>
          <w:bCs/>
          <w:lang w:eastAsia="en-NZ"/>
        </w:rPr>
        <w:t>survivors.</w:t>
      </w:r>
      <w:r>
        <w:rPr>
          <w:rFonts w:eastAsia="Times New Roman"/>
          <w:lang w:eastAsia="en-NZ"/>
        </w:rPr>
        <w:t xml:space="preserve"> </w:t>
      </w:r>
    </w:p>
    <w:p w14:paraId="40C3E29D" w14:textId="7FE47C15" w:rsidR="00181D16" w:rsidRDefault="00181D16" w:rsidP="009C1365">
      <w:pPr>
        <w:rPr>
          <w:rFonts w:eastAsia="Times New Roman"/>
          <w:lang w:eastAsia="en-NZ"/>
        </w:rPr>
      </w:pPr>
    </w:p>
    <w:p w14:paraId="713ACCD7" w14:textId="59C52927" w:rsidR="00181D16" w:rsidRPr="009C1365" w:rsidRDefault="00181D16" w:rsidP="009C1365">
      <w:pPr>
        <w:rPr>
          <w:rFonts w:eastAsia="Times New Roman"/>
          <w:lang w:eastAsia="en-NZ"/>
        </w:rPr>
      </w:pPr>
    </w:p>
    <w:p w14:paraId="06CD9F24" w14:textId="0583C24C" w:rsidR="0064667B" w:rsidRDefault="0064667B" w:rsidP="004567B0">
      <w:pPr>
        <w:rPr>
          <w:rFonts w:eastAsia="Times New Roman"/>
          <w:shd w:val="clear" w:color="auto" w:fill="FFFFFF"/>
          <w:lang w:eastAsia="en-GB"/>
        </w:rPr>
      </w:pPr>
    </w:p>
    <w:p w14:paraId="3AC67C0B" w14:textId="70CE659C" w:rsidR="00D852B6" w:rsidRDefault="00D852B6" w:rsidP="004B79D0">
      <w:pPr>
        <w:ind w:left="0"/>
        <w:rPr>
          <w:rFonts w:eastAsia="Times New Roman"/>
          <w:shd w:val="clear" w:color="auto" w:fill="FFFFFF"/>
          <w:lang w:eastAsia="en-GB"/>
        </w:rPr>
      </w:pPr>
    </w:p>
    <w:p w14:paraId="33DB643F" w14:textId="5418A28C" w:rsidR="00F65FE6" w:rsidRDefault="00122538" w:rsidP="004B79D0">
      <w:pPr>
        <w:rPr>
          <w:rFonts w:eastAsia="Times New Roman"/>
          <w:lang w:eastAsia="en-NZ"/>
        </w:rPr>
      </w:pPr>
      <w:r w:rsidRPr="008A64B9">
        <w:rPr>
          <w:noProof/>
          <w:shd w:val="clear" w:color="auto" w:fill="FFFFFF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88640" behindDoc="1" locked="0" layoutInCell="1" allowOverlap="1" wp14:anchorId="2F3795A6" wp14:editId="1E1F52B6">
                <wp:simplePos x="0" y="0"/>
                <wp:positionH relativeFrom="margin">
                  <wp:align>right</wp:align>
                </wp:positionH>
                <wp:positionV relativeFrom="paragraph">
                  <wp:posOffset>-36195</wp:posOffset>
                </wp:positionV>
                <wp:extent cx="3600000" cy="3403159"/>
                <wp:effectExtent l="0" t="0" r="635" b="6985"/>
                <wp:wrapNone/>
                <wp:docPr id="697473052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3403159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CE74B5" id="Rectangle 2" o:spid="_x0000_s1026" alt="&quot;&quot;" style="position:absolute;margin-left:232.25pt;margin-top:-2.85pt;width:283.45pt;height:267.95pt;z-index:-251427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" fillcolor="#d6e4ce" stroked="f" strokeweight="1pt">
                <w10:wrap anchorx="margin"/>
              </v:rect>
            </w:pict>
          </mc:Fallback>
        </mc:AlternateContent>
      </w:r>
      <w:r w:rsidR="004B79D0">
        <w:rPr>
          <w:noProof/>
        </w:rPr>
        <w:drawing>
          <wp:anchor distT="0" distB="0" distL="114300" distR="114300" simplePos="0" relativeHeight="251886592" behindDoc="0" locked="0" layoutInCell="1" allowOverlap="1" wp14:anchorId="55E309AA" wp14:editId="2A712401">
            <wp:simplePos x="0" y="0"/>
            <wp:positionH relativeFrom="column">
              <wp:posOffset>0</wp:posOffset>
            </wp:positionH>
            <wp:positionV relativeFrom="paragraph">
              <wp:posOffset>1533525</wp:posOffset>
            </wp:positionV>
            <wp:extent cx="1514475" cy="1196193"/>
            <wp:effectExtent l="0" t="0" r="0" b="4445"/>
            <wp:wrapNone/>
            <wp:docPr id="178015392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15392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961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79D0" w:rsidRPr="008A64B9">
        <w:rPr>
          <w:noProof/>
          <w:shd w:val="clear" w:color="auto" w:fill="FFFFFF"/>
          <w:lang w:eastAsia="en-GB"/>
        </w:rPr>
        <w:drawing>
          <wp:anchor distT="0" distB="0" distL="114300" distR="114300" simplePos="0" relativeHeight="251884544" behindDoc="0" locked="0" layoutInCell="1" allowOverlap="1" wp14:anchorId="15017856" wp14:editId="364AF4D8">
            <wp:simplePos x="0" y="0"/>
            <wp:positionH relativeFrom="margin">
              <wp:align>left</wp:align>
            </wp:positionH>
            <wp:positionV relativeFrom="page">
              <wp:posOffset>819509</wp:posOffset>
            </wp:positionV>
            <wp:extent cx="1514475" cy="1514475"/>
            <wp:effectExtent l="0" t="0" r="9525" b="0"/>
            <wp:wrapNone/>
            <wp:docPr id="345101326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101326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5FE6" w:rsidRPr="119C772F">
        <w:rPr>
          <w:rFonts w:eastAsia="Times New Roman"/>
          <w:lang w:eastAsia="en-NZ"/>
        </w:rPr>
        <w:t>Here</w:t>
      </w:r>
      <w:r w:rsidR="00F65FE6" w:rsidRPr="119C772F">
        <w:rPr>
          <w:rFonts w:eastAsia="Times New Roman"/>
          <w:b/>
          <w:bCs/>
          <w:lang w:eastAsia="en-NZ"/>
        </w:rPr>
        <w:t xml:space="preserve"> response </w:t>
      </w:r>
      <w:r w:rsidR="00F65FE6" w:rsidRPr="00FC221A">
        <w:rPr>
          <w:rFonts w:eastAsia="Times New Roman"/>
          <w:lang w:eastAsia="en-NZ"/>
        </w:rPr>
        <w:t>means what the Government is doing because of what the Royal Commission of Inquiry</w:t>
      </w:r>
      <w:r w:rsidR="00F65FE6">
        <w:rPr>
          <w:rFonts w:eastAsia="Times New Roman"/>
          <w:lang w:eastAsia="en-NZ"/>
        </w:rPr>
        <w:t xml:space="preserve"> </w:t>
      </w:r>
      <w:r w:rsidR="119C772F" w:rsidRPr="119C772F">
        <w:rPr>
          <w:rFonts w:eastAsia="Times New Roman"/>
          <w:lang w:eastAsia="en-NZ"/>
        </w:rPr>
        <w:t>found out about the abuse of:</w:t>
      </w:r>
    </w:p>
    <w:p w14:paraId="18665E41" w14:textId="183C5426" w:rsidR="00122538" w:rsidRDefault="00122538" w:rsidP="00122538">
      <w:pPr>
        <w:pStyle w:val="Listtoplevel"/>
        <w:rPr>
          <w:rFonts w:eastAsia="Times New Roman"/>
          <w:noProof w:val="0"/>
          <w:szCs w:val="24"/>
          <w:lang w:val="en-AU" w:eastAsia="en-NZ"/>
        </w:rPr>
      </w:pPr>
      <w:r>
        <w:rPr>
          <w:rFonts w:eastAsia="Times New Roman"/>
          <w:noProof w:val="0"/>
          <w:szCs w:val="24"/>
          <w:lang w:val="en-AU" w:eastAsia="en-NZ"/>
        </w:rPr>
        <w:t>children</w:t>
      </w:r>
    </w:p>
    <w:p w14:paraId="50AE6EF3" w14:textId="4AB4E29C" w:rsidR="00122538" w:rsidRPr="00122538" w:rsidRDefault="00122538" w:rsidP="00122538">
      <w:pPr>
        <w:pStyle w:val="Listtoplevel"/>
        <w:rPr>
          <w:rFonts w:eastAsia="Times New Roman"/>
          <w:noProof w:val="0"/>
          <w:szCs w:val="24"/>
          <w:lang w:val="en-AU" w:eastAsia="en-NZ"/>
        </w:rPr>
      </w:pPr>
      <w:r w:rsidRPr="00122538">
        <w:rPr>
          <w:rFonts w:eastAsia="Times New Roman"/>
          <w:noProof w:val="0"/>
          <w:szCs w:val="24"/>
          <w:lang w:val="en-AU" w:eastAsia="en-NZ"/>
        </w:rPr>
        <w:t xml:space="preserve">young people </w:t>
      </w:r>
    </w:p>
    <w:p w14:paraId="578D4429" w14:textId="405D19C6" w:rsidR="00122538" w:rsidRDefault="00122538" w:rsidP="00122538">
      <w:pPr>
        <w:pStyle w:val="Listtoplevel"/>
        <w:rPr>
          <w:rFonts w:eastAsia="Times New Roman"/>
          <w:noProof w:val="0"/>
          <w:szCs w:val="24"/>
          <w:lang w:val="en-AU" w:eastAsia="en-NZ"/>
        </w:rPr>
      </w:pPr>
      <w:r w:rsidRPr="00122538">
        <w:rPr>
          <w:rFonts w:eastAsia="Times New Roman"/>
          <w:noProof w:val="0"/>
          <w:szCs w:val="24"/>
          <w:lang w:val="en-AU" w:eastAsia="en-NZ"/>
        </w:rPr>
        <w:t xml:space="preserve">vulnerable adults. </w:t>
      </w:r>
    </w:p>
    <w:p w14:paraId="475CB01B" w14:textId="77777777" w:rsidR="00122538" w:rsidRPr="00122538" w:rsidRDefault="00122538" w:rsidP="00122538">
      <w:pPr>
        <w:rPr>
          <w:rFonts w:eastAsia="Times New Roman"/>
          <w:lang w:eastAsia="en-NZ"/>
        </w:rPr>
      </w:pPr>
    </w:p>
    <w:p w14:paraId="68A32F3C" w14:textId="62E31F16" w:rsidR="008769D9" w:rsidRDefault="005E25CF" w:rsidP="00122538">
      <w:pPr>
        <w:ind w:left="0"/>
        <w:rPr>
          <w:lang w:eastAsia="en-GB"/>
        </w:rPr>
      </w:pPr>
      <w:r>
        <w:rPr>
          <w:rFonts w:eastAsiaTheme="minorHAnsi"/>
          <w:noProof/>
          <w:szCs w:val="22"/>
          <w:lang w:val="en-NZ" w:eastAsia="en-NZ"/>
        </w:rPr>
        <w:drawing>
          <wp:anchor distT="0" distB="0" distL="114300" distR="114300" simplePos="0" relativeHeight="251890688" behindDoc="0" locked="0" layoutInCell="1" allowOverlap="1" wp14:anchorId="6773305C" wp14:editId="3E2C836E">
            <wp:simplePos x="0" y="0"/>
            <wp:positionH relativeFrom="margin">
              <wp:align>left</wp:align>
            </wp:positionH>
            <wp:positionV relativeFrom="paragraph">
              <wp:posOffset>196133</wp:posOffset>
            </wp:positionV>
            <wp:extent cx="1619250" cy="1184275"/>
            <wp:effectExtent l="0" t="0" r="0" b="0"/>
            <wp:wrapNone/>
            <wp:docPr id="1780235835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235835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84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75E7"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92736" behindDoc="1" locked="0" layoutInCell="1" allowOverlap="1" wp14:anchorId="7F4179D8" wp14:editId="1BC7E414">
                <wp:simplePos x="0" y="0"/>
                <wp:positionH relativeFrom="margin">
                  <wp:align>right</wp:align>
                </wp:positionH>
                <wp:positionV relativeFrom="paragraph">
                  <wp:posOffset>280064</wp:posOffset>
                </wp:positionV>
                <wp:extent cx="3599815" cy="3104018"/>
                <wp:effectExtent l="0" t="0" r="635" b="1270"/>
                <wp:wrapNone/>
                <wp:docPr id="1037788476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3104018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585341A4">
              <v:rect id="Rectangle 2" style="position:absolute;margin-left:232.25pt;margin-top:22.05pt;width:283.45pt;height:244.4pt;z-index:-251423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29F5208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">
                <w10:wrap anchorx="margin"/>
              </v:rect>
            </w:pict>
          </mc:Fallback>
        </mc:AlternateContent>
      </w:r>
    </w:p>
    <w:p w14:paraId="26098604" w14:textId="4CE2A12F" w:rsidR="008769D9" w:rsidRDefault="004802C5" w:rsidP="008769D9">
      <w:pPr>
        <w:rPr>
          <w:lang w:eastAsia="en-GB"/>
        </w:rPr>
      </w:pPr>
      <w:r w:rsidRPr="00B06BBE">
        <w:rPr>
          <w:b/>
          <w:bCs/>
          <w:lang w:eastAsia="en-GB"/>
        </w:rPr>
        <w:t>Abuse</w:t>
      </w:r>
      <w:r>
        <w:rPr>
          <w:lang w:eastAsia="en-GB"/>
        </w:rPr>
        <w:t xml:space="preserve"> </w:t>
      </w:r>
      <w:r w:rsidR="008769D9">
        <w:rPr>
          <w:lang w:eastAsia="en-GB"/>
        </w:rPr>
        <w:t xml:space="preserve">can be things like someone: </w:t>
      </w:r>
    </w:p>
    <w:p w14:paraId="49EE7487" w14:textId="243B3F24" w:rsidR="008769D9" w:rsidRDefault="008769D9" w:rsidP="008769D9">
      <w:pPr>
        <w:pStyle w:val="Listtoplevel"/>
        <w:rPr>
          <w:lang w:eastAsia="en-GB"/>
        </w:rPr>
      </w:pPr>
      <w:r>
        <w:rPr>
          <w:lang w:eastAsia="en-GB"/>
        </w:rPr>
        <w:t xml:space="preserve">hitting you </w:t>
      </w:r>
    </w:p>
    <w:p w14:paraId="55EC92F9" w14:textId="19386D71" w:rsidR="008769D9" w:rsidRDefault="005E25CF" w:rsidP="008769D9">
      <w:pPr>
        <w:pStyle w:val="Listtoplevel"/>
        <w:rPr>
          <w:lang w:eastAsia="en-GB"/>
        </w:rPr>
      </w:pPr>
      <w:r>
        <w:rPr>
          <w:lang w:val="en-NZ" w:eastAsia="en-NZ"/>
        </w:rPr>
        <w:drawing>
          <wp:anchor distT="0" distB="0" distL="114300" distR="114300" simplePos="0" relativeHeight="252021760" behindDoc="0" locked="0" layoutInCell="1" allowOverlap="1" wp14:anchorId="5BED4F18" wp14:editId="24CB52FB">
            <wp:simplePos x="0" y="0"/>
            <wp:positionH relativeFrom="margin">
              <wp:align>left</wp:align>
            </wp:positionH>
            <wp:positionV relativeFrom="paragraph">
              <wp:posOffset>627380</wp:posOffset>
            </wp:positionV>
            <wp:extent cx="1440180" cy="1440180"/>
            <wp:effectExtent l="0" t="0" r="7620" b="7620"/>
            <wp:wrapNone/>
            <wp:docPr id="247787320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787320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1A8D">
        <w:rPr>
          <w:lang w:eastAsia="en-GB"/>
        </w:rPr>
        <w:t>calling you names</w:t>
      </w:r>
    </w:p>
    <w:p w14:paraId="43D10062" w14:textId="208960BB" w:rsidR="00497510" w:rsidRDefault="003D1994" w:rsidP="008769D9">
      <w:pPr>
        <w:pStyle w:val="Listtoplevel"/>
        <w:rPr>
          <w:lang w:eastAsia="en-GB"/>
        </w:rPr>
      </w:pPr>
      <w:r>
        <w:rPr>
          <w:lang w:eastAsia="en-GB"/>
        </w:rPr>
        <w:t xml:space="preserve">neglecting you </w:t>
      </w:r>
      <w:r w:rsidR="009E4D94">
        <w:rPr>
          <w:lang w:eastAsia="en-GB"/>
        </w:rPr>
        <w:t xml:space="preserve">/ not letting you have the things you need like food. </w:t>
      </w:r>
    </w:p>
    <w:p w14:paraId="3C25845B" w14:textId="77777777" w:rsidR="00671FB0" w:rsidRDefault="00671FB0" w:rsidP="00671FB0">
      <w:pPr>
        <w:rPr>
          <w:lang w:eastAsia="en-GB"/>
        </w:rPr>
      </w:pPr>
    </w:p>
    <w:p w14:paraId="051B8C85" w14:textId="77777777" w:rsidR="00671FB0" w:rsidRDefault="00671FB0" w:rsidP="00671FB0">
      <w:pPr>
        <w:rPr>
          <w:lang w:eastAsia="en-GB"/>
        </w:rPr>
      </w:pPr>
    </w:p>
    <w:p w14:paraId="4D7354D7" w14:textId="7354B1C7" w:rsidR="00BD34B6" w:rsidRPr="005E25CF" w:rsidRDefault="006144C5" w:rsidP="005E25CF">
      <w:pPr>
        <w:spacing w:line="240" w:lineRule="auto"/>
        <w:ind w:left="0"/>
        <w:rPr>
          <w:lang w:eastAsia="en-GB"/>
        </w:rPr>
      </w:pPr>
      <w:r>
        <w:rPr>
          <w:lang w:eastAsia="en-GB"/>
        </w:rPr>
        <w:br w:type="page"/>
      </w:r>
    </w:p>
    <w:p w14:paraId="7DE57773" w14:textId="7E19CB8E" w:rsidR="00D95BCC" w:rsidRDefault="00471F64" w:rsidP="00D61CF5">
      <w:pPr>
        <w:rPr>
          <w:rFonts w:eastAsiaTheme="minorHAnsi"/>
          <w:b/>
          <w:bCs/>
          <w:lang w:eastAsia="en-GB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894784" behindDoc="0" locked="0" layoutInCell="1" allowOverlap="1" wp14:anchorId="0C7C32A8" wp14:editId="5AC5E69C">
            <wp:simplePos x="0" y="0"/>
            <wp:positionH relativeFrom="margin">
              <wp:align>left</wp:align>
            </wp:positionH>
            <wp:positionV relativeFrom="paragraph">
              <wp:posOffset>-335296</wp:posOffset>
            </wp:positionV>
            <wp:extent cx="1309404" cy="1371600"/>
            <wp:effectExtent l="0" t="0" r="5080" b="0"/>
            <wp:wrapNone/>
            <wp:docPr id="1999069704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069704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9404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3AD8">
        <w:rPr>
          <w:rFonts w:eastAsiaTheme="minorHAnsi"/>
          <w:lang w:eastAsia="en-GB"/>
        </w:rPr>
        <w:t xml:space="preserve">This </w:t>
      </w:r>
      <w:proofErr w:type="spellStart"/>
      <w:r w:rsidRPr="00FD3AD8">
        <w:rPr>
          <w:rFonts w:eastAsiaTheme="minorHAnsi"/>
          <w:lang w:eastAsia="en-GB"/>
        </w:rPr>
        <w:t>pānui</w:t>
      </w:r>
      <w:proofErr w:type="spellEnd"/>
      <w:r w:rsidRPr="00FD3AD8">
        <w:rPr>
          <w:rFonts w:eastAsiaTheme="minorHAnsi"/>
          <w:lang w:eastAsia="en-GB"/>
        </w:rPr>
        <w:t xml:space="preserve"> </w:t>
      </w:r>
      <w:r w:rsidR="00A60A9C" w:rsidRPr="00FD3AD8">
        <w:rPr>
          <w:rFonts w:eastAsiaTheme="minorHAnsi"/>
          <w:lang w:eastAsia="en-GB"/>
        </w:rPr>
        <w:t>/ notice is about</w:t>
      </w:r>
      <w:r w:rsidR="00B8497E" w:rsidRPr="00FD3AD8">
        <w:rPr>
          <w:rFonts w:eastAsiaTheme="minorHAnsi"/>
          <w:lang w:eastAsia="en-GB"/>
        </w:rPr>
        <w:t xml:space="preserve"> </w:t>
      </w:r>
      <w:r w:rsidR="00B8497E" w:rsidRPr="00FD3AD8">
        <w:rPr>
          <w:rFonts w:eastAsiaTheme="minorHAnsi"/>
          <w:b/>
          <w:bCs/>
          <w:lang w:eastAsia="en-GB"/>
        </w:rPr>
        <w:t>redress</w:t>
      </w:r>
      <w:r w:rsidR="00B8497E" w:rsidRPr="007E3732">
        <w:rPr>
          <w:rFonts w:eastAsiaTheme="minorHAnsi"/>
          <w:lang w:eastAsia="en-GB"/>
        </w:rPr>
        <w:t>.</w:t>
      </w:r>
    </w:p>
    <w:p w14:paraId="262A490C" w14:textId="15970062" w:rsidR="00D61CF5" w:rsidRDefault="00D61CF5" w:rsidP="00D61CF5">
      <w:pPr>
        <w:rPr>
          <w:rFonts w:eastAsiaTheme="minorHAnsi"/>
          <w:b/>
          <w:bCs/>
          <w:noProof/>
          <w:szCs w:val="22"/>
          <w:lang w:val="en-GB" w:eastAsia="en-GB"/>
        </w:rPr>
      </w:pPr>
    </w:p>
    <w:p w14:paraId="3F76F3FB" w14:textId="3EA2FB1A" w:rsidR="00D61CF5" w:rsidRDefault="00B94CAC" w:rsidP="00D61CF5">
      <w:pPr>
        <w:rPr>
          <w:rFonts w:eastAsiaTheme="minorHAnsi"/>
          <w:b/>
          <w:bCs/>
          <w:noProof/>
          <w:szCs w:val="22"/>
          <w:lang w:val="en-GB" w:eastAsia="en-GB"/>
        </w:rPr>
      </w:pPr>
      <w:r w:rsidRPr="00FD3AD8">
        <w:rPr>
          <w:rFonts w:eastAsia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7072" behindDoc="1" locked="0" layoutInCell="1" allowOverlap="1" wp14:anchorId="087F3EEB" wp14:editId="52A58F64">
                <wp:simplePos x="0" y="0"/>
                <wp:positionH relativeFrom="margin">
                  <wp:align>right</wp:align>
                </wp:positionH>
                <wp:positionV relativeFrom="paragraph">
                  <wp:posOffset>293011</wp:posOffset>
                </wp:positionV>
                <wp:extent cx="3600000" cy="7442421"/>
                <wp:effectExtent l="0" t="0" r="635" b="6350"/>
                <wp:wrapNone/>
                <wp:docPr id="514336095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7442421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A2E943" w14:textId="77777777" w:rsidR="00B619DC" w:rsidRDefault="00B619DC" w:rsidP="00C82B16">
                            <w:pPr>
                              <w:ind w:left="0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654A880E" w14:textId="77777777" w:rsidR="00C87272" w:rsidRDefault="00C87272" w:rsidP="00C82B16">
                            <w:pPr>
                              <w:ind w:left="0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2E34BF3C" w14:textId="77777777" w:rsidR="00C87272" w:rsidRDefault="00C87272" w:rsidP="00C82B16">
                            <w:pPr>
                              <w:ind w:left="0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68D5D79C" w14:textId="77777777" w:rsidR="00C87272" w:rsidRPr="00C82B16" w:rsidRDefault="00C87272" w:rsidP="00C82B16">
                            <w:pPr>
                              <w:ind w:left="0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7F3EEB" id="Rectangle 2" o:spid="_x0000_s1027" alt="&quot;&quot;" style="position:absolute;left:0;text-align:left;margin-left:232.25pt;margin-top:23.05pt;width:283.45pt;height:586pt;z-index:-251409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" fillcolor="#d6e4ce" stroked="f" strokeweight="1pt">
                <v:textbox>
                  <w:txbxContent>
                    <w:p w14:paraId="60A2E943" w14:textId="77777777" w:rsidR="00B619DC" w:rsidRDefault="00B619DC" w:rsidP="00C82B16">
                      <w:pPr>
                        <w:ind w:left="0"/>
                        <w:jc w:val="center"/>
                        <w:rPr>
                          <w:lang w:val="en-US"/>
                        </w:rPr>
                      </w:pPr>
                    </w:p>
                    <w:p w14:paraId="654A880E" w14:textId="77777777" w:rsidR="00C87272" w:rsidRDefault="00C87272" w:rsidP="00C82B16">
                      <w:pPr>
                        <w:ind w:left="0"/>
                        <w:jc w:val="center"/>
                        <w:rPr>
                          <w:lang w:val="en-US"/>
                        </w:rPr>
                      </w:pPr>
                    </w:p>
                    <w:p w14:paraId="2E34BF3C" w14:textId="77777777" w:rsidR="00C87272" w:rsidRDefault="00C87272" w:rsidP="00C82B16">
                      <w:pPr>
                        <w:ind w:left="0"/>
                        <w:jc w:val="center"/>
                        <w:rPr>
                          <w:lang w:val="en-US"/>
                        </w:rPr>
                      </w:pPr>
                    </w:p>
                    <w:p w14:paraId="68D5D79C" w14:textId="77777777" w:rsidR="00C87272" w:rsidRPr="00C82B16" w:rsidRDefault="00C87272" w:rsidP="00C82B16">
                      <w:pPr>
                        <w:ind w:left="0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1215129" w14:textId="1CAEB0D2" w:rsidR="004E5466" w:rsidRDefault="391BEE17" w:rsidP="391BEE17">
      <w:pPr>
        <w:rPr>
          <w:lang w:eastAsia="en-GB"/>
        </w:rPr>
      </w:pPr>
      <w:r w:rsidRPr="391BEE17">
        <w:rPr>
          <w:b/>
          <w:bCs/>
          <w:noProof/>
          <w:lang w:val="en-GB" w:eastAsia="en-GB"/>
        </w:rPr>
        <w:t xml:space="preserve">Redress </w:t>
      </w:r>
      <w:r w:rsidRPr="391BEE17">
        <w:rPr>
          <w:lang w:eastAsia="en-GB"/>
        </w:rPr>
        <w:t>means someone:</w:t>
      </w:r>
    </w:p>
    <w:p w14:paraId="6E5E8CCB" w14:textId="14003072" w:rsidR="00122538" w:rsidRDefault="00122538" w:rsidP="00C87272">
      <w:pPr>
        <w:pStyle w:val="Listtoplevel"/>
        <w:rPr>
          <w:lang w:eastAsia="en-GB"/>
        </w:rPr>
      </w:pPr>
      <w:r>
        <w:drawing>
          <wp:anchor distT="0" distB="0" distL="114300" distR="114300" simplePos="0" relativeHeight="251896832" behindDoc="0" locked="0" layoutInCell="1" allowOverlap="1" wp14:anchorId="6EB31723" wp14:editId="40C1DEFB">
            <wp:simplePos x="0" y="0"/>
            <wp:positionH relativeFrom="margin">
              <wp:align>left</wp:align>
            </wp:positionH>
            <wp:positionV relativeFrom="paragraph">
              <wp:posOffset>171643</wp:posOffset>
            </wp:positionV>
            <wp:extent cx="1493622" cy="1486894"/>
            <wp:effectExtent l="0" t="0" r="0" b="0"/>
            <wp:wrapNone/>
            <wp:docPr id="252" name="Picture 25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Picture 25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077" cy="1491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eastAsia="en-GB"/>
        </w:rPr>
        <w:t>agrees that something bad has happened</w:t>
      </w:r>
    </w:p>
    <w:p w14:paraId="3DA8AA9E" w14:textId="3024BE46" w:rsidR="00122538" w:rsidRPr="00D95BCC" w:rsidRDefault="00122538" w:rsidP="00122538">
      <w:pPr>
        <w:pStyle w:val="Listtoplevel"/>
        <w:rPr>
          <w:lang w:eastAsia="en-GB"/>
        </w:rPr>
      </w:pPr>
      <w:r>
        <w:rPr>
          <w:lang w:eastAsia="en-GB"/>
        </w:rPr>
        <w:t xml:space="preserve">does something that tries to: </w:t>
      </w:r>
    </w:p>
    <w:p w14:paraId="135B7205" w14:textId="0CA45EEC" w:rsidR="008B7D72" w:rsidRDefault="00C87272" w:rsidP="008B7D72">
      <w:pPr>
        <w:pStyle w:val="Listsecondlevel"/>
        <w:rPr>
          <w:lang w:eastAsia="en-GB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2046336" behindDoc="0" locked="0" layoutInCell="1" allowOverlap="1" wp14:anchorId="4DCFD22D" wp14:editId="27815BBD">
            <wp:simplePos x="0" y="0"/>
            <wp:positionH relativeFrom="margin">
              <wp:align>left</wp:align>
            </wp:positionH>
            <wp:positionV relativeFrom="paragraph">
              <wp:posOffset>481799</wp:posOffset>
            </wp:positionV>
            <wp:extent cx="1518920" cy="1518920"/>
            <wp:effectExtent l="0" t="0" r="5080" b="0"/>
            <wp:wrapNone/>
            <wp:docPr id="253" name="Picture 25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Picture 25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8920" cy="151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91BEE17" w:rsidRPr="391BEE17">
        <w:rPr>
          <w:lang w:eastAsia="en-GB"/>
        </w:rPr>
        <w:t>put things right</w:t>
      </w:r>
    </w:p>
    <w:p w14:paraId="42967142" w14:textId="2BF0AB1C" w:rsidR="00122538" w:rsidRDefault="00B619DC" w:rsidP="0060206C">
      <w:pPr>
        <w:pStyle w:val="Listsecondlevel"/>
        <w:rPr>
          <w:lang w:eastAsia="en-GB"/>
        </w:rPr>
      </w:pPr>
      <w:r>
        <w:rPr>
          <w:lang w:eastAsia="en-GB"/>
        </w:rPr>
        <w:t>make up for any harm that has been done.</w:t>
      </w:r>
    </w:p>
    <w:p w14:paraId="022708D5" w14:textId="01381DDC" w:rsidR="00122538" w:rsidRPr="00122538" w:rsidRDefault="00122538" w:rsidP="00122538"/>
    <w:p w14:paraId="73D36E3D" w14:textId="383A8E6D" w:rsidR="00C87272" w:rsidRDefault="00C87272" w:rsidP="00C87272">
      <w:pPr>
        <w:rPr>
          <w:lang w:eastAsia="en-GB"/>
        </w:rPr>
      </w:pPr>
      <w:r w:rsidRPr="00D91DC4">
        <w:rPr>
          <w:rFonts w:cs="Arial"/>
          <w:noProof/>
          <w:szCs w:val="32"/>
          <w:lang w:val="en-NZ" w:eastAsia="en-NZ"/>
        </w:rPr>
        <w:drawing>
          <wp:anchor distT="0" distB="0" distL="114300" distR="114300" simplePos="0" relativeHeight="251900928" behindDoc="0" locked="0" layoutInCell="1" allowOverlap="1" wp14:anchorId="7439A161" wp14:editId="7169BDF3">
            <wp:simplePos x="0" y="0"/>
            <wp:positionH relativeFrom="margin">
              <wp:posOffset>-189561</wp:posOffset>
            </wp:positionH>
            <wp:positionV relativeFrom="paragraph">
              <wp:posOffset>363302</wp:posOffset>
            </wp:positionV>
            <wp:extent cx="1927225" cy="1361440"/>
            <wp:effectExtent l="0" t="0" r="0" b="0"/>
            <wp:wrapNone/>
            <wp:docPr id="456" name="Picture 45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Picture 45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225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19DC">
        <w:rPr>
          <w:lang w:eastAsia="en-GB"/>
        </w:rPr>
        <w:t xml:space="preserve"> </w:t>
      </w:r>
    </w:p>
    <w:p w14:paraId="49A62E00" w14:textId="02F97CEF" w:rsidR="004434DC" w:rsidRDefault="0082069C" w:rsidP="00C87272">
      <w:pPr>
        <w:rPr>
          <w:lang w:eastAsia="en-GB"/>
        </w:rPr>
      </w:pPr>
      <w:r>
        <w:t xml:space="preserve">Redress </w:t>
      </w:r>
      <w:r w:rsidR="004434DC">
        <w:t>can be things like:</w:t>
      </w:r>
    </w:p>
    <w:p w14:paraId="11593F38" w14:textId="5AB573F5" w:rsidR="005136CA" w:rsidRDefault="005136CA" w:rsidP="004434DC">
      <w:pPr>
        <w:pStyle w:val="Listtoplevel"/>
      </w:pPr>
      <w:r>
        <w:t>saying sorry</w:t>
      </w:r>
    </w:p>
    <w:p w14:paraId="396FEC0C" w14:textId="7E2E6673" w:rsidR="004434DC" w:rsidRDefault="00122538" w:rsidP="004434DC">
      <w:pPr>
        <w:pStyle w:val="Listtoplevel"/>
      </w:pPr>
      <w:r>
        <w:drawing>
          <wp:anchor distT="0" distB="0" distL="114300" distR="114300" simplePos="0" relativeHeight="251902976" behindDoc="0" locked="0" layoutInCell="1" allowOverlap="1" wp14:anchorId="244B3211" wp14:editId="5E401671">
            <wp:simplePos x="0" y="0"/>
            <wp:positionH relativeFrom="margin">
              <wp:posOffset>39398</wp:posOffset>
            </wp:positionH>
            <wp:positionV relativeFrom="page">
              <wp:posOffset>8173692</wp:posOffset>
            </wp:positionV>
            <wp:extent cx="1633448" cy="1153851"/>
            <wp:effectExtent l="0" t="0" r="5080" b="0"/>
            <wp:wrapNone/>
            <wp:docPr id="1321857096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857096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3448" cy="11538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4A33">
        <w:t>giving money to say sorry</w:t>
      </w:r>
    </w:p>
    <w:p w14:paraId="763DD9B3" w14:textId="3C67CF85" w:rsidR="00F24A33" w:rsidRPr="0060206C" w:rsidRDefault="00F24A33" w:rsidP="004434DC">
      <w:pPr>
        <w:pStyle w:val="Listtoplevel"/>
      </w:pPr>
      <w:r>
        <w:t xml:space="preserve">giving support like counselling. </w:t>
      </w:r>
    </w:p>
    <w:p w14:paraId="497EB25F" w14:textId="77777777" w:rsidR="00485A0B" w:rsidRDefault="00485A0B" w:rsidP="00485A0B">
      <w:pPr>
        <w:ind w:left="0"/>
        <w:rPr>
          <w:rFonts w:eastAsia="Times New Roman"/>
          <w:shd w:val="clear" w:color="auto" w:fill="FFFFFF"/>
          <w:lang w:eastAsia="en-GB"/>
        </w:rPr>
      </w:pPr>
    </w:p>
    <w:p w14:paraId="6725AC22" w14:textId="66BD0AFB" w:rsidR="00124EA8" w:rsidRDefault="00124EA8" w:rsidP="00DB3025">
      <w:pPr>
        <w:pStyle w:val="Heading1"/>
        <w:rPr>
          <w:shd w:val="clear" w:color="auto" w:fill="FFFFFF"/>
        </w:rPr>
      </w:pPr>
      <w:r>
        <w:rPr>
          <w:shd w:val="clear" w:color="auto" w:fill="FFFFFF"/>
        </w:rPr>
        <w:lastRenderedPageBreak/>
        <w:t>N</w:t>
      </w:r>
      <w:r w:rsidR="00E3630B">
        <w:rPr>
          <w:shd w:val="clear" w:color="auto" w:fill="FFFFFF"/>
        </w:rPr>
        <w:t>ew re</w:t>
      </w:r>
      <w:r w:rsidR="00696B4C">
        <w:rPr>
          <w:shd w:val="clear" w:color="auto" w:fill="FFFFFF"/>
        </w:rPr>
        <w:t>dress service</w:t>
      </w:r>
    </w:p>
    <w:p w14:paraId="2B49772F" w14:textId="2CD4B89D" w:rsidR="00124EA8" w:rsidRDefault="00124EA8" w:rsidP="00124EA8">
      <w:pPr>
        <w:rPr>
          <w:lang w:eastAsia="en-GB"/>
        </w:rPr>
      </w:pPr>
    </w:p>
    <w:p w14:paraId="3C6E0FF4" w14:textId="4AB3713E" w:rsidR="00124EA8" w:rsidRPr="00124EA8" w:rsidRDefault="00122538" w:rsidP="00124EA8">
      <w:pPr>
        <w:rPr>
          <w:lang w:eastAsia="en-GB"/>
        </w:rPr>
      </w:pPr>
      <w:r>
        <w:rPr>
          <w:rFonts w:eastAsia="Times New Roman"/>
          <w:noProof/>
          <w:shd w:val="clear" w:color="auto" w:fill="FFFFFF"/>
          <w:lang w:eastAsia="en-GB"/>
        </w:rPr>
        <w:drawing>
          <wp:anchor distT="0" distB="0" distL="114300" distR="114300" simplePos="0" relativeHeight="251722752" behindDoc="0" locked="0" layoutInCell="1" allowOverlap="1" wp14:anchorId="518CAFAB" wp14:editId="610C3602">
            <wp:simplePos x="0" y="0"/>
            <wp:positionH relativeFrom="margin">
              <wp:align>left</wp:align>
            </wp:positionH>
            <wp:positionV relativeFrom="paragraph">
              <wp:posOffset>360045</wp:posOffset>
            </wp:positionV>
            <wp:extent cx="1736090" cy="1430655"/>
            <wp:effectExtent l="0" t="0" r="0" b="0"/>
            <wp:wrapNone/>
            <wp:docPr id="16" name="Pictur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6090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9C6027" w14:textId="5EADC034" w:rsidR="00B73F11" w:rsidRDefault="00892BB0" w:rsidP="005E25CF">
      <w:pPr>
        <w:rPr>
          <w:rFonts w:eastAsia="Times New Roman"/>
          <w:shd w:val="clear" w:color="auto" w:fill="FFFFFF"/>
          <w:lang w:eastAsia="en-GB"/>
        </w:rPr>
      </w:pPr>
      <w:r>
        <w:rPr>
          <w:rFonts w:eastAsia="Times New Roman"/>
          <w:shd w:val="clear" w:color="auto" w:fill="FFFFFF"/>
          <w:lang w:eastAsia="en-GB"/>
        </w:rPr>
        <w:t xml:space="preserve">There is a new </w:t>
      </w:r>
      <w:r w:rsidR="001C33CF">
        <w:rPr>
          <w:rFonts w:eastAsia="Times New Roman"/>
          <w:shd w:val="clear" w:color="auto" w:fill="FFFFFF"/>
          <w:lang w:eastAsia="en-GB"/>
        </w:rPr>
        <w:t xml:space="preserve">service </w:t>
      </w:r>
      <w:r w:rsidR="00A445DD">
        <w:rPr>
          <w:rFonts w:eastAsia="Times New Roman"/>
          <w:shd w:val="clear" w:color="auto" w:fill="FFFFFF"/>
          <w:lang w:eastAsia="en-GB"/>
        </w:rPr>
        <w:t>for</w:t>
      </w:r>
      <w:r w:rsidR="005E25CF">
        <w:rPr>
          <w:rFonts w:eastAsia="Times New Roman"/>
          <w:shd w:val="clear" w:color="auto" w:fill="FFFFFF"/>
          <w:lang w:eastAsia="en-GB"/>
        </w:rPr>
        <w:t xml:space="preserve"> abuse survivors. </w:t>
      </w:r>
    </w:p>
    <w:p w14:paraId="38ADA95C" w14:textId="0382555C" w:rsidR="00D264DB" w:rsidRDefault="00D264DB" w:rsidP="00B73F11">
      <w:pPr>
        <w:rPr>
          <w:rFonts w:eastAsia="Times New Roman"/>
          <w:shd w:val="clear" w:color="auto" w:fill="FFFFFF"/>
          <w:lang w:eastAsia="en-GB"/>
        </w:rPr>
      </w:pPr>
    </w:p>
    <w:p w14:paraId="380A9B77" w14:textId="0FA84517" w:rsidR="00B73F11" w:rsidRDefault="00B73F11" w:rsidP="00D01EF8">
      <w:pPr>
        <w:rPr>
          <w:rFonts w:eastAsia="Times New Roman"/>
          <w:shd w:val="clear" w:color="auto" w:fill="FFFFFF"/>
          <w:lang w:eastAsia="en-GB"/>
        </w:rPr>
      </w:pPr>
      <w:r>
        <w:rPr>
          <w:rFonts w:eastAsia="Times New Roman"/>
          <w:shd w:val="clear" w:color="auto" w:fill="FFFFFF"/>
          <w:lang w:eastAsia="en-GB"/>
        </w:rPr>
        <w:t xml:space="preserve">It is called the </w:t>
      </w:r>
      <w:r w:rsidRPr="00B73F11">
        <w:rPr>
          <w:rFonts w:eastAsia="Times New Roman"/>
          <w:b/>
          <w:bCs/>
          <w:shd w:val="clear" w:color="auto" w:fill="FFFFFF"/>
          <w:lang w:eastAsia="en-GB"/>
        </w:rPr>
        <w:t>State redress service</w:t>
      </w:r>
      <w:r w:rsidRPr="007E3732">
        <w:rPr>
          <w:rFonts w:eastAsia="Times New Roman"/>
          <w:shd w:val="clear" w:color="auto" w:fill="FFFFFF"/>
          <w:lang w:eastAsia="en-GB"/>
        </w:rPr>
        <w:t>.</w:t>
      </w:r>
      <w:r>
        <w:rPr>
          <w:rFonts w:eastAsia="Times New Roman"/>
          <w:shd w:val="clear" w:color="auto" w:fill="FFFFFF"/>
          <w:lang w:eastAsia="en-GB"/>
        </w:rPr>
        <w:t xml:space="preserve"> </w:t>
      </w:r>
    </w:p>
    <w:p w14:paraId="356F6B38" w14:textId="456F5015" w:rsidR="00281571" w:rsidRDefault="007D0FE4" w:rsidP="00B73F11">
      <w:pPr>
        <w:rPr>
          <w:rFonts w:eastAsia="Times New Roman"/>
          <w:shd w:val="clear" w:color="auto" w:fill="FFFFFF"/>
          <w:lang w:eastAsia="en-GB"/>
        </w:rPr>
      </w:pPr>
      <w:r>
        <w:rPr>
          <w:rFonts w:eastAsia="Times New Roman"/>
          <w:noProof/>
          <w:shd w:val="clear" w:color="auto" w:fill="FFFFFF"/>
          <w:lang w:eastAsia="en-GB"/>
        </w:rPr>
        <w:drawing>
          <wp:anchor distT="0" distB="0" distL="114300" distR="114300" simplePos="0" relativeHeight="251933696" behindDoc="0" locked="0" layoutInCell="1" allowOverlap="1" wp14:anchorId="7410205D" wp14:editId="12189F7B">
            <wp:simplePos x="0" y="0"/>
            <wp:positionH relativeFrom="margin">
              <wp:posOffset>-134288</wp:posOffset>
            </wp:positionH>
            <wp:positionV relativeFrom="paragraph">
              <wp:posOffset>130202</wp:posOffset>
            </wp:positionV>
            <wp:extent cx="1831037" cy="1831037"/>
            <wp:effectExtent l="0" t="0" r="0" b="0"/>
            <wp:wrapNone/>
            <wp:docPr id="1216108316" name="Picture 12161083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108316" name="Picture 12161083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037" cy="18310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994E05" w14:textId="63188AE4" w:rsidR="00B73F11" w:rsidRDefault="007D0FE4" w:rsidP="00B73F11">
      <w:pPr>
        <w:rPr>
          <w:rFonts w:eastAsia="Times New Roman"/>
          <w:shd w:val="clear" w:color="auto" w:fill="FFFFFF"/>
          <w:lang w:eastAsia="en-GB"/>
        </w:rPr>
      </w:pPr>
      <w:r w:rsidRPr="004E5466">
        <w:rPr>
          <w:rFonts w:eastAsia="Times New Roman"/>
          <w:b/>
          <w:bCs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911168" behindDoc="1" locked="0" layoutInCell="1" allowOverlap="1" wp14:anchorId="43066031" wp14:editId="1E36A2A5">
                <wp:simplePos x="0" y="0"/>
                <wp:positionH relativeFrom="margin">
                  <wp:align>right</wp:align>
                </wp:positionH>
                <wp:positionV relativeFrom="paragraph">
                  <wp:posOffset>307644</wp:posOffset>
                </wp:positionV>
                <wp:extent cx="3600000" cy="2091600"/>
                <wp:effectExtent l="0" t="0" r="635" b="4445"/>
                <wp:wrapNone/>
                <wp:docPr id="289382618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2091600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5BE16DA1">
              <v:rect id="Rectangle 2" style="position:absolute;margin-left:232.25pt;margin-top:24.2pt;width:283.45pt;height:164.7pt;z-index:-251405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5ECED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">
                <w10:wrap anchorx="margin"/>
              </v:rect>
            </w:pict>
          </mc:Fallback>
        </mc:AlternateContent>
      </w:r>
    </w:p>
    <w:p w14:paraId="40282930" w14:textId="777F20C1" w:rsidR="00D163C1" w:rsidRDefault="00D163C1" w:rsidP="00B73F11">
      <w:pPr>
        <w:rPr>
          <w:rFonts w:eastAsiaTheme="minorHAnsi"/>
          <w:noProof/>
          <w:szCs w:val="22"/>
          <w:lang w:val="en-GB"/>
        </w:rPr>
      </w:pPr>
      <w:r w:rsidRPr="00D163C1">
        <w:rPr>
          <w:rFonts w:eastAsiaTheme="minorHAnsi"/>
          <w:noProof/>
          <w:szCs w:val="22"/>
          <w:lang w:val="en-GB"/>
        </w:rPr>
        <w:t xml:space="preserve">The </w:t>
      </w:r>
      <w:r w:rsidRPr="00C92F3A">
        <w:rPr>
          <w:rFonts w:eastAsiaTheme="minorHAnsi"/>
          <w:b/>
          <w:bCs/>
          <w:noProof/>
          <w:szCs w:val="22"/>
          <w:lang w:val="en-GB"/>
        </w:rPr>
        <w:t>State redress service</w:t>
      </w:r>
      <w:r w:rsidRPr="00D163C1">
        <w:rPr>
          <w:rFonts w:eastAsiaTheme="minorHAnsi"/>
          <w:noProof/>
          <w:szCs w:val="22"/>
          <w:lang w:val="en-GB"/>
        </w:rPr>
        <w:t xml:space="preserve"> is to make redress easier</w:t>
      </w:r>
      <w:r w:rsidR="00C92F3A">
        <w:rPr>
          <w:rFonts w:eastAsiaTheme="minorHAnsi"/>
          <w:noProof/>
          <w:szCs w:val="22"/>
          <w:lang w:val="en-GB"/>
        </w:rPr>
        <w:t>.</w:t>
      </w:r>
    </w:p>
    <w:p w14:paraId="1272B2BB" w14:textId="77777777" w:rsidR="00C92F3A" w:rsidRDefault="00C92F3A" w:rsidP="00B73F11">
      <w:pPr>
        <w:rPr>
          <w:rFonts w:eastAsiaTheme="minorHAnsi"/>
          <w:noProof/>
          <w:szCs w:val="22"/>
          <w:lang w:val="en-GB"/>
        </w:rPr>
      </w:pPr>
    </w:p>
    <w:p w14:paraId="20FB6DF8" w14:textId="77777777" w:rsidR="00281571" w:rsidRDefault="00281571" w:rsidP="00B73F11">
      <w:pPr>
        <w:rPr>
          <w:rFonts w:eastAsiaTheme="minorHAnsi"/>
          <w:noProof/>
          <w:szCs w:val="22"/>
          <w:lang w:val="en-GB"/>
        </w:rPr>
      </w:pPr>
    </w:p>
    <w:p w14:paraId="4922535F" w14:textId="335F3C56" w:rsidR="00F20DD2" w:rsidRDefault="001D5ADF" w:rsidP="00281571">
      <w:pPr>
        <w:rPr>
          <w:rFonts w:eastAsiaTheme="minorHAnsi"/>
          <w:noProof/>
          <w:szCs w:val="22"/>
          <w:lang w:val="en-GB"/>
        </w:rPr>
      </w:pPr>
      <w:r>
        <w:rPr>
          <w:rFonts w:eastAsia="Times New Roman"/>
          <w:noProof/>
          <w:shd w:val="clear" w:color="auto" w:fill="FFFFFF"/>
          <w:lang w:eastAsia="en-GB"/>
        </w:rPr>
        <w:drawing>
          <wp:anchor distT="0" distB="0" distL="114300" distR="114300" simplePos="0" relativeHeight="251935744" behindDoc="0" locked="0" layoutInCell="1" allowOverlap="1" wp14:anchorId="12BE75A2" wp14:editId="56D3A2F1">
            <wp:simplePos x="0" y="0"/>
            <wp:positionH relativeFrom="margin">
              <wp:posOffset>-63611</wp:posOffset>
            </wp:positionH>
            <wp:positionV relativeFrom="paragraph">
              <wp:posOffset>417830</wp:posOffset>
            </wp:positionV>
            <wp:extent cx="1509623" cy="1509623"/>
            <wp:effectExtent l="0" t="0" r="0" b="0"/>
            <wp:wrapNone/>
            <wp:docPr id="1514525694" name="Picture 151452569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525694" name="Picture 151452569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9623" cy="15096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2F3A">
        <w:rPr>
          <w:rFonts w:eastAsiaTheme="minorHAnsi"/>
          <w:noProof/>
          <w:szCs w:val="22"/>
          <w:lang w:val="en-GB"/>
        </w:rPr>
        <w:t xml:space="preserve">It means </w:t>
      </w:r>
      <w:r w:rsidR="00BB5FAB">
        <w:rPr>
          <w:rFonts w:eastAsiaTheme="minorHAnsi"/>
          <w:noProof/>
          <w:szCs w:val="22"/>
          <w:lang w:val="en-GB"/>
        </w:rPr>
        <w:t xml:space="preserve">survivors only have </w:t>
      </w:r>
      <w:r w:rsidR="00C92F3A">
        <w:rPr>
          <w:rFonts w:eastAsiaTheme="minorHAnsi"/>
          <w:noProof/>
          <w:szCs w:val="22"/>
          <w:lang w:val="en-GB"/>
        </w:rPr>
        <w:t>to go to</w:t>
      </w:r>
      <w:r w:rsidR="00F20DD2">
        <w:rPr>
          <w:rFonts w:eastAsiaTheme="minorHAnsi"/>
          <w:noProof/>
          <w:szCs w:val="22"/>
          <w:lang w:val="en-GB"/>
        </w:rPr>
        <w:t xml:space="preserve"> </w:t>
      </w:r>
      <w:r w:rsidR="00370A13">
        <w:rPr>
          <w:rFonts w:eastAsiaTheme="minorHAnsi"/>
          <w:noProof/>
          <w:szCs w:val="22"/>
          <w:lang w:val="en-GB"/>
        </w:rPr>
        <w:t xml:space="preserve">1 </w:t>
      </w:r>
      <w:r w:rsidR="00F20DD2">
        <w:rPr>
          <w:rFonts w:eastAsiaTheme="minorHAnsi"/>
          <w:noProof/>
          <w:szCs w:val="22"/>
          <w:lang w:val="en-GB"/>
        </w:rPr>
        <w:t>place</w:t>
      </w:r>
      <w:r w:rsidR="00C92F3A">
        <w:rPr>
          <w:rFonts w:eastAsiaTheme="minorHAnsi"/>
          <w:noProof/>
          <w:szCs w:val="22"/>
          <w:lang w:val="en-GB"/>
        </w:rPr>
        <w:t xml:space="preserve"> </w:t>
      </w:r>
      <w:r w:rsidR="00723EA6">
        <w:rPr>
          <w:rFonts w:eastAsiaTheme="minorHAnsi"/>
          <w:noProof/>
          <w:szCs w:val="22"/>
          <w:lang w:val="en-GB"/>
        </w:rPr>
        <w:t>for</w:t>
      </w:r>
      <w:r w:rsidR="00C92F3A">
        <w:rPr>
          <w:rFonts w:eastAsiaTheme="minorHAnsi"/>
          <w:noProof/>
          <w:szCs w:val="22"/>
          <w:lang w:val="en-GB"/>
        </w:rPr>
        <w:t xml:space="preserve"> support. </w:t>
      </w:r>
    </w:p>
    <w:p w14:paraId="224B9853" w14:textId="046404B3" w:rsidR="00375CAB" w:rsidRDefault="00375CAB" w:rsidP="00281571">
      <w:pPr>
        <w:rPr>
          <w:rFonts w:eastAsia="Times New Roman"/>
          <w:shd w:val="clear" w:color="auto" w:fill="FFFFFF"/>
          <w:lang w:eastAsia="en-GB"/>
        </w:rPr>
      </w:pPr>
    </w:p>
    <w:p w14:paraId="53727C81" w14:textId="77520660" w:rsidR="00375CAB" w:rsidRDefault="00375CAB" w:rsidP="00281571">
      <w:pPr>
        <w:rPr>
          <w:rFonts w:eastAsia="Times New Roman"/>
          <w:shd w:val="clear" w:color="auto" w:fill="FFFFFF"/>
          <w:lang w:eastAsia="en-GB"/>
        </w:rPr>
      </w:pPr>
    </w:p>
    <w:p w14:paraId="21FC03B0" w14:textId="6E80B703" w:rsidR="004E2BA4" w:rsidRPr="00281571" w:rsidRDefault="00EF4BB1" w:rsidP="00281571">
      <w:pPr>
        <w:rPr>
          <w:rFonts w:eastAsiaTheme="minorHAnsi"/>
          <w:noProof/>
          <w:szCs w:val="22"/>
          <w:lang w:val="en-GB"/>
        </w:rPr>
      </w:pPr>
      <w:r>
        <w:rPr>
          <w:rFonts w:eastAsia="Times New Roman"/>
          <w:shd w:val="clear" w:color="auto" w:fill="FFFFFF"/>
          <w:lang w:eastAsia="en-GB"/>
        </w:rPr>
        <w:t xml:space="preserve">Some </w:t>
      </w:r>
      <w:r w:rsidR="00F75102">
        <w:rPr>
          <w:rFonts w:eastAsia="Times New Roman"/>
          <w:shd w:val="clear" w:color="auto" w:fill="FFFFFF"/>
          <w:lang w:eastAsia="en-GB"/>
        </w:rPr>
        <w:t xml:space="preserve">survivors </w:t>
      </w:r>
      <w:r w:rsidR="00E75077">
        <w:rPr>
          <w:rFonts w:eastAsia="Times New Roman"/>
          <w:shd w:val="clear" w:color="auto" w:fill="FFFFFF"/>
          <w:lang w:eastAsia="en-GB"/>
        </w:rPr>
        <w:t xml:space="preserve">have </w:t>
      </w:r>
      <w:r>
        <w:rPr>
          <w:rFonts w:eastAsia="Times New Roman"/>
          <w:shd w:val="clear" w:color="auto" w:fill="FFFFFF"/>
          <w:lang w:eastAsia="en-GB"/>
        </w:rPr>
        <w:t>ha</w:t>
      </w:r>
      <w:r w:rsidR="00955207">
        <w:rPr>
          <w:rFonts w:eastAsia="Times New Roman"/>
          <w:shd w:val="clear" w:color="auto" w:fill="FFFFFF"/>
          <w:lang w:eastAsia="en-GB"/>
        </w:rPr>
        <w:t>d</w:t>
      </w:r>
      <w:r>
        <w:rPr>
          <w:rFonts w:eastAsia="Times New Roman"/>
          <w:shd w:val="clear" w:color="auto" w:fill="FFFFFF"/>
          <w:lang w:eastAsia="en-GB"/>
        </w:rPr>
        <w:t xml:space="preserve"> </w:t>
      </w:r>
      <w:r w:rsidR="00F75102">
        <w:rPr>
          <w:rFonts w:eastAsia="Times New Roman"/>
          <w:shd w:val="clear" w:color="auto" w:fill="FFFFFF"/>
          <w:lang w:eastAsia="en-GB"/>
        </w:rPr>
        <w:t>to</w:t>
      </w:r>
      <w:r w:rsidR="00825707">
        <w:rPr>
          <w:rFonts w:eastAsia="Times New Roman"/>
          <w:shd w:val="clear" w:color="auto" w:fill="FFFFFF"/>
          <w:lang w:eastAsia="en-GB"/>
        </w:rPr>
        <w:t xml:space="preserve"> go to lots of </w:t>
      </w:r>
      <w:r w:rsidR="00D93209">
        <w:rPr>
          <w:rFonts w:eastAsia="Times New Roman"/>
          <w:shd w:val="clear" w:color="auto" w:fill="FFFFFF"/>
          <w:lang w:eastAsia="en-GB"/>
        </w:rPr>
        <w:t xml:space="preserve">different </w:t>
      </w:r>
      <w:r w:rsidR="00AD2680">
        <w:rPr>
          <w:rFonts w:eastAsia="Times New Roman"/>
          <w:shd w:val="clear" w:color="auto" w:fill="FFFFFF"/>
          <w:lang w:eastAsia="en-GB"/>
        </w:rPr>
        <w:t>places</w:t>
      </w:r>
      <w:r w:rsidR="00D93209">
        <w:rPr>
          <w:rFonts w:eastAsia="Times New Roman"/>
          <w:shd w:val="clear" w:color="auto" w:fill="FFFFFF"/>
          <w:lang w:eastAsia="en-GB"/>
        </w:rPr>
        <w:t xml:space="preserve"> to </w:t>
      </w:r>
      <w:r w:rsidR="0023749D">
        <w:rPr>
          <w:rFonts w:eastAsia="Times New Roman"/>
          <w:shd w:val="clear" w:color="auto" w:fill="FFFFFF"/>
          <w:lang w:eastAsia="en-GB"/>
        </w:rPr>
        <w:t xml:space="preserve">get </w:t>
      </w:r>
      <w:r w:rsidR="00997D93">
        <w:rPr>
          <w:rFonts w:eastAsia="Times New Roman"/>
          <w:shd w:val="clear" w:color="auto" w:fill="FFFFFF"/>
          <w:lang w:eastAsia="en-GB"/>
        </w:rPr>
        <w:t>support</w:t>
      </w:r>
      <w:r w:rsidR="0023749D">
        <w:rPr>
          <w:rFonts w:eastAsia="Times New Roman"/>
          <w:shd w:val="clear" w:color="auto" w:fill="FFFFFF"/>
          <w:lang w:eastAsia="en-GB"/>
        </w:rPr>
        <w:t xml:space="preserve">. </w:t>
      </w:r>
      <w:r w:rsidR="0061142E">
        <w:rPr>
          <w:rFonts w:eastAsia="Times New Roman"/>
          <w:shd w:val="clear" w:color="auto" w:fill="FFFFFF"/>
          <w:lang w:eastAsia="en-GB"/>
        </w:rPr>
        <w:t xml:space="preserve"> </w:t>
      </w:r>
    </w:p>
    <w:p w14:paraId="1FC8B0EB" w14:textId="661C3DC2" w:rsidR="00DF18A4" w:rsidRDefault="00D60BC3" w:rsidP="00DF18A4">
      <w:pPr>
        <w:rPr>
          <w:rFonts w:eastAsia="Times New Roman"/>
          <w:shd w:val="clear" w:color="auto" w:fill="FFFFFF"/>
          <w:lang w:eastAsia="en-GB"/>
        </w:rPr>
      </w:pPr>
      <w:r>
        <w:rPr>
          <w:rFonts w:eastAsia="Times New Roman"/>
          <w:noProof/>
          <w:shd w:val="clear" w:color="auto" w:fill="FFFFFF"/>
          <w:lang w:eastAsia="en-GB"/>
        </w:rPr>
        <w:drawing>
          <wp:anchor distT="0" distB="0" distL="114300" distR="114300" simplePos="0" relativeHeight="251937792" behindDoc="0" locked="0" layoutInCell="1" allowOverlap="1" wp14:anchorId="17040165" wp14:editId="52CB7F7C">
            <wp:simplePos x="0" y="0"/>
            <wp:positionH relativeFrom="margin">
              <wp:posOffset>-159025</wp:posOffset>
            </wp:positionH>
            <wp:positionV relativeFrom="paragraph">
              <wp:posOffset>188624</wp:posOffset>
            </wp:positionV>
            <wp:extent cx="1550504" cy="1550504"/>
            <wp:effectExtent l="0" t="0" r="0" b="0"/>
            <wp:wrapNone/>
            <wp:docPr id="1887057440" name="Picture 18870574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057440" name="Picture 18870574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1188" cy="15511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F2A48E" w14:textId="5DA38B1A" w:rsidR="00DF18A4" w:rsidRDefault="00DF18A4" w:rsidP="00DF18A4">
      <w:pPr>
        <w:rPr>
          <w:rFonts w:eastAsia="Times New Roman"/>
          <w:shd w:val="clear" w:color="auto" w:fill="FFFFFF"/>
          <w:lang w:eastAsia="en-GB"/>
        </w:rPr>
      </w:pPr>
    </w:p>
    <w:p w14:paraId="3F52B4E3" w14:textId="3607C886" w:rsidR="004E2BA4" w:rsidRDefault="004E2BA4" w:rsidP="004E2BA4">
      <w:pPr>
        <w:rPr>
          <w:rFonts w:eastAsia="Times New Roman"/>
          <w:shd w:val="clear" w:color="auto" w:fill="FFFFFF"/>
          <w:lang w:eastAsia="en-GB"/>
        </w:rPr>
      </w:pPr>
      <w:r>
        <w:rPr>
          <w:rFonts w:eastAsia="Times New Roman"/>
          <w:shd w:val="clear" w:color="auto" w:fill="FFFFFF"/>
          <w:lang w:eastAsia="en-GB"/>
        </w:rPr>
        <w:t>This c</w:t>
      </w:r>
      <w:r w:rsidR="00E75077">
        <w:rPr>
          <w:rFonts w:eastAsia="Times New Roman"/>
          <w:shd w:val="clear" w:color="auto" w:fill="FFFFFF"/>
          <w:lang w:eastAsia="en-GB"/>
        </w:rPr>
        <w:t>an</w:t>
      </w:r>
      <w:r>
        <w:rPr>
          <w:rFonts w:eastAsia="Times New Roman"/>
          <w:shd w:val="clear" w:color="auto" w:fill="FFFFFF"/>
          <w:lang w:eastAsia="en-GB"/>
        </w:rPr>
        <w:t xml:space="preserve"> be confusing. </w:t>
      </w:r>
    </w:p>
    <w:p w14:paraId="62C49927" w14:textId="32967A37" w:rsidR="00D9387D" w:rsidRDefault="00D9387D" w:rsidP="00B73F11">
      <w:pPr>
        <w:rPr>
          <w:rFonts w:eastAsia="Times New Roman"/>
          <w:shd w:val="clear" w:color="auto" w:fill="FFFFFF"/>
          <w:lang w:eastAsia="en-GB"/>
        </w:rPr>
      </w:pPr>
    </w:p>
    <w:p w14:paraId="08B00823" w14:textId="5B6FB8F4" w:rsidR="00F66582" w:rsidRDefault="003D6C0A" w:rsidP="00355640">
      <w:pPr>
        <w:rPr>
          <w:rFonts w:eastAsia="Times New Roman"/>
          <w:shd w:val="clear" w:color="auto" w:fill="FFFFFF"/>
          <w:lang w:eastAsia="en-GB"/>
        </w:rPr>
      </w:pPr>
      <w:r>
        <w:rPr>
          <w:rFonts w:eastAsia="Times New Roman"/>
          <w:noProof/>
          <w:shd w:val="clear" w:color="auto" w:fill="FFFFFF"/>
          <w:lang w:eastAsia="en-GB"/>
        </w:rPr>
        <w:lastRenderedPageBreak/>
        <w:drawing>
          <wp:anchor distT="0" distB="0" distL="114300" distR="114300" simplePos="0" relativeHeight="252038144" behindDoc="0" locked="0" layoutInCell="1" allowOverlap="1" wp14:anchorId="4694C2AD" wp14:editId="2AE2D1F3">
            <wp:simplePos x="0" y="0"/>
            <wp:positionH relativeFrom="margin">
              <wp:align>left</wp:align>
            </wp:positionH>
            <wp:positionV relativeFrom="paragraph">
              <wp:posOffset>39591</wp:posOffset>
            </wp:positionV>
            <wp:extent cx="1065475" cy="1598890"/>
            <wp:effectExtent l="0" t="0" r="1905" b="1905"/>
            <wp:wrapNone/>
            <wp:docPr id="780773848" name="Picture 78077384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773848" name="Picture 78077384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5909" cy="15995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666AD7" w14:textId="06468BD9" w:rsidR="00470998" w:rsidRDefault="007E4A90" w:rsidP="00470998">
      <w:pPr>
        <w:rPr>
          <w:rFonts w:eastAsia="Times New Roman"/>
          <w:shd w:val="clear" w:color="auto" w:fill="FFFFFF"/>
          <w:lang w:eastAsia="en-GB"/>
        </w:rPr>
      </w:pPr>
      <w:r>
        <w:rPr>
          <w:rFonts w:eastAsia="Times New Roman"/>
          <w:shd w:val="clear" w:color="auto" w:fill="FFFFFF"/>
          <w:lang w:eastAsia="en-GB"/>
        </w:rPr>
        <w:t xml:space="preserve">The State redress service will </w:t>
      </w:r>
      <w:r w:rsidR="00470998">
        <w:rPr>
          <w:rFonts w:eastAsia="Times New Roman"/>
          <w:shd w:val="clear" w:color="auto" w:fill="FFFFFF"/>
          <w:lang w:eastAsia="en-GB"/>
        </w:rPr>
        <w:t xml:space="preserve">stop this from happening. </w:t>
      </w:r>
    </w:p>
    <w:p w14:paraId="26D33E58" w14:textId="77777777" w:rsidR="00470998" w:rsidRDefault="00470998" w:rsidP="00470998">
      <w:pPr>
        <w:rPr>
          <w:rFonts w:eastAsia="Times New Roman"/>
          <w:shd w:val="clear" w:color="auto" w:fill="FFFFFF"/>
          <w:lang w:eastAsia="en-GB"/>
        </w:rPr>
      </w:pPr>
    </w:p>
    <w:p w14:paraId="634CAC59" w14:textId="77777777" w:rsidR="001D5ADF" w:rsidRDefault="001D5ADF" w:rsidP="00470998">
      <w:pPr>
        <w:rPr>
          <w:rFonts w:eastAsia="Times New Roman"/>
          <w:shd w:val="clear" w:color="auto" w:fill="FFFFFF"/>
          <w:lang w:eastAsia="en-GB"/>
        </w:rPr>
      </w:pPr>
    </w:p>
    <w:p w14:paraId="253F0937" w14:textId="77777777" w:rsidR="001D5ADF" w:rsidRDefault="00395875" w:rsidP="001D5ADF">
      <w:pPr>
        <w:rPr>
          <w:rFonts w:eastAsia="Times New Roman"/>
          <w:shd w:val="clear" w:color="auto" w:fill="FFFFFF"/>
          <w:lang w:eastAsia="en-GB"/>
        </w:rPr>
      </w:pPr>
      <w:r>
        <w:rPr>
          <w:rFonts w:eastAsia="Times New Roman"/>
          <w:noProof/>
          <w:shd w:val="clear" w:color="auto" w:fill="FFFFFF"/>
          <w:lang w:eastAsia="en-GB"/>
        </w:rPr>
        <w:drawing>
          <wp:anchor distT="0" distB="0" distL="114300" distR="114300" simplePos="0" relativeHeight="251939840" behindDoc="0" locked="0" layoutInCell="1" allowOverlap="1" wp14:anchorId="3ACAE99A" wp14:editId="07B3B745">
            <wp:simplePos x="0" y="0"/>
            <wp:positionH relativeFrom="margin">
              <wp:posOffset>-7952</wp:posOffset>
            </wp:positionH>
            <wp:positionV relativeFrom="paragraph">
              <wp:posOffset>551567</wp:posOffset>
            </wp:positionV>
            <wp:extent cx="1840865" cy="1871345"/>
            <wp:effectExtent l="0" t="0" r="6985" b="0"/>
            <wp:wrapNone/>
            <wp:docPr id="453931997" name="Picture 45393199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931997" name="Picture 45393199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0865" cy="1871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5ADF">
        <w:rPr>
          <w:rFonts w:eastAsia="Times New Roman"/>
          <w:noProof/>
          <w:shd w:val="clear" w:color="auto" w:fill="FFFFFF"/>
          <w:lang w:eastAsia="en-GB"/>
        </w:rPr>
        <w:t xml:space="preserve">The State redress service will support people who: </w:t>
      </w:r>
      <w:r w:rsidR="00006896">
        <w:rPr>
          <w:rFonts w:eastAsia="Times New Roman"/>
          <w:shd w:val="clear" w:color="auto" w:fill="FFFFFF"/>
          <w:lang w:eastAsia="en-GB"/>
        </w:rPr>
        <w:t xml:space="preserve"> </w:t>
      </w:r>
    </w:p>
    <w:p w14:paraId="22D07D45" w14:textId="191DBF42" w:rsidR="00006896" w:rsidRDefault="00006896" w:rsidP="001D5ADF">
      <w:pPr>
        <w:pStyle w:val="Listtoplevel"/>
        <w:rPr>
          <w:shd w:val="clear" w:color="auto" w:fill="FFFFFF"/>
          <w:lang w:eastAsia="en-GB"/>
        </w:rPr>
      </w:pPr>
      <w:r>
        <w:rPr>
          <w:shd w:val="clear" w:color="auto" w:fill="FFFFFF"/>
          <w:lang w:eastAsia="en-GB"/>
        </w:rPr>
        <w:t xml:space="preserve">were abused in more than one </w:t>
      </w:r>
      <w:r w:rsidRPr="007E7587">
        <w:rPr>
          <w:b/>
          <w:bCs/>
          <w:shd w:val="clear" w:color="auto" w:fill="FFFFFF"/>
          <w:lang w:eastAsia="en-GB"/>
        </w:rPr>
        <w:t>care</w:t>
      </w:r>
      <w:r>
        <w:rPr>
          <w:shd w:val="clear" w:color="auto" w:fill="FFFFFF"/>
          <w:lang w:eastAsia="en-GB"/>
        </w:rPr>
        <w:t xml:space="preserve"> </w:t>
      </w:r>
      <w:r w:rsidRPr="001D5ADF">
        <w:rPr>
          <w:b/>
          <w:bCs/>
          <w:shd w:val="clear" w:color="auto" w:fill="FFFFFF"/>
          <w:lang w:eastAsia="en-GB"/>
        </w:rPr>
        <w:t>service</w:t>
      </w:r>
    </w:p>
    <w:p w14:paraId="27829191" w14:textId="152D43F5" w:rsidR="002D6828" w:rsidRDefault="00006896" w:rsidP="002D6828">
      <w:pPr>
        <w:pStyle w:val="Listtoplevel"/>
        <w:rPr>
          <w:shd w:val="clear" w:color="auto" w:fill="FFFFFF"/>
          <w:lang w:eastAsia="en-GB"/>
        </w:rPr>
      </w:pPr>
      <w:r>
        <w:rPr>
          <w:shd w:val="clear" w:color="auto" w:fill="FFFFFF"/>
          <w:lang w:eastAsia="en-GB"/>
        </w:rPr>
        <w:t xml:space="preserve">have been dealing with more than one </w:t>
      </w:r>
      <w:r w:rsidR="00122538">
        <w:rPr>
          <w:b/>
          <w:bCs/>
          <w:shd w:val="clear" w:color="auto" w:fill="FFFFFF"/>
          <w:lang w:eastAsia="en-GB"/>
        </w:rPr>
        <w:t>redress</w:t>
      </w:r>
      <w:r w:rsidRPr="00FE39A8">
        <w:rPr>
          <w:b/>
          <w:bCs/>
          <w:shd w:val="clear" w:color="auto" w:fill="FFFFFF"/>
          <w:lang w:eastAsia="en-GB"/>
        </w:rPr>
        <w:t xml:space="preserve"> agency</w:t>
      </w:r>
      <w:r>
        <w:rPr>
          <w:shd w:val="clear" w:color="auto" w:fill="FFFFFF"/>
          <w:lang w:eastAsia="en-GB"/>
        </w:rPr>
        <w:t xml:space="preserve">. </w:t>
      </w:r>
    </w:p>
    <w:p w14:paraId="569676D9" w14:textId="46F19471" w:rsidR="00F37BDC" w:rsidRDefault="00B90D15" w:rsidP="00F37BDC">
      <w:pPr>
        <w:rPr>
          <w:shd w:val="clear" w:color="auto" w:fill="FFFFFF"/>
          <w:lang w:eastAsia="en-GB"/>
        </w:rPr>
      </w:pPr>
      <w:r>
        <w:rPr>
          <w:rFonts w:eastAsia="Times New Roman"/>
          <w:noProof/>
          <w:shd w:val="clear" w:color="auto" w:fill="FFFFFF"/>
          <w:lang w:eastAsia="en-GB"/>
        </w:rPr>
        <w:drawing>
          <wp:anchor distT="0" distB="0" distL="114300" distR="114300" simplePos="0" relativeHeight="252025856" behindDoc="0" locked="0" layoutInCell="1" allowOverlap="1" wp14:anchorId="469BF1D2" wp14:editId="3CD882A0">
            <wp:simplePos x="0" y="0"/>
            <wp:positionH relativeFrom="margin">
              <wp:align>left</wp:align>
            </wp:positionH>
            <wp:positionV relativeFrom="paragraph">
              <wp:posOffset>286578</wp:posOffset>
            </wp:positionV>
            <wp:extent cx="1733385" cy="1733385"/>
            <wp:effectExtent l="0" t="0" r="635" b="635"/>
            <wp:wrapNone/>
            <wp:docPr id="1342018568" name="Picture 134201856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852935" name="Picture 46985293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385" cy="1733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71A6DE" w14:textId="0DC12D3F" w:rsidR="00F37BDC" w:rsidRDefault="00DD7610" w:rsidP="00F37BDC">
      <w:pPr>
        <w:rPr>
          <w:shd w:val="clear" w:color="auto" w:fill="FFFFFF"/>
          <w:lang w:eastAsia="en-GB"/>
        </w:rPr>
      </w:pPr>
      <w:r w:rsidRPr="00586FB0">
        <w:rPr>
          <w:rFonts w:eastAsiaTheme="minorHAnsi"/>
          <w:noProof/>
          <w:szCs w:val="22"/>
          <w:lang w:val="en-GB"/>
        </w:rPr>
        <mc:AlternateContent>
          <mc:Choice Requires="wps">
            <w:drawing>
              <wp:anchor distT="0" distB="0" distL="114300" distR="114300" simplePos="0" relativeHeight="252023808" behindDoc="1" locked="0" layoutInCell="1" allowOverlap="1" wp14:anchorId="1A746B55" wp14:editId="1C3394A4">
                <wp:simplePos x="0" y="0"/>
                <wp:positionH relativeFrom="margin">
                  <wp:align>right</wp:align>
                </wp:positionH>
                <wp:positionV relativeFrom="paragraph">
                  <wp:posOffset>300576</wp:posOffset>
                </wp:positionV>
                <wp:extent cx="3599815" cy="3721210"/>
                <wp:effectExtent l="0" t="0" r="635" b="0"/>
                <wp:wrapNone/>
                <wp:docPr id="929210568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3721210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628DE814">
              <v:rect id="Rectangle 2" style="position:absolute;margin-left:232.25pt;margin-top:23.65pt;width:283.45pt;height:293pt;z-index:-251292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68407F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">
                <w10:wrap anchorx="margin"/>
              </v:rect>
            </w:pict>
          </mc:Fallback>
        </mc:AlternateContent>
      </w:r>
    </w:p>
    <w:p w14:paraId="7E341ABD" w14:textId="3E9EDA71" w:rsidR="00A04047" w:rsidRPr="00DD7610" w:rsidRDefault="00F37BDC" w:rsidP="00A04047">
      <w:pPr>
        <w:rPr>
          <w:rFonts w:eastAsiaTheme="minorHAnsi"/>
          <w:noProof/>
          <w:szCs w:val="22"/>
          <w:lang w:val="en-GB"/>
        </w:rPr>
      </w:pPr>
      <w:r w:rsidRPr="00DD7610">
        <w:rPr>
          <w:rFonts w:eastAsiaTheme="minorHAnsi"/>
          <w:noProof/>
          <w:szCs w:val="22"/>
          <w:lang w:val="en-GB"/>
        </w:rPr>
        <w:t xml:space="preserve">A </w:t>
      </w:r>
      <w:r w:rsidRPr="00DD7610">
        <w:rPr>
          <w:rFonts w:eastAsiaTheme="minorHAnsi"/>
          <w:b/>
          <w:bCs/>
          <w:noProof/>
          <w:szCs w:val="22"/>
          <w:lang w:val="en-GB"/>
        </w:rPr>
        <w:t>care service</w:t>
      </w:r>
      <w:r w:rsidRPr="00DD7610">
        <w:rPr>
          <w:rFonts w:eastAsiaTheme="minorHAnsi"/>
          <w:noProof/>
          <w:szCs w:val="22"/>
          <w:lang w:val="en-GB"/>
        </w:rPr>
        <w:t xml:space="preserve"> is a place where people </w:t>
      </w:r>
      <w:r w:rsidR="00A04047" w:rsidRPr="00DD7610">
        <w:rPr>
          <w:rFonts w:eastAsiaTheme="minorHAnsi"/>
          <w:noProof/>
          <w:szCs w:val="22"/>
          <w:lang w:val="en-GB"/>
        </w:rPr>
        <w:t>assist</w:t>
      </w:r>
      <w:r w:rsidRPr="00DD7610">
        <w:rPr>
          <w:rFonts w:eastAsiaTheme="minorHAnsi"/>
          <w:noProof/>
          <w:szCs w:val="22"/>
          <w:lang w:val="en-GB"/>
        </w:rPr>
        <w:t xml:space="preserve"> you</w:t>
      </w:r>
      <w:r w:rsidR="00A04047" w:rsidRPr="00DD7610">
        <w:rPr>
          <w:rFonts w:eastAsiaTheme="minorHAnsi"/>
          <w:noProof/>
          <w:szCs w:val="22"/>
          <w:lang w:val="en-GB"/>
        </w:rPr>
        <w:t xml:space="preserve"> to</w:t>
      </w:r>
      <w:r w:rsidRPr="00DD7610">
        <w:rPr>
          <w:rFonts w:eastAsiaTheme="minorHAnsi"/>
          <w:noProof/>
          <w:szCs w:val="22"/>
          <w:lang w:val="en-GB"/>
        </w:rPr>
        <w:t xml:space="preserve"> take care of yourself</w:t>
      </w:r>
      <w:r w:rsidR="00A04047" w:rsidRPr="00DD7610">
        <w:rPr>
          <w:rFonts w:eastAsiaTheme="minorHAnsi"/>
          <w:noProof/>
          <w:szCs w:val="22"/>
          <w:lang w:val="en-GB"/>
        </w:rPr>
        <w:t xml:space="preserve"> if you: </w:t>
      </w:r>
    </w:p>
    <w:p w14:paraId="0D0A27AF" w14:textId="619554FB" w:rsidR="0071030B" w:rsidRPr="00DD7610" w:rsidRDefault="0071030B" w:rsidP="00A04047">
      <w:pPr>
        <w:pStyle w:val="Listtoplevel"/>
      </w:pPr>
      <w:r w:rsidRPr="00DD7610">
        <w:t>are disabled</w:t>
      </w:r>
    </w:p>
    <w:p w14:paraId="6E015E19" w14:textId="38EA16D2" w:rsidR="0071030B" w:rsidRPr="00DD7610" w:rsidRDefault="00306E17" w:rsidP="0071030B">
      <w:pPr>
        <w:pStyle w:val="Listtoplevel"/>
      </w:pPr>
      <w:r>
        <w:rPr>
          <w:rFonts w:eastAsia="Times New Roman"/>
          <w:shd w:val="clear" w:color="auto" w:fill="FFFFFF"/>
          <w:lang w:eastAsia="en-GB"/>
        </w:rPr>
        <w:drawing>
          <wp:anchor distT="0" distB="0" distL="114300" distR="114300" simplePos="0" relativeHeight="252027904" behindDoc="0" locked="0" layoutInCell="1" allowOverlap="1" wp14:anchorId="5963087A" wp14:editId="075DB1F4">
            <wp:simplePos x="0" y="0"/>
            <wp:positionH relativeFrom="margin">
              <wp:align>left</wp:align>
            </wp:positionH>
            <wp:positionV relativeFrom="paragraph">
              <wp:posOffset>245083</wp:posOffset>
            </wp:positionV>
            <wp:extent cx="1693628" cy="1693628"/>
            <wp:effectExtent l="0" t="0" r="0" b="1905"/>
            <wp:wrapNone/>
            <wp:docPr id="992312097" name="Picture 99231209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312097" name="Picture 99231209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3628" cy="16936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030B" w:rsidRPr="00DD7610">
        <w:t>are sick</w:t>
      </w:r>
    </w:p>
    <w:p w14:paraId="2F9ACB6F" w14:textId="246F77DA" w:rsidR="0071030B" w:rsidRPr="00DD7610" w:rsidRDefault="0071030B" w:rsidP="0071030B">
      <w:pPr>
        <w:pStyle w:val="Listtoplevel"/>
      </w:pPr>
      <w:r w:rsidRPr="00DD7610">
        <w:t>are getting older</w:t>
      </w:r>
    </w:p>
    <w:p w14:paraId="180B1A7B" w14:textId="17DBDB74" w:rsidR="00413139" w:rsidRPr="00586FB0" w:rsidRDefault="0071030B" w:rsidP="0070066F">
      <w:pPr>
        <w:pStyle w:val="Listtoplevel"/>
      </w:pPr>
      <w:r w:rsidRPr="00DD7610">
        <w:t>need help to stay safe</w:t>
      </w:r>
      <w:r w:rsidR="00C01DF2">
        <w:t>.</w:t>
      </w:r>
    </w:p>
    <w:p w14:paraId="4B779019" w14:textId="6FFE5A09" w:rsidR="00426734" w:rsidRDefault="0037225F" w:rsidP="0037225F">
      <w:pPr>
        <w:rPr>
          <w:rFonts w:eastAsiaTheme="minorHAnsi"/>
        </w:rPr>
      </w:pPr>
      <w:r>
        <w:rPr>
          <w:rFonts w:eastAsia="Times New Roman"/>
          <w:noProof/>
          <w:shd w:val="clear" w:color="auto" w:fill="FFFFFF"/>
          <w:lang w:eastAsia="en-GB"/>
        </w:rPr>
        <w:lastRenderedPageBreak/>
        <w:drawing>
          <wp:anchor distT="0" distB="0" distL="114300" distR="114300" simplePos="0" relativeHeight="251943936" behindDoc="0" locked="0" layoutInCell="1" allowOverlap="1" wp14:anchorId="5CE19E5B" wp14:editId="2C53826E">
            <wp:simplePos x="0" y="0"/>
            <wp:positionH relativeFrom="margin">
              <wp:posOffset>0</wp:posOffset>
            </wp:positionH>
            <wp:positionV relativeFrom="paragraph">
              <wp:posOffset>-52070</wp:posOffset>
            </wp:positionV>
            <wp:extent cx="1470991" cy="1406673"/>
            <wp:effectExtent l="0" t="0" r="0" b="3175"/>
            <wp:wrapNone/>
            <wp:docPr id="1734262284" name="Picture 173426228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262284" name="Picture 173426228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0991" cy="14066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6FB0">
        <w:rPr>
          <w:rFonts w:eastAsiaTheme="minorHAnsi"/>
          <w:noProof/>
          <w:szCs w:val="22"/>
          <w:lang w:val="en-GB"/>
        </w:rPr>
        <mc:AlternateContent>
          <mc:Choice Requires="wps">
            <w:drawing>
              <wp:anchor distT="0" distB="0" distL="114300" distR="114300" simplePos="0" relativeHeight="251915264" behindDoc="1" locked="0" layoutInCell="1" allowOverlap="1" wp14:anchorId="0D2C5B15" wp14:editId="3871AF74">
                <wp:simplePos x="0" y="0"/>
                <wp:positionH relativeFrom="margin">
                  <wp:posOffset>2188210</wp:posOffset>
                </wp:positionH>
                <wp:positionV relativeFrom="paragraph">
                  <wp:posOffset>-52070</wp:posOffset>
                </wp:positionV>
                <wp:extent cx="3600000" cy="1065600"/>
                <wp:effectExtent l="0" t="0" r="635" b="1270"/>
                <wp:wrapNone/>
                <wp:docPr id="464126628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1065600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4D5EEB8D">
              <v:rect id="Rectangle 2" style="position:absolute;margin-left:172.3pt;margin-top:-4.1pt;width:283.45pt;height:83.9pt;z-index:-251401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745627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">
                <w10:wrap anchorx="margin"/>
              </v:rect>
            </w:pict>
          </mc:Fallback>
        </mc:AlternateContent>
      </w:r>
      <w:r w:rsidR="00053B1F">
        <w:rPr>
          <w:rFonts w:eastAsiaTheme="minorHAnsi"/>
        </w:rPr>
        <w:t>A</w:t>
      </w:r>
      <w:r w:rsidR="009A1BBE" w:rsidRPr="007E225B">
        <w:rPr>
          <w:rFonts w:eastAsiaTheme="minorHAnsi"/>
        </w:rPr>
        <w:t xml:space="preserve"> </w:t>
      </w:r>
      <w:r w:rsidR="00122538">
        <w:rPr>
          <w:rFonts w:eastAsiaTheme="minorHAnsi"/>
          <w:b/>
          <w:bCs/>
        </w:rPr>
        <w:t>redress</w:t>
      </w:r>
      <w:r w:rsidR="009A1BBE" w:rsidRPr="003358CB">
        <w:rPr>
          <w:rFonts w:eastAsiaTheme="minorHAnsi"/>
          <w:b/>
          <w:bCs/>
        </w:rPr>
        <w:t xml:space="preserve"> agency</w:t>
      </w:r>
      <w:r w:rsidR="009A1BBE" w:rsidRPr="007E225B">
        <w:rPr>
          <w:rFonts w:eastAsiaTheme="minorHAnsi"/>
        </w:rPr>
        <w:t xml:space="preserve"> </w:t>
      </w:r>
      <w:r w:rsidR="00053B1F">
        <w:rPr>
          <w:rFonts w:eastAsiaTheme="minorHAnsi"/>
        </w:rPr>
        <w:t>means</w:t>
      </w:r>
      <w:r w:rsidR="00154FBD" w:rsidRPr="007E225B">
        <w:rPr>
          <w:rFonts w:eastAsiaTheme="minorHAnsi"/>
        </w:rPr>
        <w:t xml:space="preserve"> a</w:t>
      </w:r>
      <w:r w:rsidR="00082D26">
        <w:rPr>
          <w:rFonts w:eastAsiaTheme="minorHAnsi"/>
        </w:rPr>
        <w:t xml:space="preserve"> government agency that helps </w:t>
      </w:r>
      <w:r w:rsidR="00CF5408" w:rsidRPr="007E225B">
        <w:rPr>
          <w:rFonts w:eastAsiaTheme="minorHAnsi"/>
        </w:rPr>
        <w:t xml:space="preserve">people </w:t>
      </w:r>
      <w:r w:rsidR="00135215" w:rsidRPr="007E225B">
        <w:rPr>
          <w:rFonts w:eastAsiaTheme="minorHAnsi"/>
        </w:rPr>
        <w:t xml:space="preserve">get State redress. </w:t>
      </w:r>
    </w:p>
    <w:p w14:paraId="3B369E84" w14:textId="77777777" w:rsidR="00062050" w:rsidRDefault="00062050" w:rsidP="00426734">
      <w:pPr>
        <w:rPr>
          <w:rFonts w:eastAsiaTheme="minorHAnsi"/>
        </w:rPr>
      </w:pPr>
    </w:p>
    <w:p w14:paraId="2B3C884F" w14:textId="34897F68" w:rsidR="00E85B43" w:rsidRDefault="00E85B43">
      <w:pPr>
        <w:spacing w:line="240" w:lineRule="auto"/>
        <w:ind w:left="0"/>
        <w:rPr>
          <w:rFonts w:eastAsia="Times New Roman"/>
          <w:shd w:val="clear" w:color="auto" w:fill="FFFFFF"/>
          <w:lang w:eastAsia="en-GB"/>
        </w:rPr>
      </w:pPr>
    </w:p>
    <w:p w14:paraId="781B12DC" w14:textId="19E9873C" w:rsidR="0071099F" w:rsidRPr="0071099F" w:rsidRDefault="00E91085" w:rsidP="002D6828">
      <w:pPr>
        <w:rPr>
          <w:rFonts w:eastAsia="Times New Roman"/>
          <w:shd w:val="clear" w:color="auto" w:fill="FFFFFF"/>
          <w:lang w:eastAsia="en-GB"/>
        </w:rPr>
      </w:pPr>
      <w:r>
        <w:rPr>
          <w:rFonts w:eastAsia="Times New Roman"/>
          <w:noProof/>
          <w:shd w:val="clear" w:color="auto" w:fill="FFFFFF"/>
          <w:lang w:eastAsia="en-GB"/>
        </w:rPr>
        <w:drawing>
          <wp:anchor distT="0" distB="0" distL="114300" distR="114300" simplePos="0" relativeHeight="251948032" behindDoc="0" locked="0" layoutInCell="1" allowOverlap="1" wp14:anchorId="26DBEA63" wp14:editId="40D387D7">
            <wp:simplePos x="0" y="0"/>
            <wp:positionH relativeFrom="margin">
              <wp:align>left</wp:align>
            </wp:positionH>
            <wp:positionV relativeFrom="paragraph">
              <wp:posOffset>214492</wp:posOffset>
            </wp:positionV>
            <wp:extent cx="1621790" cy="1621790"/>
            <wp:effectExtent l="0" t="0" r="0" b="0"/>
            <wp:wrapNone/>
            <wp:docPr id="276211178" name="Picture 27621117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211178" name="Picture 27621117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790" cy="1621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099F">
        <w:rPr>
          <w:rFonts w:eastAsia="Times New Roman"/>
          <w:shd w:val="clear" w:color="auto" w:fill="FFFFFF"/>
          <w:lang w:eastAsia="en-GB"/>
        </w:rPr>
        <w:t>The State redress service can:</w:t>
      </w:r>
    </w:p>
    <w:p w14:paraId="0FC9194C" w14:textId="401D890B" w:rsidR="00B73F11" w:rsidRDefault="00704EE0" w:rsidP="00704EE0">
      <w:pPr>
        <w:pStyle w:val="Listtoplevel"/>
        <w:rPr>
          <w:shd w:val="clear" w:color="auto" w:fill="FFFFFF"/>
          <w:lang w:eastAsia="en-GB"/>
        </w:rPr>
      </w:pPr>
      <w:r>
        <w:rPr>
          <w:shd w:val="clear" w:color="auto" w:fill="FFFFFF"/>
          <w:lang w:eastAsia="en-GB"/>
        </w:rPr>
        <w:t>answer questions about redress</w:t>
      </w:r>
    </w:p>
    <w:p w14:paraId="74ABBFE0" w14:textId="23DA0197" w:rsidR="00704EE0" w:rsidRDefault="00AD4303" w:rsidP="00704EE0">
      <w:pPr>
        <w:pStyle w:val="Listtoplevel"/>
        <w:rPr>
          <w:shd w:val="clear" w:color="auto" w:fill="FFFFFF"/>
          <w:lang w:eastAsia="en-GB"/>
        </w:rPr>
      </w:pPr>
      <w:r>
        <w:rPr>
          <w:shd w:val="clear" w:color="auto" w:fill="FFFFFF"/>
          <w:lang w:eastAsia="en-GB"/>
        </w:rPr>
        <w:t>support</w:t>
      </w:r>
      <w:r w:rsidR="00704EE0">
        <w:rPr>
          <w:shd w:val="clear" w:color="auto" w:fill="FFFFFF"/>
          <w:lang w:eastAsia="en-GB"/>
        </w:rPr>
        <w:t xml:space="preserve"> people </w:t>
      </w:r>
      <w:r w:rsidR="00C01DF2">
        <w:rPr>
          <w:shd w:val="clear" w:color="auto" w:fill="FFFFFF"/>
          <w:lang w:eastAsia="en-GB"/>
        </w:rPr>
        <w:t xml:space="preserve">to </w:t>
      </w:r>
      <w:r w:rsidR="00704EE0">
        <w:rPr>
          <w:shd w:val="clear" w:color="auto" w:fill="FFFFFF"/>
          <w:lang w:eastAsia="en-GB"/>
        </w:rPr>
        <w:t>make a new claim</w:t>
      </w:r>
    </w:p>
    <w:p w14:paraId="6FEAEEFA" w14:textId="6428C41C" w:rsidR="00704EE0" w:rsidRDefault="003E728C" w:rsidP="00704EE0">
      <w:pPr>
        <w:pStyle w:val="Listtoplevel"/>
        <w:rPr>
          <w:shd w:val="clear" w:color="auto" w:fill="FFFFFF"/>
          <w:lang w:eastAsia="en-GB"/>
        </w:rPr>
      </w:pPr>
      <w:r>
        <w:rPr>
          <w:rFonts w:eastAsia="Times New Roman"/>
          <w:shd w:val="clear" w:color="auto" w:fill="FFFFFF"/>
          <w:lang w:eastAsia="en-GB"/>
        </w:rPr>
        <w:drawing>
          <wp:anchor distT="0" distB="0" distL="114300" distR="114300" simplePos="0" relativeHeight="251950080" behindDoc="0" locked="0" layoutInCell="1" allowOverlap="1" wp14:anchorId="1FABE20A" wp14:editId="1E766DAB">
            <wp:simplePos x="0" y="0"/>
            <wp:positionH relativeFrom="margin">
              <wp:align>left</wp:align>
            </wp:positionH>
            <wp:positionV relativeFrom="paragraph">
              <wp:posOffset>561146</wp:posOffset>
            </wp:positionV>
            <wp:extent cx="1550505" cy="1550505"/>
            <wp:effectExtent l="0" t="0" r="0" b="0"/>
            <wp:wrapNone/>
            <wp:docPr id="132091187" name="Picture 13209118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91187" name="Picture 13209118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505" cy="1550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4EE0">
        <w:rPr>
          <w:shd w:val="clear" w:color="auto" w:fill="FFFFFF"/>
          <w:lang w:eastAsia="en-GB"/>
        </w:rPr>
        <w:t xml:space="preserve">show people where to go for </w:t>
      </w:r>
      <w:r w:rsidR="00AD4303">
        <w:rPr>
          <w:shd w:val="clear" w:color="auto" w:fill="FFFFFF"/>
          <w:lang w:eastAsia="en-GB"/>
        </w:rPr>
        <w:t>support</w:t>
      </w:r>
    </w:p>
    <w:p w14:paraId="6AB61F49" w14:textId="5EF7D2C1" w:rsidR="00704EE0" w:rsidRDefault="00832E62" w:rsidP="00704EE0">
      <w:pPr>
        <w:pStyle w:val="Listtoplevel"/>
        <w:rPr>
          <w:shd w:val="clear" w:color="auto" w:fill="FFFFFF"/>
          <w:lang w:eastAsia="en-GB"/>
        </w:rPr>
      </w:pPr>
      <w:r>
        <w:rPr>
          <w:shd w:val="clear" w:color="auto" w:fill="FFFFFF"/>
          <w:lang w:eastAsia="en-GB"/>
        </w:rPr>
        <w:t>let people know what is happening with their claim</w:t>
      </w:r>
    </w:p>
    <w:p w14:paraId="53B12D3C" w14:textId="29AE44D4" w:rsidR="00704EE0" w:rsidRPr="0071099F" w:rsidRDefault="004868BC" w:rsidP="00704EE0">
      <w:pPr>
        <w:pStyle w:val="Listtoplevel"/>
        <w:rPr>
          <w:b/>
          <w:bCs/>
          <w:shd w:val="clear" w:color="auto" w:fill="FFFFFF"/>
          <w:lang w:eastAsia="en-GB"/>
        </w:rPr>
      </w:pPr>
      <w:r>
        <w:rPr>
          <w:rFonts w:eastAsia="Times New Roman"/>
          <w:shd w:val="clear" w:color="auto" w:fill="FFFFFF"/>
          <w:lang w:eastAsia="en-GB"/>
        </w:rPr>
        <w:drawing>
          <wp:anchor distT="0" distB="0" distL="114300" distR="114300" simplePos="0" relativeHeight="251952128" behindDoc="0" locked="0" layoutInCell="1" allowOverlap="1" wp14:anchorId="073DAFA6" wp14:editId="6A2337C5">
            <wp:simplePos x="0" y="0"/>
            <wp:positionH relativeFrom="margin">
              <wp:align>left</wp:align>
            </wp:positionH>
            <wp:positionV relativeFrom="paragraph">
              <wp:posOffset>574537</wp:posOffset>
            </wp:positionV>
            <wp:extent cx="1313967" cy="1773141"/>
            <wp:effectExtent l="0" t="0" r="0" b="0"/>
            <wp:wrapNone/>
            <wp:docPr id="1263631815" name="Picture 12636318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631815" name="Picture 12636318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3967" cy="17731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2E62">
        <w:rPr>
          <w:shd w:val="clear" w:color="auto" w:fill="FFFFFF"/>
          <w:lang w:eastAsia="en-GB"/>
        </w:rPr>
        <w:t>support</w:t>
      </w:r>
      <w:r w:rsidR="00704EE0">
        <w:rPr>
          <w:shd w:val="clear" w:color="auto" w:fill="FFFFFF"/>
          <w:lang w:eastAsia="en-GB"/>
        </w:rPr>
        <w:t xml:space="preserve"> people </w:t>
      </w:r>
      <w:r w:rsidR="00924285">
        <w:rPr>
          <w:shd w:val="clear" w:color="auto" w:fill="FFFFFF"/>
          <w:lang w:eastAsia="en-GB"/>
        </w:rPr>
        <w:t xml:space="preserve">to </w:t>
      </w:r>
      <w:r w:rsidR="00704EE0">
        <w:rPr>
          <w:shd w:val="clear" w:color="auto" w:fill="FFFFFF"/>
          <w:lang w:eastAsia="en-GB"/>
        </w:rPr>
        <w:t xml:space="preserve">find out about </w:t>
      </w:r>
      <w:r w:rsidR="00DF1F71" w:rsidRPr="00DF1F71">
        <w:rPr>
          <w:b/>
          <w:bCs/>
          <w:shd w:val="clear" w:color="auto" w:fill="FFFFFF"/>
          <w:lang w:eastAsia="en-GB"/>
        </w:rPr>
        <w:t>records</w:t>
      </w:r>
      <w:r w:rsidR="00DF1F71" w:rsidRPr="00DF1F71">
        <w:rPr>
          <w:shd w:val="clear" w:color="auto" w:fill="FFFFFF"/>
          <w:lang w:eastAsia="en-GB"/>
        </w:rPr>
        <w:t xml:space="preserve"> from their time in</w:t>
      </w:r>
      <w:r w:rsidR="00DF1F71" w:rsidRPr="00560217">
        <w:rPr>
          <w:shd w:val="clear" w:color="auto" w:fill="FFFFFF"/>
          <w:lang w:eastAsia="en-GB"/>
        </w:rPr>
        <w:t xml:space="preserve"> care</w:t>
      </w:r>
    </w:p>
    <w:p w14:paraId="0B0B7843" w14:textId="7E249D5A" w:rsidR="00704EE0" w:rsidRDefault="007A413A" w:rsidP="00704EE0">
      <w:pPr>
        <w:pStyle w:val="Listtoplevel"/>
        <w:rPr>
          <w:shd w:val="clear" w:color="auto" w:fill="FFFFFF"/>
          <w:lang w:eastAsia="en-GB"/>
        </w:rPr>
      </w:pPr>
      <w:r>
        <w:rPr>
          <w:shd w:val="clear" w:color="auto" w:fill="FFFFFF"/>
          <w:lang w:eastAsia="en-GB"/>
        </w:rPr>
        <w:t xml:space="preserve">help </w:t>
      </w:r>
      <w:r w:rsidR="001807BD">
        <w:rPr>
          <w:shd w:val="clear" w:color="auto" w:fill="FFFFFF"/>
          <w:lang w:eastAsia="en-GB"/>
        </w:rPr>
        <w:t xml:space="preserve">with </w:t>
      </w:r>
      <w:r w:rsidR="001807BD" w:rsidRPr="0071099F">
        <w:rPr>
          <w:b/>
          <w:bCs/>
          <w:shd w:val="clear" w:color="auto" w:fill="FFFFFF"/>
          <w:lang w:eastAsia="en-GB"/>
        </w:rPr>
        <w:t>wellbeing</w:t>
      </w:r>
      <w:r w:rsidR="001807BD">
        <w:rPr>
          <w:shd w:val="clear" w:color="auto" w:fill="FFFFFF"/>
          <w:lang w:eastAsia="en-GB"/>
        </w:rPr>
        <w:t xml:space="preserve"> support</w:t>
      </w:r>
    </w:p>
    <w:p w14:paraId="648D01EF" w14:textId="52E8AB7A" w:rsidR="001807BD" w:rsidRDefault="00924285" w:rsidP="00704EE0">
      <w:pPr>
        <w:pStyle w:val="Listtoplevel"/>
        <w:rPr>
          <w:shd w:val="clear" w:color="auto" w:fill="FFFFFF"/>
          <w:lang w:eastAsia="en-GB"/>
        </w:rPr>
      </w:pPr>
      <w:r>
        <w:rPr>
          <w:shd w:val="clear" w:color="auto" w:fill="FFFFFF"/>
          <w:lang w:eastAsia="en-GB"/>
        </w:rPr>
        <w:t>say</w:t>
      </w:r>
      <w:r w:rsidR="001807BD">
        <w:rPr>
          <w:shd w:val="clear" w:color="auto" w:fill="FFFFFF"/>
          <w:lang w:eastAsia="en-GB"/>
        </w:rPr>
        <w:t xml:space="preserve"> what happens next. </w:t>
      </w:r>
    </w:p>
    <w:p w14:paraId="57B81E61" w14:textId="77777777" w:rsidR="00C632AF" w:rsidRDefault="00C632AF" w:rsidP="001807BD">
      <w:pPr>
        <w:rPr>
          <w:rFonts w:eastAsia="Times New Roman"/>
          <w:shd w:val="clear" w:color="auto" w:fill="FFFFFF"/>
          <w:lang w:eastAsia="en-GB"/>
        </w:rPr>
      </w:pPr>
    </w:p>
    <w:p w14:paraId="666ACC5F" w14:textId="55F9D315" w:rsidR="0088789C" w:rsidRDefault="0088789C" w:rsidP="00525E54">
      <w:pPr>
        <w:spacing w:line="240" w:lineRule="auto"/>
        <w:ind w:left="0"/>
        <w:rPr>
          <w:rFonts w:eastAsia="Times New Roman"/>
          <w:shd w:val="clear" w:color="auto" w:fill="FFFFFF"/>
          <w:lang w:eastAsia="en-GB"/>
        </w:rPr>
      </w:pPr>
    </w:p>
    <w:p w14:paraId="6A424C09" w14:textId="3D10D103" w:rsidR="0068206C" w:rsidRPr="0058206E" w:rsidRDefault="006342E5" w:rsidP="001807BD">
      <w:pPr>
        <w:rPr>
          <w:rFonts w:eastAsiaTheme="minorHAnsi"/>
        </w:rPr>
      </w:pPr>
      <w:r>
        <w:rPr>
          <w:rFonts w:eastAsia="Times New Roman"/>
          <w:noProof/>
          <w:shd w:val="clear" w:color="auto" w:fill="FFFFFF"/>
          <w:lang w:eastAsia="en-GB"/>
        </w:rPr>
        <w:lastRenderedPageBreak/>
        <w:drawing>
          <wp:anchor distT="0" distB="0" distL="114300" distR="114300" simplePos="0" relativeHeight="252042240" behindDoc="0" locked="0" layoutInCell="1" allowOverlap="1" wp14:anchorId="6506B520" wp14:editId="527A7946">
            <wp:simplePos x="0" y="0"/>
            <wp:positionH relativeFrom="margin">
              <wp:align>left</wp:align>
            </wp:positionH>
            <wp:positionV relativeFrom="paragraph">
              <wp:posOffset>-293895</wp:posOffset>
            </wp:positionV>
            <wp:extent cx="1391478" cy="1391478"/>
            <wp:effectExtent l="0" t="0" r="0" b="0"/>
            <wp:wrapNone/>
            <wp:docPr id="1234966244" name="Picture 123496624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892003" name="Picture 175089200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405" cy="1393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5466">
        <w:rPr>
          <w:rFonts w:eastAsia="Times New Roman"/>
          <w:b/>
          <w:bCs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2040192" behindDoc="1" locked="0" layoutInCell="1" allowOverlap="1" wp14:anchorId="6734044C" wp14:editId="4CA2BD21">
                <wp:simplePos x="0" y="0"/>
                <wp:positionH relativeFrom="margin">
                  <wp:align>right</wp:align>
                </wp:positionH>
                <wp:positionV relativeFrom="paragraph">
                  <wp:posOffset>-47708</wp:posOffset>
                </wp:positionV>
                <wp:extent cx="3600000" cy="1091979"/>
                <wp:effectExtent l="0" t="0" r="635" b="0"/>
                <wp:wrapNone/>
                <wp:docPr id="1649904117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1091979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6ECAEBDE">
              <v:rect id="Rectangle 2" style="position:absolute;margin-left:232.25pt;margin-top:-3.75pt;width:283.45pt;height:86pt;z-index:-251276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4ADC6E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">
                <w10:wrap anchorx="margin"/>
              </v:rect>
            </w:pict>
          </mc:Fallback>
        </mc:AlternateContent>
      </w:r>
      <w:r w:rsidR="005A6E80" w:rsidRPr="0058206E">
        <w:rPr>
          <w:rFonts w:eastAsiaTheme="minorHAnsi"/>
          <w:b/>
          <w:bCs/>
        </w:rPr>
        <w:t>R</w:t>
      </w:r>
      <w:r w:rsidR="006D05F3" w:rsidRPr="0058206E">
        <w:rPr>
          <w:rFonts w:eastAsiaTheme="minorHAnsi"/>
          <w:b/>
          <w:bCs/>
        </w:rPr>
        <w:t>ecords</w:t>
      </w:r>
      <w:r w:rsidR="006D05F3" w:rsidRPr="0058206E">
        <w:rPr>
          <w:rFonts w:eastAsiaTheme="minorHAnsi"/>
        </w:rPr>
        <w:t xml:space="preserve"> mean the information an organisation has kept / made about a person.</w:t>
      </w:r>
    </w:p>
    <w:p w14:paraId="5BA8E856" w14:textId="77777777" w:rsidR="00370A13" w:rsidRDefault="00370A13" w:rsidP="00FD3F88">
      <w:pPr>
        <w:spacing w:line="240" w:lineRule="auto"/>
        <w:ind w:left="0"/>
        <w:rPr>
          <w:rFonts w:eastAsia="Times New Roman"/>
          <w:shd w:val="clear" w:color="auto" w:fill="FFFFFF"/>
          <w:lang w:eastAsia="en-GB"/>
        </w:rPr>
      </w:pPr>
    </w:p>
    <w:p w14:paraId="60D2F7ED" w14:textId="3BEBAF17" w:rsidR="00767A6D" w:rsidRDefault="009E39A1" w:rsidP="00FD3F88">
      <w:pPr>
        <w:spacing w:line="240" w:lineRule="auto"/>
        <w:ind w:left="0"/>
        <w:rPr>
          <w:rFonts w:eastAsia="Times New Roman"/>
          <w:shd w:val="clear" w:color="auto" w:fill="FFFFFF"/>
          <w:lang w:eastAsia="en-GB"/>
        </w:rPr>
      </w:pPr>
      <w:r>
        <w:rPr>
          <w:rFonts w:eastAsia="Times New Roman"/>
          <w:noProof/>
          <w:shd w:val="clear" w:color="auto" w:fill="FFFFFF"/>
          <w:lang w:eastAsia="en-GB"/>
        </w:rPr>
        <w:drawing>
          <wp:anchor distT="0" distB="0" distL="114300" distR="114300" simplePos="0" relativeHeight="251956224" behindDoc="0" locked="0" layoutInCell="1" allowOverlap="1" wp14:anchorId="76519635" wp14:editId="6CA548E3">
            <wp:simplePos x="0" y="0"/>
            <wp:positionH relativeFrom="margin">
              <wp:align>left</wp:align>
            </wp:positionH>
            <wp:positionV relativeFrom="paragraph">
              <wp:posOffset>7537</wp:posOffset>
            </wp:positionV>
            <wp:extent cx="1510665" cy="1510665"/>
            <wp:effectExtent l="0" t="0" r="0" b="0"/>
            <wp:wrapNone/>
            <wp:docPr id="1731482227" name="Picture 17314822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482227" name="Picture 17314822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0665" cy="151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1DDF" w:rsidRPr="004E5466">
        <w:rPr>
          <w:rFonts w:eastAsia="Times New Roman"/>
          <w:b/>
          <w:bCs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919360" behindDoc="1" locked="0" layoutInCell="1" allowOverlap="1" wp14:anchorId="30ED66E0" wp14:editId="1671DFEA">
                <wp:simplePos x="0" y="0"/>
                <wp:positionH relativeFrom="margin">
                  <wp:align>right</wp:align>
                </wp:positionH>
                <wp:positionV relativeFrom="paragraph">
                  <wp:posOffset>178408</wp:posOffset>
                </wp:positionV>
                <wp:extent cx="3600000" cy="4086000"/>
                <wp:effectExtent l="0" t="0" r="635" b="0"/>
                <wp:wrapNone/>
                <wp:docPr id="225721456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4086000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4D99B730">
              <v:rect id="Rectangle 2" style="position:absolute;margin-left:232.25pt;margin-top:14.05pt;width:283.45pt;height:321.75pt;z-index:-2513971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70A4161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">
                <w10:wrap anchorx="margin"/>
              </v:rect>
            </w:pict>
          </mc:Fallback>
        </mc:AlternateContent>
      </w:r>
    </w:p>
    <w:p w14:paraId="1C187E2F" w14:textId="68AB534F" w:rsidR="005C66D3" w:rsidRPr="00065324" w:rsidRDefault="005C66D3" w:rsidP="005C66D3">
      <w:r w:rsidRPr="001D647E">
        <w:rPr>
          <w:b/>
          <w:bCs/>
        </w:rPr>
        <w:t>Wellbeing</w:t>
      </w:r>
      <w:r w:rsidRPr="001D647E">
        <w:t xml:space="preserve"> means things like:</w:t>
      </w:r>
      <w:r w:rsidRPr="00142E9E">
        <w:rPr>
          <w:noProof/>
          <w:lang w:eastAsia="en-NZ"/>
        </w:rPr>
        <w:t xml:space="preserve"> </w:t>
      </w:r>
    </w:p>
    <w:p w14:paraId="72AD8DD7" w14:textId="7E0004F9" w:rsidR="005C66D3" w:rsidRDefault="005C66D3" w:rsidP="005C66D3">
      <w:pPr>
        <w:pStyle w:val="Listtoplevel"/>
      </w:pPr>
      <w:r w:rsidRPr="00065324">
        <w:t>how we feel about ourselves</w:t>
      </w:r>
    </w:p>
    <w:p w14:paraId="7FD7C136" w14:textId="4E941ACC" w:rsidR="006E419D" w:rsidRDefault="00C87272" w:rsidP="0090257A">
      <w:pPr>
        <w:pStyle w:val="Listtoplevel"/>
      </w:pPr>
      <w:r>
        <w:rPr>
          <w:rFonts w:eastAsia="Times New Roman"/>
          <w:shd w:val="clear" w:color="auto" w:fill="FFFFFF"/>
          <w:lang w:eastAsia="en-GB"/>
        </w:rPr>
        <w:drawing>
          <wp:anchor distT="0" distB="0" distL="114300" distR="114300" simplePos="0" relativeHeight="251960320" behindDoc="0" locked="0" layoutInCell="1" allowOverlap="1" wp14:anchorId="774493BF" wp14:editId="5E8B8D42">
            <wp:simplePos x="0" y="0"/>
            <wp:positionH relativeFrom="margin">
              <wp:posOffset>23854</wp:posOffset>
            </wp:positionH>
            <wp:positionV relativeFrom="paragraph">
              <wp:posOffset>604355</wp:posOffset>
            </wp:positionV>
            <wp:extent cx="1502410" cy="1502410"/>
            <wp:effectExtent l="0" t="0" r="0" b="2540"/>
            <wp:wrapNone/>
            <wp:docPr id="685906019" name="Picture 6859060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906019" name="Picture 6859060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41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66D3" w:rsidRPr="005457F5">
        <w:t>looking after our bodies with</w:t>
      </w:r>
      <w:r w:rsidR="0090257A">
        <w:t>:</w:t>
      </w:r>
    </w:p>
    <w:p w14:paraId="0CC5FB10" w14:textId="6723417C" w:rsidR="006E419D" w:rsidRDefault="005C66D3" w:rsidP="006E419D">
      <w:pPr>
        <w:pStyle w:val="Listsecondlevel"/>
      </w:pPr>
      <w:r w:rsidRPr="005457F5">
        <w:t xml:space="preserve"> good food</w:t>
      </w:r>
    </w:p>
    <w:p w14:paraId="072756DD" w14:textId="3C1397D8" w:rsidR="005C66D3" w:rsidRPr="005457F5" w:rsidRDefault="005C66D3" w:rsidP="006E419D">
      <w:pPr>
        <w:pStyle w:val="Listsecondlevel"/>
      </w:pPr>
      <w:r w:rsidRPr="005457F5">
        <w:t xml:space="preserve"> exercise</w:t>
      </w:r>
    </w:p>
    <w:p w14:paraId="6F922E0C" w14:textId="12E77CB9" w:rsidR="00E533DC" w:rsidRDefault="006E419D" w:rsidP="00E533DC">
      <w:pPr>
        <w:pStyle w:val="Listtoplevel"/>
      </w:pPr>
      <w:r>
        <w:rPr>
          <w:shd w:val="clear" w:color="auto" w:fill="FFFFFF"/>
          <w:lang w:eastAsia="en-GB"/>
        </w:rPr>
        <w:drawing>
          <wp:anchor distT="0" distB="0" distL="114300" distR="114300" simplePos="0" relativeHeight="251958272" behindDoc="0" locked="0" layoutInCell="1" allowOverlap="1" wp14:anchorId="7FB32E8C" wp14:editId="41AF4FB3">
            <wp:simplePos x="0" y="0"/>
            <wp:positionH relativeFrom="margin">
              <wp:align>left</wp:align>
            </wp:positionH>
            <wp:positionV relativeFrom="paragraph">
              <wp:posOffset>323712</wp:posOffset>
            </wp:positionV>
            <wp:extent cx="1729121" cy="1144988"/>
            <wp:effectExtent l="0" t="0" r="4445" b="0"/>
            <wp:wrapNone/>
            <wp:docPr id="1630399091" name="Picture 163039909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399091" name="Picture 163039909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121" cy="11449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66D3" w:rsidRPr="005457F5">
        <w:t xml:space="preserve">getting support when we are feeling </w:t>
      </w:r>
      <w:r w:rsidR="00924285">
        <w:t>upset</w:t>
      </w:r>
      <w:r w:rsidR="008804FC">
        <w:t>.</w:t>
      </w:r>
    </w:p>
    <w:p w14:paraId="067CF5ED" w14:textId="3A08102A" w:rsidR="0084348B" w:rsidRPr="00E533DC" w:rsidRDefault="0084348B" w:rsidP="00C632AF"/>
    <w:p w14:paraId="14A1EFFC" w14:textId="2CF7C6EA" w:rsidR="00124EA8" w:rsidRDefault="00124EA8" w:rsidP="005C66D3">
      <w:pPr>
        <w:ind w:left="0"/>
        <w:rPr>
          <w:rFonts w:eastAsia="Times New Roman"/>
          <w:shd w:val="clear" w:color="auto" w:fill="FFFFFF"/>
          <w:lang w:eastAsia="en-GB"/>
        </w:rPr>
      </w:pPr>
    </w:p>
    <w:p w14:paraId="0A902D75" w14:textId="2EF14984" w:rsidR="002D36D1" w:rsidRPr="002D36D1" w:rsidRDefault="00C87272" w:rsidP="00C2559C">
      <w:pPr>
        <w:rPr>
          <w:noProof/>
          <w:lang w:val="en-NZ"/>
        </w:rPr>
      </w:pPr>
      <w:r>
        <w:rPr>
          <w:noProof/>
          <w:lang w:eastAsia="en-NZ"/>
        </w:rPr>
        <w:drawing>
          <wp:anchor distT="0" distB="0" distL="114300" distR="114300" simplePos="0" relativeHeight="251966464" behindDoc="0" locked="0" layoutInCell="1" allowOverlap="1" wp14:anchorId="02AABE9E" wp14:editId="0C82E018">
            <wp:simplePos x="0" y="0"/>
            <wp:positionH relativeFrom="margin">
              <wp:align>left</wp:align>
            </wp:positionH>
            <wp:positionV relativeFrom="page">
              <wp:posOffset>7311970</wp:posOffset>
            </wp:positionV>
            <wp:extent cx="2118633" cy="624695"/>
            <wp:effectExtent l="0" t="0" r="0" b="4445"/>
            <wp:wrapNone/>
            <wp:docPr id="1610879678" name="Picture 7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879678" name="Picture 7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8633" cy="624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36D1" w:rsidRPr="002D36D1">
        <w:rPr>
          <w:noProof/>
          <w:lang w:val="en-NZ"/>
        </w:rPr>
        <w:t xml:space="preserve">The </w:t>
      </w:r>
      <w:r w:rsidR="002D36D1" w:rsidRPr="002D36D1">
        <w:rPr>
          <w:b/>
          <w:bCs/>
          <w:noProof/>
          <w:lang w:val="en-NZ"/>
        </w:rPr>
        <w:t>Ministry of Social Development</w:t>
      </w:r>
      <w:r>
        <w:rPr>
          <w:noProof/>
          <w:lang w:val="en-NZ"/>
        </w:rPr>
        <w:t xml:space="preserve"> looks after the State redress service. </w:t>
      </w:r>
    </w:p>
    <w:p w14:paraId="0AA57C24" w14:textId="27A3986C" w:rsidR="009D29C1" w:rsidRDefault="009D29C1" w:rsidP="002D36D1">
      <w:pPr>
        <w:rPr>
          <w:noProof/>
          <w:lang w:val="en-NZ"/>
        </w:rPr>
      </w:pPr>
    </w:p>
    <w:p w14:paraId="582C98E0" w14:textId="4531D9A4" w:rsidR="000A3502" w:rsidRDefault="000A3502">
      <w:pPr>
        <w:spacing w:line="240" w:lineRule="auto"/>
        <w:ind w:left="0"/>
        <w:rPr>
          <w:noProof/>
          <w:lang w:val="en-NZ"/>
        </w:rPr>
      </w:pPr>
      <w:r>
        <w:rPr>
          <w:noProof/>
          <w:lang w:val="en-NZ"/>
        </w:rPr>
        <w:br w:type="page"/>
      </w:r>
    </w:p>
    <w:p w14:paraId="139BAD55" w14:textId="26B0B9B3" w:rsidR="00A843E2" w:rsidRDefault="00FE5F70" w:rsidP="00A843E2">
      <w:pPr>
        <w:rPr>
          <w:noProof/>
          <w:lang w:val="en-NZ"/>
        </w:rPr>
      </w:pPr>
      <w:r>
        <w:rPr>
          <w:noProof/>
          <w:lang w:eastAsia="en-NZ"/>
        </w:rPr>
        <w:lastRenderedPageBreak/>
        <w:drawing>
          <wp:anchor distT="0" distB="0" distL="114300" distR="114300" simplePos="0" relativeHeight="251964416" behindDoc="0" locked="0" layoutInCell="1" allowOverlap="1" wp14:anchorId="53BB0381" wp14:editId="3240815D">
            <wp:simplePos x="0" y="0"/>
            <wp:positionH relativeFrom="margin">
              <wp:posOffset>-214161</wp:posOffset>
            </wp:positionH>
            <wp:positionV relativeFrom="page">
              <wp:posOffset>953770</wp:posOffset>
            </wp:positionV>
            <wp:extent cx="1948070" cy="1948070"/>
            <wp:effectExtent l="0" t="0" r="0" b="0"/>
            <wp:wrapNone/>
            <wp:docPr id="1560115152" name="Picture 7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115152" name="Picture 7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8070" cy="1948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297B" w:rsidRPr="004E5466">
        <w:rPr>
          <w:rFonts w:eastAsia="Times New Roman"/>
          <w:b/>
          <w:bCs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2029952" behindDoc="1" locked="0" layoutInCell="1" allowOverlap="1" wp14:anchorId="55BEAEEF" wp14:editId="41EE40E0">
                <wp:simplePos x="0" y="0"/>
                <wp:positionH relativeFrom="margin">
                  <wp:align>right</wp:align>
                </wp:positionH>
                <wp:positionV relativeFrom="paragraph">
                  <wp:posOffset>-55190</wp:posOffset>
                </wp:positionV>
                <wp:extent cx="3600000" cy="2425148"/>
                <wp:effectExtent l="0" t="0" r="635" b="0"/>
                <wp:wrapNone/>
                <wp:docPr id="1446025158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0" cy="2425148"/>
                        </a:xfrm>
                        <a:prstGeom prst="rect">
                          <a:avLst/>
                        </a:prstGeom>
                        <a:solidFill>
                          <a:srgbClr val="D6E4C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63643E5D">
              <v:rect id="Rectangle 2" style="position:absolute;margin-left:232.25pt;margin-top:-4.35pt;width:283.45pt;height:190.95pt;z-index:-251286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lt="&quot;&quot;" o:spid="_x0000_s1026" fillcolor="#d6e4ce" stroked="f" strokeweight="1pt" w14:anchorId="2DB911B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">
                <w10:wrap anchorx="margin"/>
              </v:rect>
            </w:pict>
          </mc:Fallback>
        </mc:AlternateContent>
      </w:r>
      <w:r w:rsidR="006C05CF">
        <w:rPr>
          <w:noProof/>
          <w:lang w:val="en-NZ"/>
        </w:rPr>
        <w:t xml:space="preserve">The </w:t>
      </w:r>
      <w:r w:rsidR="006C05CF" w:rsidRPr="00B7297B">
        <w:rPr>
          <w:b/>
          <w:bCs/>
          <w:noProof/>
          <w:lang w:val="en-NZ"/>
        </w:rPr>
        <w:t>Ministry of Social Development</w:t>
      </w:r>
      <w:r w:rsidR="006C05CF">
        <w:rPr>
          <w:noProof/>
          <w:lang w:val="en-NZ"/>
        </w:rPr>
        <w:t xml:space="preserve"> </w:t>
      </w:r>
      <w:r w:rsidR="00A843E2">
        <w:rPr>
          <w:noProof/>
          <w:lang w:val="en-NZ"/>
        </w:rPr>
        <w:t>helps all the agencies involved in State redress:</w:t>
      </w:r>
    </w:p>
    <w:p w14:paraId="2C816DF3" w14:textId="72C6BAEA" w:rsidR="00A843E2" w:rsidRPr="00A843E2" w:rsidRDefault="00A843E2" w:rsidP="00A843E2">
      <w:pPr>
        <w:pStyle w:val="Listtoplevel"/>
        <w:rPr>
          <w:lang w:val="en-NZ"/>
        </w:rPr>
      </w:pPr>
      <w:r>
        <w:t xml:space="preserve">work together </w:t>
      </w:r>
    </w:p>
    <w:p w14:paraId="19192A98" w14:textId="0694305D" w:rsidR="00C33EF3" w:rsidRPr="00A843E2" w:rsidRDefault="00A843E2" w:rsidP="00A843E2">
      <w:pPr>
        <w:pStyle w:val="Listtoplevel"/>
        <w:rPr>
          <w:lang w:val="en-NZ"/>
        </w:rPr>
      </w:pPr>
      <w:r>
        <w:t xml:space="preserve">support survivors. </w:t>
      </w:r>
      <w:r w:rsidR="002B703B">
        <w:t xml:space="preserve"> </w:t>
      </w:r>
    </w:p>
    <w:p w14:paraId="0293A47E" w14:textId="4EC8357B" w:rsidR="006C05CF" w:rsidRDefault="00465957" w:rsidP="006A3E11">
      <w:pPr>
        <w:rPr>
          <w:rFonts w:eastAsia="Times New Roman"/>
          <w:shd w:val="clear" w:color="auto" w:fill="FFFFFF"/>
          <w:lang w:eastAsia="en-GB"/>
        </w:rPr>
      </w:pPr>
      <w:r>
        <w:rPr>
          <w:noProof/>
          <w:lang w:eastAsia="en-NZ"/>
        </w:rPr>
        <w:drawing>
          <wp:anchor distT="0" distB="0" distL="114300" distR="114300" simplePos="0" relativeHeight="251980800" behindDoc="0" locked="0" layoutInCell="1" allowOverlap="1" wp14:anchorId="37F8066D" wp14:editId="738C7F49">
            <wp:simplePos x="0" y="0"/>
            <wp:positionH relativeFrom="margin">
              <wp:posOffset>437156</wp:posOffset>
            </wp:positionH>
            <wp:positionV relativeFrom="page">
              <wp:posOffset>3418951</wp:posOffset>
            </wp:positionV>
            <wp:extent cx="978010" cy="978010"/>
            <wp:effectExtent l="0" t="0" r="0" b="0"/>
            <wp:wrapNone/>
            <wp:docPr id="1534047427" name="Picture 7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047427" name="Picture 7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010" cy="978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78752" behindDoc="0" locked="0" layoutInCell="1" allowOverlap="1" wp14:anchorId="0B3FC5DE" wp14:editId="28DA56E7">
            <wp:simplePos x="0" y="0"/>
            <wp:positionH relativeFrom="margin">
              <wp:align>left</wp:align>
            </wp:positionH>
            <wp:positionV relativeFrom="paragraph">
              <wp:posOffset>220234</wp:posOffset>
            </wp:positionV>
            <wp:extent cx="1239245" cy="1434481"/>
            <wp:effectExtent l="0" t="0" r="0" b="0"/>
            <wp:wrapNone/>
            <wp:docPr id="1188725042" name="Picture 118872504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725042" name="Picture 118872504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9245" cy="14344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50E799" w14:textId="589C5052" w:rsidR="00FE5F70" w:rsidRDefault="00FE5F70" w:rsidP="006A3E11">
      <w:pPr>
        <w:rPr>
          <w:rFonts w:eastAsia="Times New Roman"/>
          <w:shd w:val="clear" w:color="auto" w:fill="FFFFFF"/>
          <w:lang w:eastAsia="en-GB"/>
        </w:rPr>
      </w:pPr>
    </w:p>
    <w:p w14:paraId="51273C7D" w14:textId="0DB1E393" w:rsidR="00BF14EF" w:rsidRDefault="00FE5F70" w:rsidP="00FE5F70">
      <w:pPr>
        <w:rPr>
          <w:rFonts w:eastAsia="Times New Roman"/>
          <w:shd w:val="clear" w:color="auto" w:fill="FFFFFF"/>
          <w:lang w:eastAsia="en-GB"/>
        </w:rPr>
      </w:pPr>
      <w:r>
        <w:rPr>
          <w:rFonts w:eastAsia="Times New Roman"/>
          <w:shd w:val="clear" w:color="auto" w:fill="FFFFFF"/>
          <w:lang w:eastAsia="en-GB"/>
        </w:rPr>
        <w:t xml:space="preserve">If you already </w:t>
      </w:r>
      <w:r w:rsidR="00BF14EF">
        <w:rPr>
          <w:rFonts w:eastAsia="Times New Roman"/>
          <w:shd w:val="clear" w:color="auto" w:fill="FFFFFF"/>
          <w:lang w:eastAsia="en-GB"/>
        </w:rPr>
        <w:t xml:space="preserve">have a redress claim: </w:t>
      </w:r>
    </w:p>
    <w:p w14:paraId="6592DD3D" w14:textId="272B0FB5" w:rsidR="005129A6" w:rsidRDefault="00BF14EF" w:rsidP="00370A13">
      <w:pPr>
        <w:pStyle w:val="Listtoplevel"/>
        <w:rPr>
          <w:shd w:val="clear" w:color="auto" w:fill="FFFFFF"/>
          <w:lang w:eastAsia="en-GB"/>
        </w:rPr>
      </w:pPr>
      <w:r>
        <w:rPr>
          <w:shd w:val="clear" w:color="auto" w:fill="FFFFFF"/>
          <w:lang w:eastAsia="en-GB"/>
        </w:rPr>
        <w:t>you do not need to start again</w:t>
      </w:r>
    </w:p>
    <w:p w14:paraId="147B41B3" w14:textId="2ABE68AB" w:rsidR="00BF14EF" w:rsidRDefault="00FE5F70" w:rsidP="00370A13">
      <w:pPr>
        <w:pStyle w:val="Listtoplevel"/>
        <w:rPr>
          <w:shd w:val="clear" w:color="auto" w:fill="FFFFFF"/>
          <w:lang w:eastAsia="en-GB"/>
        </w:rPr>
      </w:pPr>
      <w:r>
        <w:rPr>
          <w:lang w:eastAsia="en-NZ"/>
        </w:rPr>
        <w:drawing>
          <wp:anchor distT="0" distB="0" distL="114300" distR="114300" simplePos="0" relativeHeight="251982848" behindDoc="0" locked="0" layoutInCell="1" allowOverlap="1" wp14:anchorId="1FF63185" wp14:editId="40496574">
            <wp:simplePos x="0" y="0"/>
            <wp:positionH relativeFrom="margin">
              <wp:posOffset>0</wp:posOffset>
            </wp:positionH>
            <wp:positionV relativeFrom="margin">
              <wp:posOffset>4378325</wp:posOffset>
            </wp:positionV>
            <wp:extent cx="1613535" cy="983615"/>
            <wp:effectExtent l="0" t="0" r="5715" b="6985"/>
            <wp:wrapNone/>
            <wp:docPr id="452123324" name="Picture 7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123324" name="Picture 7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3535" cy="983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0447">
        <w:rPr>
          <w:shd w:val="clear" w:color="auto" w:fill="FFFFFF"/>
          <w:lang w:eastAsia="en-GB"/>
        </w:rPr>
        <w:t>you will keep working with the same person</w:t>
      </w:r>
      <w:r w:rsidR="009D7EE8">
        <w:rPr>
          <w:shd w:val="clear" w:color="auto" w:fill="FFFFFF"/>
          <w:lang w:eastAsia="en-GB"/>
        </w:rPr>
        <w:t xml:space="preserve"> at the redress agency</w:t>
      </w:r>
      <w:r w:rsidR="00910447">
        <w:rPr>
          <w:shd w:val="clear" w:color="auto" w:fill="FFFFFF"/>
          <w:lang w:eastAsia="en-GB"/>
        </w:rPr>
        <w:t xml:space="preserve">. </w:t>
      </w:r>
    </w:p>
    <w:p w14:paraId="78BF0AA3" w14:textId="41916DA0" w:rsidR="00910447" w:rsidRDefault="00910447" w:rsidP="00370A13">
      <w:pPr>
        <w:pStyle w:val="Listtoplevel"/>
        <w:numPr>
          <w:ilvl w:val="0"/>
          <w:numId w:val="0"/>
        </w:numPr>
        <w:ind w:left="3686"/>
        <w:rPr>
          <w:shd w:val="clear" w:color="auto" w:fill="FFFFFF"/>
          <w:lang w:eastAsia="en-GB"/>
        </w:rPr>
      </w:pPr>
    </w:p>
    <w:p w14:paraId="16ADB774" w14:textId="724C65BC" w:rsidR="00556B42" w:rsidRDefault="00556B42" w:rsidP="00465957">
      <w:pPr>
        <w:ind w:left="0"/>
        <w:rPr>
          <w:rFonts w:eastAsia="Times New Roman"/>
          <w:shd w:val="clear" w:color="auto" w:fill="FFFFFF"/>
          <w:lang w:eastAsia="en-GB"/>
        </w:rPr>
      </w:pPr>
    </w:p>
    <w:p w14:paraId="0D1A0893" w14:textId="7B629E39" w:rsidR="004A1E1D" w:rsidRDefault="004A1E1D" w:rsidP="00556B42">
      <w:pPr>
        <w:rPr>
          <w:rFonts w:eastAsia="Times New Roman"/>
          <w:shd w:val="clear" w:color="auto" w:fill="FFFFFF"/>
          <w:lang w:eastAsia="en-GB"/>
        </w:rPr>
      </w:pPr>
    </w:p>
    <w:p w14:paraId="0430214B" w14:textId="28561ED2" w:rsidR="007B05F3" w:rsidRDefault="007B05F3" w:rsidP="008279F4">
      <w:pPr>
        <w:ind w:left="0"/>
        <w:rPr>
          <w:rFonts w:eastAsia="Times New Roman"/>
          <w:shd w:val="clear" w:color="auto" w:fill="FFFFFF"/>
          <w:lang w:eastAsia="en-GB"/>
        </w:rPr>
      </w:pPr>
    </w:p>
    <w:p w14:paraId="70A78F21" w14:textId="210C9C6D" w:rsidR="00124EA8" w:rsidRDefault="009C3CF6" w:rsidP="008279F4">
      <w:pPr>
        <w:pStyle w:val="Heading1"/>
        <w:rPr>
          <w:shd w:val="clear" w:color="auto" w:fill="FFFFFF"/>
        </w:rPr>
      </w:pPr>
      <w:r>
        <w:rPr>
          <w:shd w:val="clear" w:color="auto" w:fill="FFFFFF"/>
        </w:rPr>
        <w:lastRenderedPageBreak/>
        <w:t xml:space="preserve">Contacting the </w:t>
      </w:r>
      <w:r w:rsidR="006264D5">
        <w:rPr>
          <w:shd w:val="clear" w:color="auto" w:fill="FFFFFF"/>
        </w:rPr>
        <w:t>State redress service</w:t>
      </w:r>
    </w:p>
    <w:p w14:paraId="47AF1EF8" w14:textId="77777777" w:rsidR="00346BA5" w:rsidRDefault="00346BA5" w:rsidP="00815C3A">
      <w:pPr>
        <w:ind w:left="0"/>
        <w:rPr>
          <w:rFonts w:eastAsia="Times New Roman"/>
          <w:shd w:val="clear" w:color="auto" w:fill="FFFFFF"/>
          <w:lang w:eastAsia="en-GB"/>
        </w:rPr>
      </w:pPr>
    </w:p>
    <w:p w14:paraId="18AC70E8" w14:textId="001725FC" w:rsidR="00566768" w:rsidRDefault="00285E19" w:rsidP="00815C3A">
      <w:pPr>
        <w:ind w:left="0"/>
        <w:rPr>
          <w:rFonts w:eastAsia="Times New Roman"/>
          <w:shd w:val="clear" w:color="auto" w:fill="FFFFFF"/>
          <w:lang w:eastAsia="en-GB"/>
        </w:rPr>
      </w:pPr>
      <w:r>
        <w:rPr>
          <w:rFonts w:eastAsia="Times New Roman"/>
          <w:noProof/>
          <w:shd w:val="clear" w:color="auto" w:fill="FFFFFF"/>
          <w:lang w:eastAsia="en-GB"/>
        </w:rPr>
        <w:drawing>
          <wp:anchor distT="0" distB="0" distL="114300" distR="114300" simplePos="0" relativeHeight="251723776" behindDoc="0" locked="0" layoutInCell="1" allowOverlap="1" wp14:anchorId="29A3BE5C" wp14:editId="4F63BCA8">
            <wp:simplePos x="0" y="0"/>
            <wp:positionH relativeFrom="margin">
              <wp:align>left</wp:align>
            </wp:positionH>
            <wp:positionV relativeFrom="paragraph">
              <wp:posOffset>95775</wp:posOffset>
            </wp:positionV>
            <wp:extent cx="1170232" cy="1494077"/>
            <wp:effectExtent l="0" t="0" r="0" b="0"/>
            <wp:wrapNone/>
            <wp:docPr id="17" name="Picture 1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0232" cy="14940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63B0E8" w14:textId="6814C6AF" w:rsidR="009D7EE8" w:rsidRDefault="009D7EE8" w:rsidP="009D7EE8">
      <w:pPr>
        <w:rPr>
          <w:rFonts w:eastAsia="Times New Roman"/>
          <w:shd w:val="clear" w:color="auto" w:fill="FFFFFF"/>
          <w:lang w:eastAsia="en-GB"/>
        </w:rPr>
      </w:pPr>
      <w:r>
        <w:rPr>
          <w:rFonts w:eastAsia="Times New Roman"/>
          <w:shd w:val="clear" w:color="auto" w:fill="FFFFFF"/>
          <w:lang w:eastAsia="en-GB"/>
        </w:rPr>
        <w:t>You can contact the State redress service to:</w:t>
      </w:r>
    </w:p>
    <w:p w14:paraId="3C02D7C3" w14:textId="299DC777" w:rsidR="009D7EE8" w:rsidRDefault="008C18B0" w:rsidP="009D7EE8">
      <w:pPr>
        <w:pStyle w:val="Listtoplevel"/>
        <w:rPr>
          <w:shd w:val="clear" w:color="auto" w:fill="FFFFFF"/>
          <w:lang w:eastAsia="en-GB"/>
        </w:rPr>
      </w:pPr>
      <w:r>
        <w:rPr>
          <w:shd w:val="clear" w:color="auto" w:fill="FFFFFF"/>
          <w:lang w:eastAsia="en-GB"/>
        </w:rPr>
        <w:t>find out about State redress</w:t>
      </w:r>
    </w:p>
    <w:p w14:paraId="24F87658" w14:textId="033EFEB8" w:rsidR="008C18B0" w:rsidRDefault="00285E19" w:rsidP="009D7EE8">
      <w:pPr>
        <w:pStyle w:val="Listtoplevel"/>
        <w:rPr>
          <w:shd w:val="clear" w:color="auto" w:fill="FFFFFF"/>
          <w:lang w:eastAsia="en-GB"/>
        </w:rPr>
      </w:pPr>
      <w:r>
        <w:rPr>
          <w:lang w:eastAsia="en-NZ"/>
        </w:rPr>
        <w:drawing>
          <wp:anchor distT="0" distB="0" distL="114300" distR="114300" simplePos="0" relativeHeight="252032000" behindDoc="0" locked="0" layoutInCell="1" allowOverlap="1" wp14:anchorId="6F51CB78" wp14:editId="00B74C1B">
            <wp:simplePos x="0" y="0"/>
            <wp:positionH relativeFrom="margin">
              <wp:posOffset>-151075</wp:posOffset>
            </wp:positionH>
            <wp:positionV relativeFrom="page">
              <wp:posOffset>3929656</wp:posOffset>
            </wp:positionV>
            <wp:extent cx="1263650" cy="1440544"/>
            <wp:effectExtent l="0" t="0" r="0" b="0"/>
            <wp:wrapNone/>
            <wp:docPr id="1666037902" name="Picture 7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060454" name="Picture 7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14405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18B0">
        <w:rPr>
          <w:shd w:val="clear" w:color="auto" w:fill="FFFFFF"/>
          <w:lang w:eastAsia="en-GB"/>
        </w:rPr>
        <w:t>make a new claim</w:t>
      </w:r>
    </w:p>
    <w:p w14:paraId="572950E9" w14:textId="7E2241B0" w:rsidR="008C18B0" w:rsidRDefault="008C18B0" w:rsidP="009D7EE8">
      <w:pPr>
        <w:pStyle w:val="Listtoplevel"/>
        <w:rPr>
          <w:shd w:val="clear" w:color="auto" w:fill="FFFFFF"/>
          <w:lang w:eastAsia="en-GB"/>
        </w:rPr>
      </w:pPr>
      <w:r>
        <w:rPr>
          <w:shd w:val="clear" w:color="auto" w:fill="FFFFFF"/>
          <w:lang w:eastAsia="en-GB"/>
        </w:rPr>
        <w:t xml:space="preserve">understand what happens next. </w:t>
      </w:r>
    </w:p>
    <w:p w14:paraId="7F26825A" w14:textId="77777777" w:rsidR="009D7EE8" w:rsidRDefault="009D7EE8" w:rsidP="00566768">
      <w:pPr>
        <w:rPr>
          <w:rFonts w:eastAsia="Times New Roman"/>
          <w:shd w:val="clear" w:color="auto" w:fill="FFFFFF"/>
          <w:lang w:eastAsia="en-GB"/>
        </w:rPr>
      </w:pPr>
    </w:p>
    <w:p w14:paraId="091548DB" w14:textId="77777777" w:rsidR="00370A13" w:rsidRDefault="00370A13" w:rsidP="00566768">
      <w:pPr>
        <w:rPr>
          <w:rFonts w:eastAsia="Times New Roman"/>
          <w:shd w:val="clear" w:color="auto" w:fill="FFFFFF"/>
          <w:lang w:eastAsia="en-GB"/>
        </w:rPr>
      </w:pPr>
    </w:p>
    <w:p w14:paraId="48116D86" w14:textId="4D31C311" w:rsidR="00566768" w:rsidRDefault="008D5F73" w:rsidP="00566768">
      <w:pPr>
        <w:rPr>
          <w:rFonts w:eastAsia="Times New Roman"/>
          <w:shd w:val="clear" w:color="auto" w:fill="FFFFFF"/>
          <w:lang w:eastAsia="en-GB"/>
        </w:rPr>
      </w:pPr>
      <w:r>
        <w:rPr>
          <w:noProof/>
          <w:lang w:eastAsia="en-NZ"/>
        </w:rPr>
        <w:drawing>
          <wp:anchor distT="0" distB="0" distL="114300" distR="114300" simplePos="0" relativeHeight="252044288" behindDoc="0" locked="0" layoutInCell="1" allowOverlap="1" wp14:anchorId="7B1B7B45" wp14:editId="6384B533">
            <wp:simplePos x="0" y="0"/>
            <wp:positionH relativeFrom="margin">
              <wp:align>left</wp:align>
            </wp:positionH>
            <wp:positionV relativeFrom="page">
              <wp:posOffset>5801277</wp:posOffset>
            </wp:positionV>
            <wp:extent cx="1091719" cy="1091719"/>
            <wp:effectExtent l="0" t="0" r="0" b="0"/>
            <wp:wrapNone/>
            <wp:docPr id="969691199" name="Picture 7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691199" name="Picture 7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1719" cy="10917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3432">
        <w:rPr>
          <w:rFonts w:eastAsia="Times New Roman"/>
          <w:shd w:val="clear" w:color="auto" w:fill="FFFFFF"/>
          <w:lang w:eastAsia="en-GB"/>
        </w:rPr>
        <w:t xml:space="preserve">You can </w:t>
      </w:r>
      <w:r w:rsidR="00DF3432" w:rsidRPr="002D4F4A">
        <w:rPr>
          <w:rFonts w:eastAsia="Times New Roman"/>
          <w:b/>
          <w:bCs/>
          <w:shd w:val="clear" w:color="auto" w:fill="FFFFFF"/>
          <w:lang w:eastAsia="en-GB"/>
        </w:rPr>
        <w:t>phone</w:t>
      </w:r>
      <w:r w:rsidR="00DF3432">
        <w:rPr>
          <w:rFonts w:eastAsia="Times New Roman"/>
          <w:shd w:val="clear" w:color="auto" w:fill="FFFFFF"/>
          <w:lang w:eastAsia="en-GB"/>
        </w:rPr>
        <w:t xml:space="preserve"> the S</w:t>
      </w:r>
      <w:r w:rsidR="00EB1D78">
        <w:rPr>
          <w:rFonts w:eastAsia="Times New Roman"/>
          <w:shd w:val="clear" w:color="auto" w:fill="FFFFFF"/>
          <w:lang w:eastAsia="en-GB"/>
        </w:rPr>
        <w:t>tate redress service on</w:t>
      </w:r>
      <w:r w:rsidR="00CD3E88">
        <w:rPr>
          <w:rFonts w:eastAsia="Times New Roman"/>
          <w:shd w:val="clear" w:color="auto" w:fill="FFFFFF"/>
          <w:lang w:eastAsia="en-GB"/>
        </w:rPr>
        <w:t>:</w:t>
      </w:r>
    </w:p>
    <w:p w14:paraId="13F945EF" w14:textId="0A6DC69B" w:rsidR="00CD3E88" w:rsidRDefault="00CD3E88" w:rsidP="00566768">
      <w:pPr>
        <w:rPr>
          <w:rFonts w:eastAsia="Times New Roman"/>
          <w:shd w:val="clear" w:color="auto" w:fill="FFFFFF"/>
          <w:lang w:eastAsia="en-GB"/>
        </w:rPr>
      </w:pPr>
    </w:p>
    <w:p w14:paraId="64D27049" w14:textId="1E1B0CAF" w:rsidR="00CD3E88" w:rsidRPr="002D4F4A" w:rsidRDefault="009B6ED1" w:rsidP="00566768">
      <w:pPr>
        <w:rPr>
          <w:rFonts w:eastAsia="Times New Roman"/>
          <w:b/>
          <w:bCs/>
          <w:shd w:val="clear" w:color="auto" w:fill="FFFFFF"/>
          <w:lang w:eastAsia="en-GB"/>
        </w:rPr>
      </w:pPr>
      <w:r w:rsidRPr="002D4F4A">
        <w:rPr>
          <w:rFonts w:eastAsia="Times New Roman"/>
          <w:b/>
          <w:bCs/>
          <w:shd w:val="clear" w:color="auto" w:fill="FFFFFF"/>
          <w:lang w:eastAsia="en-GB"/>
        </w:rPr>
        <w:t xml:space="preserve">0800 110 </w:t>
      </w:r>
      <w:r w:rsidR="00213852" w:rsidRPr="002D4F4A">
        <w:rPr>
          <w:rFonts w:eastAsia="Times New Roman"/>
          <w:b/>
          <w:bCs/>
          <w:shd w:val="clear" w:color="auto" w:fill="FFFFFF"/>
          <w:lang w:eastAsia="en-GB"/>
        </w:rPr>
        <w:t>886</w:t>
      </w:r>
    </w:p>
    <w:p w14:paraId="5D141686" w14:textId="77777777" w:rsidR="001E26E3" w:rsidRDefault="001E26E3" w:rsidP="00566768">
      <w:pPr>
        <w:rPr>
          <w:rFonts w:eastAsia="Times New Roman"/>
          <w:shd w:val="clear" w:color="auto" w:fill="FFFFFF"/>
          <w:lang w:eastAsia="en-GB"/>
        </w:rPr>
      </w:pPr>
    </w:p>
    <w:p w14:paraId="2FD574CE" w14:textId="7C1BDD46" w:rsidR="001E26E3" w:rsidRDefault="00434FED" w:rsidP="00566768">
      <w:pPr>
        <w:rPr>
          <w:rFonts w:eastAsia="Times New Roman"/>
          <w:shd w:val="clear" w:color="auto" w:fill="FFFFFF"/>
          <w:lang w:eastAsia="en-GB"/>
        </w:rPr>
      </w:pPr>
      <w:r>
        <w:rPr>
          <w:rFonts w:eastAsia="Times New Roman"/>
          <w:noProof/>
          <w:shd w:val="clear" w:color="auto" w:fill="FFFFFF"/>
          <w:lang w:eastAsia="en-GB"/>
        </w:rPr>
        <w:drawing>
          <wp:anchor distT="0" distB="0" distL="114300" distR="114300" simplePos="0" relativeHeight="251991040" behindDoc="0" locked="0" layoutInCell="1" allowOverlap="1" wp14:anchorId="29076360" wp14:editId="0E6F3D8E">
            <wp:simplePos x="0" y="0"/>
            <wp:positionH relativeFrom="margin">
              <wp:posOffset>0</wp:posOffset>
            </wp:positionH>
            <wp:positionV relativeFrom="paragraph">
              <wp:posOffset>179070</wp:posOffset>
            </wp:positionV>
            <wp:extent cx="1263839" cy="1263839"/>
            <wp:effectExtent l="0" t="0" r="0" b="0"/>
            <wp:wrapNone/>
            <wp:docPr id="1800756529" name="Picture 180075652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756529" name="Picture 180075652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3839" cy="12638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9DEDF8" w14:textId="3A21E503" w:rsidR="005F604D" w:rsidRDefault="001E26E3" w:rsidP="001C7C83">
      <w:pPr>
        <w:rPr>
          <w:rFonts w:eastAsia="Times New Roman"/>
          <w:shd w:val="clear" w:color="auto" w:fill="FFFFFF"/>
          <w:lang w:eastAsia="en-GB"/>
        </w:rPr>
      </w:pPr>
      <w:r>
        <w:rPr>
          <w:rFonts w:eastAsia="Times New Roman"/>
          <w:shd w:val="clear" w:color="auto" w:fill="FFFFFF"/>
          <w:lang w:eastAsia="en-GB"/>
        </w:rPr>
        <w:t xml:space="preserve">It </w:t>
      </w:r>
      <w:r w:rsidR="006333A6">
        <w:rPr>
          <w:rFonts w:eastAsia="Times New Roman"/>
          <w:shd w:val="clear" w:color="auto" w:fill="FFFFFF"/>
          <w:lang w:eastAsia="en-GB"/>
        </w:rPr>
        <w:t xml:space="preserve">does not cost </w:t>
      </w:r>
      <w:r w:rsidR="00684F18">
        <w:rPr>
          <w:rFonts w:eastAsia="Times New Roman"/>
          <w:shd w:val="clear" w:color="auto" w:fill="FFFFFF"/>
          <w:lang w:eastAsia="en-GB"/>
        </w:rPr>
        <w:t xml:space="preserve">money </w:t>
      </w:r>
      <w:r w:rsidR="0037277F">
        <w:rPr>
          <w:rFonts w:eastAsia="Times New Roman"/>
          <w:shd w:val="clear" w:color="auto" w:fill="FFFFFF"/>
          <w:lang w:eastAsia="en-GB"/>
        </w:rPr>
        <w:t>to phone this number</w:t>
      </w:r>
      <w:r w:rsidR="001C7C83">
        <w:rPr>
          <w:rFonts w:eastAsia="Times New Roman"/>
          <w:shd w:val="clear" w:color="auto" w:fill="FFFFFF"/>
          <w:lang w:eastAsia="en-GB"/>
        </w:rPr>
        <w:t>.</w:t>
      </w:r>
    </w:p>
    <w:p w14:paraId="1C7B39C0" w14:textId="68E8FE2A" w:rsidR="001C7C83" w:rsidRDefault="001C7C83" w:rsidP="001C7C83">
      <w:pPr>
        <w:spacing w:line="240" w:lineRule="auto"/>
        <w:ind w:left="0"/>
        <w:rPr>
          <w:rFonts w:eastAsia="Times New Roman"/>
          <w:shd w:val="clear" w:color="auto" w:fill="FFFFFF"/>
          <w:lang w:eastAsia="en-GB"/>
        </w:rPr>
      </w:pPr>
      <w:r>
        <w:rPr>
          <w:rFonts w:eastAsia="Times New Roman"/>
          <w:shd w:val="clear" w:color="auto" w:fill="FFFFFF"/>
          <w:lang w:eastAsia="en-GB"/>
        </w:rPr>
        <w:br w:type="page"/>
      </w:r>
    </w:p>
    <w:p w14:paraId="4803036C" w14:textId="02A9911B" w:rsidR="005F604D" w:rsidRPr="005F604D" w:rsidRDefault="005F604D" w:rsidP="001C7C83">
      <w:pPr>
        <w:spacing w:line="240" w:lineRule="auto"/>
        <w:ind w:left="0"/>
        <w:rPr>
          <w:rFonts w:eastAsia="Times New Roman"/>
          <w:shd w:val="clear" w:color="auto" w:fill="FFFFFF"/>
          <w:lang w:eastAsia="en-GB"/>
        </w:rPr>
      </w:pPr>
    </w:p>
    <w:p w14:paraId="15C7D284" w14:textId="69FBF478" w:rsidR="00C25025" w:rsidRDefault="00F374FF" w:rsidP="00962F9C">
      <w:r>
        <w:rPr>
          <w:rFonts w:eastAsia="Times New Roman"/>
          <w:noProof/>
          <w:shd w:val="clear" w:color="auto" w:fill="FFFFFF"/>
          <w:lang w:eastAsia="en-GB"/>
        </w:rPr>
        <w:drawing>
          <wp:anchor distT="0" distB="0" distL="114300" distR="114300" simplePos="0" relativeHeight="251993088" behindDoc="0" locked="0" layoutInCell="1" allowOverlap="1" wp14:anchorId="2F82D13A" wp14:editId="33C8C5F6">
            <wp:simplePos x="0" y="0"/>
            <wp:positionH relativeFrom="margin">
              <wp:align>left</wp:align>
            </wp:positionH>
            <wp:positionV relativeFrom="paragraph">
              <wp:posOffset>3313</wp:posOffset>
            </wp:positionV>
            <wp:extent cx="1257935" cy="1263650"/>
            <wp:effectExtent l="0" t="0" r="0" b="0"/>
            <wp:wrapNone/>
            <wp:docPr id="2066567979" name="Picture 206656797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567979" name="Picture 206656797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935" cy="1263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4F4A">
        <w:t xml:space="preserve">You can </w:t>
      </w:r>
      <w:r w:rsidR="007B21C0" w:rsidRPr="00355640">
        <w:rPr>
          <w:b/>
          <w:bCs/>
        </w:rPr>
        <w:t>phone</w:t>
      </w:r>
      <w:r w:rsidR="007B21C0">
        <w:t xml:space="preserve"> the State redress service </w:t>
      </w:r>
      <w:r w:rsidR="00C25025">
        <w:t xml:space="preserve">from </w:t>
      </w:r>
      <w:r w:rsidR="00285E19">
        <w:rPr>
          <w:b/>
          <w:bCs/>
        </w:rPr>
        <w:t>another country</w:t>
      </w:r>
      <w:r w:rsidR="00C25025">
        <w:t xml:space="preserve"> on:</w:t>
      </w:r>
    </w:p>
    <w:p w14:paraId="48493175" w14:textId="4D3FC85B" w:rsidR="00A4049E" w:rsidRPr="00962F9C" w:rsidRDefault="00C25025" w:rsidP="00A4049E">
      <w:pPr>
        <w:pStyle w:val="Listsecondlevel"/>
        <w:numPr>
          <w:ilvl w:val="0"/>
          <w:numId w:val="0"/>
        </w:numPr>
        <w:ind w:left="3686"/>
        <w:rPr>
          <w:b/>
          <w:bCs/>
        </w:rPr>
      </w:pPr>
      <w:r w:rsidRPr="00962F9C">
        <w:rPr>
          <w:b/>
          <w:bCs/>
        </w:rPr>
        <w:t>+64</w:t>
      </w:r>
      <w:r w:rsidR="00A4049E" w:rsidRPr="00962F9C">
        <w:rPr>
          <w:b/>
          <w:bCs/>
        </w:rPr>
        <w:t xml:space="preserve"> 4 910 9886</w:t>
      </w:r>
    </w:p>
    <w:p w14:paraId="5AA71E0F" w14:textId="72AB39AC" w:rsidR="00A4049E" w:rsidRDefault="00A4049E" w:rsidP="00A4049E"/>
    <w:p w14:paraId="4F50037E" w14:textId="2DD07565" w:rsidR="00A4049E" w:rsidRDefault="00F374FF" w:rsidP="00A4049E">
      <w:r>
        <w:rPr>
          <w:rFonts w:eastAsia="Times New Roman"/>
          <w:noProof/>
          <w:shd w:val="clear" w:color="auto" w:fill="FFFFFF"/>
          <w:lang w:eastAsia="en-GB"/>
        </w:rPr>
        <w:drawing>
          <wp:anchor distT="0" distB="0" distL="114300" distR="114300" simplePos="0" relativeHeight="251995136" behindDoc="0" locked="0" layoutInCell="1" allowOverlap="1" wp14:anchorId="6AEB4613" wp14:editId="063D88A8">
            <wp:simplePos x="0" y="0"/>
            <wp:positionH relativeFrom="margin">
              <wp:align>left</wp:align>
            </wp:positionH>
            <wp:positionV relativeFrom="paragraph">
              <wp:posOffset>6239</wp:posOffset>
            </wp:positionV>
            <wp:extent cx="1257935" cy="1257935"/>
            <wp:effectExtent l="0" t="0" r="0" b="0"/>
            <wp:wrapNone/>
            <wp:docPr id="452871183" name="Picture 45287118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871183" name="Picture 45287118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935" cy="1257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EA3A6B" w14:textId="7BB73F50" w:rsidR="00926EA6" w:rsidRDefault="00962F9C" w:rsidP="00926EA6">
      <w:r>
        <w:t xml:space="preserve">It </w:t>
      </w:r>
      <w:r w:rsidR="00F65CE2">
        <w:t>could</w:t>
      </w:r>
      <w:r>
        <w:t xml:space="preserve"> cost</w:t>
      </w:r>
      <w:r w:rsidR="008D5F73">
        <w:t xml:space="preserve"> you</w:t>
      </w:r>
      <w:r>
        <w:t xml:space="preserve"> money to phone this </w:t>
      </w:r>
      <w:r w:rsidR="00926EA6">
        <w:t xml:space="preserve">number. </w:t>
      </w:r>
    </w:p>
    <w:p w14:paraId="1A61D0A8" w14:textId="017E99FE" w:rsidR="00926EA6" w:rsidRDefault="00926EA6" w:rsidP="00926EA6"/>
    <w:p w14:paraId="6C9CE1F4" w14:textId="04951B4E" w:rsidR="00926EA6" w:rsidRDefault="008D5F73" w:rsidP="00285E19">
      <w:pPr>
        <w:spacing w:line="240" w:lineRule="auto"/>
        <w:ind w:left="0"/>
      </w:pPr>
      <w:r>
        <w:rPr>
          <w:rFonts w:eastAsia="Times New Roman"/>
          <w:noProof/>
          <w:shd w:val="clear" w:color="auto" w:fill="FFFFFF"/>
          <w:lang w:eastAsia="en-GB"/>
        </w:rPr>
        <w:drawing>
          <wp:anchor distT="0" distB="0" distL="114300" distR="114300" simplePos="0" relativeHeight="251997184" behindDoc="0" locked="0" layoutInCell="1" allowOverlap="1" wp14:anchorId="07B7034F" wp14:editId="67452AB8">
            <wp:simplePos x="0" y="0"/>
            <wp:positionH relativeFrom="margin">
              <wp:align>left</wp:align>
            </wp:positionH>
            <wp:positionV relativeFrom="paragraph">
              <wp:posOffset>82716</wp:posOffset>
            </wp:positionV>
            <wp:extent cx="1504709" cy="1504709"/>
            <wp:effectExtent l="0" t="0" r="635" b="0"/>
            <wp:wrapNone/>
            <wp:docPr id="173877635" name="Picture 17387763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77635" name="Picture 17387763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709" cy="1504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FF6ECA" w14:textId="0DC974DE" w:rsidR="00926EA6" w:rsidRDefault="00926EA6" w:rsidP="00926EA6">
      <w:r>
        <w:t xml:space="preserve">You can </w:t>
      </w:r>
      <w:r w:rsidRPr="00EA1BDF">
        <w:rPr>
          <w:b/>
          <w:bCs/>
        </w:rPr>
        <w:t>email</w:t>
      </w:r>
      <w:r>
        <w:t xml:space="preserve"> the </w:t>
      </w:r>
      <w:r w:rsidR="005D2F9F">
        <w:t xml:space="preserve">State redress service </w:t>
      </w:r>
      <w:r w:rsidR="0032689D">
        <w:t>at:</w:t>
      </w:r>
    </w:p>
    <w:p w14:paraId="53D5CD72" w14:textId="77777777" w:rsidR="0032689D" w:rsidRDefault="0032689D" w:rsidP="00926EA6"/>
    <w:p w14:paraId="08396E2A" w14:textId="75569382" w:rsidR="0032689D" w:rsidRDefault="00EA1BDF" w:rsidP="00926EA6">
      <w:pPr>
        <w:rPr>
          <w:b/>
          <w:bCs/>
        </w:rPr>
      </w:pPr>
      <w:hyperlink r:id="rId70" w:history="1">
        <w:r w:rsidRPr="00EA1BDF">
          <w:rPr>
            <w:rStyle w:val="Hyperlink"/>
            <w:b/>
            <w:bCs/>
            <w:color w:val="auto"/>
            <w:u w:val="none"/>
          </w:rPr>
          <w:t>contact@info.redress.govt.nz</w:t>
        </w:r>
      </w:hyperlink>
    </w:p>
    <w:p w14:paraId="48DDDC44" w14:textId="77777777" w:rsidR="00C801E2" w:rsidRDefault="00C801E2" w:rsidP="00926EA6">
      <w:pPr>
        <w:rPr>
          <w:b/>
          <w:bCs/>
        </w:rPr>
      </w:pPr>
    </w:p>
    <w:p w14:paraId="4A46FF88" w14:textId="1F54F9AE" w:rsidR="00C801E2" w:rsidRDefault="00285E19" w:rsidP="001C7C83">
      <w:pPr>
        <w:spacing w:line="240" w:lineRule="auto"/>
        <w:ind w:left="0"/>
        <w:rPr>
          <w:b/>
          <w:bCs/>
        </w:rPr>
      </w:pPr>
      <w:r>
        <w:rPr>
          <w:b/>
          <w:bCs/>
        </w:rPr>
        <w:br w:type="page"/>
      </w:r>
    </w:p>
    <w:p w14:paraId="5DD9AE7D" w14:textId="4C768BF3" w:rsidR="00C801E2" w:rsidRDefault="008D1CF4" w:rsidP="00B60D15">
      <w:r>
        <w:rPr>
          <w:rFonts w:eastAsia="Times New Roman"/>
          <w:noProof/>
          <w:shd w:val="clear" w:color="auto" w:fill="FFFFFF"/>
          <w:lang w:eastAsia="en-GB"/>
        </w:rPr>
        <w:lastRenderedPageBreak/>
        <w:drawing>
          <wp:anchor distT="0" distB="0" distL="114300" distR="114300" simplePos="0" relativeHeight="252034048" behindDoc="0" locked="0" layoutInCell="1" allowOverlap="1" wp14:anchorId="7AE3D698" wp14:editId="6ED43E63">
            <wp:simplePos x="0" y="0"/>
            <wp:positionH relativeFrom="margin">
              <wp:align>left</wp:align>
            </wp:positionH>
            <wp:positionV relativeFrom="paragraph">
              <wp:posOffset>-294032</wp:posOffset>
            </wp:positionV>
            <wp:extent cx="1504315" cy="1504315"/>
            <wp:effectExtent l="0" t="0" r="635" b="0"/>
            <wp:wrapNone/>
            <wp:docPr id="115812269" name="Picture 11581226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759670" name="Picture 4737596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01E2" w:rsidRPr="00C801E2">
        <w:t>You can</w:t>
      </w:r>
      <w:r w:rsidR="007B1514">
        <w:t xml:space="preserve"> contact </w:t>
      </w:r>
      <w:r w:rsidR="00C801E2" w:rsidRPr="00C801E2">
        <w:t>the</w:t>
      </w:r>
      <w:r w:rsidR="00C801E2">
        <w:t xml:space="preserve"> State redress service </w:t>
      </w:r>
      <w:r w:rsidR="00411FC3">
        <w:t xml:space="preserve">by </w:t>
      </w:r>
      <w:r w:rsidR="00411FC3" w:rsidRPr="005F604D">
        <w:rPr>
          <w:b/>
          <w:bCs/>
        </w:rPr>
        <w:t>post</w:t>
      </w:r>
      <w:r w:rsidR="00B60D15">
        <w:t xml:space="preserve"> at:</w:t>
      </w:r>
    </w:p>
    <w:p w14:paraId="24601F66" w14:textId="77777777" w:rsidR="009B7A51" w:rsidRDefault="009B7A51" w:rsidP="00926EA6"/>
    <w:p w14:paraId="393CD3EA" w14:textId="77777777" w:rsidR="00B16B83" w:rsidRPr="005F604D" w:rsidRDefault="009B7A51" w:rsidP="00926EA6">
      <w:pPr>
        <w:rPr>
          <w:b/>
          <w:bCs/>
        </w:rPr>
      </w:pPr>
      <w:r w:rsidRPr="005F604D">
        <w:rPr>
          <w:b/>
          <w:bCs/>
        </w:rPr>
        <w:t>State</w:t>
      </w:r>
      <w:r w:rsidR="0072701F" w:rsidRPr="005F604D">
        <w:rPr>
          <w:b/>
          <w:bCs/>
        </w:rPr>
        <w:t xml:space="preserve"> redress service</w:t>
      </w:r>
    </w:p>
    <w:p w14:paraId="45C996A7" w14:textId="3ABF9A97" w:rsidR="009B7A51" w:rsidRPr="005F604D" w:rsidRDefault="00A208CF" w:rsidP="00926EA6">
      <w:pPr>
        <w:rPr>
          <w:b/>
          <w:bCs/>
        </w:rPr>
      </w:pPr>
      <w:r>
        <w:rPr>
          <w:rFonts w:eastAsia="Times New Roman"/>
          <w:noProof/>
          <w:shd w:val="clear" w:color="auto" w:fill="FFFFFF"/>
          <w:lang w:eastAsia="en-GB"/>
        </w:rPr>
        <w:drawing>
          <wp:anchor distT="0" distB="0" distL="114300" distR="114300" simplePos="0" relativeHeight="252001280" behindDoc="0" locked="0" layoutInCell="1" allowOverlap="1" wp14:anchorId="02271B37" wp14:editId="27C50C0F">
            <wp:simplePos x="0" y="0"/>
            <wp:positionH relativeFrom="margin">
              <wp:align>left</wp:align>
            </wp:positionH>
            <wp:positionV relativeFrom="paragraph">
              <wp:posOffset>483815</wp:posOffset>
            </wp:positionV>
            <wp:extent cx="1298575" cy="1504315"/>
            <wp:effectExtent l="0" t="0" r="0" b="635"/>
            <wp:wrapNone/>
            <wp:docPr id="751230492" name="Picture 75123049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230492" name="Picture 75123049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8575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408">
        <w:br/>
      </w:r>
      <w:r w:rsidR="005C0408" w:rsidRPr="005F604D">
        <w:rPr>
          <w:b/>
          <w:bCs/>
        </w:rPr>
        <w:t>State Redress NZ</w:t>
      </w:r>
    </w:p>
    <w:p w14:paraId="5C393641" w14:textId="29123673" w:rsidR="00B16B83" w:rsidRDefault="00B16B83" w:rsidP="00926EA6"/>
    <w:p w14:paraId="59CDDD0D" w14:textId="3AFA7463" w:rsidR="005C0408" w:rsidRPr="005F604D" w:rsidRDefault="005C0408" w:rsidP="00926EA6">
      <w:pPr>
        <w:rPr>
          <w:b/>
          <w:bCs/>
        </w:rPr>
      </w:pPr>
      <w:r w:rsidRPr="005F604D">
        <w:rPr>
          <w:b/>
          <w:bCs/>
        </w:rPr>
        <w:t>PO Box</w:t>
      </w:r>
      <w:r w:rsidR="000C7184" w:rsidRPr="005F604D">
        <w:rPr>
          <w:b/>
          <w:bCs/>
        </w:rPr>
        <w:t xml:space="preserve"> 1556</w:t>
      </w:r>
    </w:p>
    <w:p w14:paraId="3FC80F4F" w14:textId="77777777" w:rsidR="00B16B83" w:rsidRDefault="00B16B83" w:rsidP="00926EA6"/>
    <w:p w14:paraId="146EC1AC" w14:textId="77777777" w:rsidR="00B16B83" w:rsidRPr="005F604D" w:rsidRDefault="000C7184" w:rsidP="00926EA6">
      <w:pPr>
        <w:rPr>
          <w:b/>
          <w:bCs/>
        </w:rPr>
      </w:pPr>
      <w:r w:rsidRPr="005F604D">
        <w:rPr>
          <w:b/>
          <w:bCs/>
        </w:rPr>
        <w:t xml:space="preserve">Wellington </w:t>
      </w:r>
    </w:p>
    <w:p w14:paraId="7CAB2C00" w14:textId="77777777" w:rsidR="00B16B83" w:rsidRDefault="00B16B83" w:rsidP="00926EA6"/>
    <w:p w14:paraId="543243D9" w14:textId="184270F7" w:rsidR="000C7184" w:rsidRPr="005F604D" w:rsidRDefault="00A208CF" w:rsidP="00926EA6">
      <w:pPr>
        <w:rPr>
          <w:b/>
          <w:bCs/>
        </w:rPr>
      </w:pPr>
      <w:r>
        <w:rPr>
          <w:rFonts w:eastAsia="Times New Roman"/>
          <w:noProof/>
          <w:shd w:val="clear" w:color="auto" w:fill="FFFFFF"/>
          <w:lang w:eastAsia="en-GB"/>
        </w:rPr>
        <w:drawing>
          <wp:anchor distT="0" distB="0" distL="114300" distR="114300" simplePos="0" relativeHeight="252003328" behindDoc="0" locked="0" layoutInCell="1" allowOverlap="1" wp14:anchorId="72BE67F0" wp14:editId="73312397">
            <wp:simplePos x="0" y="0"/>
            <wp:positionH relativeFrom="margin">
              <wp:posOffset>-158888</wp:posOffset>
            </wp:positionH>
            <wp:positionV relativeFrom="paragraph">
              <wp:posOffset>296518</wp:posOffset>
            </wp:positionV>
            <wp:extent cx="1643605" cy="1643605"/>
            <wp:effectExtent l="0" t="0" r="0" b="0"/>
            <wp:wrapNone/>
            <wp:docPr id="409689176" name="Picture 40968917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689176" name="Picture 40968917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3605" cy="1643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7184" w:rsidRPr="005F604D">
        <w:rPr>
          <w:b/>
          <w:bCs/>
        </w:rPr>
        <w:t>6140</w:t>
      </w:r>
    </w:p>
    <w:p w14:paraId="70448A07" w14:textId="2AB26110" w:rsidR="00EA1BDF" w:rsidRDefault="00EA1BDF" w:rsidP="00926EA6">
      <w:pPr>
        <w:rPr>
          <w:b/>
          <w:bCs/>
        </w:rPr>
      </w:pPr>
    </w:p>
    <w:p w14:paraId="00A975A3" w14:textId="72C541E7" w:rsidR="00015268" w:rsidRDefault="00015268" w:rsidP="00926EA6">
      <w:pPr>
        <w:rPr>
          <w:b/>
          <w:bCs/>
        </w:rPr>
      </w:pPr>
    </w:p>
    <w:p w14:paraId="642E27DA" w14:textId="741A98F0" w:rsidR="00015268" w:rsidRDefault="00015268" w:rsidP="00926EA6">
      <w:r w:rsidRPr="00015268">
        <w:t xml:space="preserve">You can </w:t>
      </w:r>
      <w:r w:rsidR="00E621EB">
        <w:t xml:space="preserve">find out more about the State </w:t>
      </w:r>
      <w:r w:rsidR="00F17BA1">
        <w:t>redress service at:</w:t>
      </w:r>
    </w:p>
    <w:p w14:paraId="327C22E2" w14:textId="77777777" w:rsidR="0013564F" w:rsidRDefault="0013564F" w:rsidP="00926EA6"/>
    <w:p w14:paraId="111BEDCF" w14:textId="6853A6E9" w:rsidR="00F17BA1" w:rsidRDefault="00F17BA1" w:rsidP="00926EA6">
      <w:pPr>
        <w:rPr>
          <w:b/>
          <w:bCs/>
        </w:rPr>
      </w:pPr>
      <w:hyperlink r:id="rId74" w:history="1">
        <w:r w:rsidRPr="00DD7ED7">
          <w:rPr>
            <w:rStyle w:val="Hyperlink"/>
            <w:b/>
            <w:bCs/>
            <w:color w:val="auto"/>
            <w:u w:val="none"/>
          </w:rPr>
          <w:t>www.redress.govt.nz</w:t>
        </w:r>
      </w:hyperlink>
      <w:r w:rsidRPr="00DD7ED7">
        <w:rPr>
          <w:b/>
          <w:bCs/>
        </w:rPr>
        <w:t xml:space="preserve"> </w:t>
      </w:r>
    </w:p>
    <w:p w14:paraId="5A0C0F13" w14:textId="3C03C5E9" w:rsidR="0013564F" w:rsidRDefault="00A208CF" w:rsidP="00926EA6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2036096" behindDoc="0" locked="0" layoutInCell="1" allowOverlap="1" wp14:anchorId="1CD7F812" wp14:editId="30CE901A">
            <wp:simplePos x="0" y="0"/>
            <wp:positionH relativeFrom="margin">
              <wp:align>left</wp:align>
            </wp:positionH>
            <wp:positionV relativeFrom="paragraph">
              <wp:posOffset>8062</wp:posOffset>
            </wp:positionV>
            <wp:extent cx="1256306" cy="1609154"/>
            <wp:effectExtent l="0" t="0" r="1270" b="0"/>
            <wp:wrapNone/>
            <wp:docPr id="1159086512" name="Picture 3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375668" name="Picture 3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306" cy="16091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FB4BD9" w14:textId="0ABAD180" w:rsidR="0013564F" w:rsidRPr="0013564F" w:rsidRDefault="0013564F" w:rsidP="00926EA6">
      <w:r w:rsidRPr="0013564F">
        <w:t>This</w:t>
      </w:r>
      <w:r>
        <w:t xml:space="preserve"> website is </w:t>
      </w:r>
      <w:r w:rsidRPr="00034434">
        <w:rPr>
          <w:b/>
          <w:bCs/>
        </w:rPr>
        <w:t>not</w:t>
      </w:r>
      <w:r>
        <w:t xml:space="preserve"> in Easy Read</w:t>
      </w:r>
      <w:r w:rsidR="00034434">
        <w:t xml:space="preserve">. </w:t>
      </w:r>
    </w:p>
    <w:p w14:paraId="176D72DB" w14:textId="356FD348" w:rsidR="00124EA8" w:rsidRPr="009E184B" w:rsidRDefault="003C3339" w:rsidP="009E184B">
      <w:pPr>
        <w:pStyle w:val="Heading1"/>
        <w:rPr>
          <w:shd w:val="clear" w:color="auto" w:fill="FFFFFF"/>
        </w:rPr>
      </w:pPr>
      <w:r>
        <w:rPr>
          <w:shd w:val="clear" w:color="auto" w:fill="FFFFFF"/>
        </w:rPr>
        <w:lastRenderedPageBreak/>
        <w:t xml:space="preserve">More information </w:t>
      </w:r>
      <w:r w:rsidR="00124EA8">
        <w:rPr>
          <w:shd w:val="clear" w:color="auto" w:fill="FFFFFF"/>
        </w:rPr>
        <w:t xml:space="preserve"> </w:t>
      </w:r>
    </w:p>
    <w:p w14:paraId="03FCCF52" w14:textId="77777777" w:rsidR="002C2996" w:rsidRDefault="002C2996" w:rsidP="00BD34B6">
      <w:pPr>
        <w:rPr>
          <w:shd w:val="clear" w:color="auto" w:fill="FFFFFF"/>
          <w:lang w:eastAsia="en-GB"/>
        </w:rPr>
      </w:pPr>
    </w:p>
    <w:p w14:paraId="5CDBF4A7" w14:textId="19A903A0" w:rsidR="00124EA8" w:rsidRDefault="001A3FD1" w:rsidP="00BD34B6">
      <w:pPr>
        <w:rPr>
          <w:shd w:val="clear" w:color="auto" w:fill="FFFFFF"/>
          <w:lang w:eastAsia="en-GB"/>
        </w:rPr>
      </w:pPr>
      <w:r>
        <w:rPr>
          <w:noProof/>
        </w:rPr>
        <w:drawing>
          <wp:anchor distT="0" distB="0" distL="114300" distR="114300" simplePos="0" relativeHeight="251755520" behindDoc="0" locked="0" layoutInCell="1" allowOverlap="1" wp14:anchorId="332E7C6B" wp14:editId="2D6A0FA1">
            <wp:simplePos x="0" y="0"/>
            <wp:positionH relativeFrom="margin">
              <wp:align>left</wp:align>
            </wp:positionH>
            <wp:positionV relativeFrom="paragraph">
              <wp:posOffset>210281</wp:posOffset>
            </wp:positionV>
            <wp:extent cx="1520385" cy="1029795"/>
            <wp:effectExtent l="0" t="0" r="3810" b="0"/>
            <wp:wrapNone/>
            <wp:docPr id="36" name="Picture 3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385" cy="102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427AF9" w14:textId="553BBCEB" w:rsidR="008E417E" w:rsidRDefault="006443E5" w:rsidP="00BD34B6">
      <w:pPr>
        <w:rPr>
          <w:shd w:val="clear" w:color="auto" w:fill="FFFFFF"/>
          <w:lang w:eastAsia="en-GB"/>
        </w:rPr>
      </w:pPr>
      <w:r>
        <w:rPr>
          <w:shd w:val="clear" w:color="auto" w:fill="FFFFFF"/>
          <w:lang w:eastAsia="en-GB"/>
        </w:rPr>
        <w:t xml:space="preserve">You can </w:t>
      </w:r>
      <w:r w:rsidR="004A6A96">
        <w:rPr>
          <w:shd w:val="clear" w:color="auto" w:fill="FFFFFF"/>
          <w:lang w:eastAsia="en-GB"/>
        </w:rPr>
        <w:t xml:space="preserve">share </w:t>
      </w:r>
      <w:r w:rsidR="00BB044D">
        <w:rPr>
          <w:shd w:val="clear" w:color="auto" w:fill="FFFFFF"/>
          <w:lang w:eastAsia="en-GB"/>
        </w:rPr>
        <w:t xml:space="preserve">this </w:t>
      </w:r>
      <w:proofErr w:type="spellStart"/>
      <w:r w:rsidR="00BB044D">
        <w:rPr>
          <w:shd w:val="clear" w:color="auto" w:fill="FFFFFF"/>
          <w:lang w:eastAsia="en-GB"/>
        </w:rPr>
        <w:t>pānui</w:t>
      </w:r>
      <w:proofErr w:type="spellEnd"/>
      <w:r w:rsidR="00BB044D">
        <w:rPr>
          <w:shd w:val="clear" w:color="auto" w:fill="FFFFFF"/>
          <w:lang w:eastAsia="en-GB"/>
        </w:rPr>
        <w:t xml:space="preserve"> / </w:t>
      </w:r>
      <w:r w:rsidR="008E417E">
        <w:rPr>
          <w:shd w:val="clear" w:color="auto" w:fill="FFFFFF"/>
          <w:lang w:eastAsia="en-GB"/>
        </w:rPr>
        <w:t>newsletter if</w:t>
      </w:r>
      <w:r w:rsidR="00BB044D">
        <w:rPr>
          <w:shd w:val="clear" w:color="auto" w:fill="FFFFFF"/>
          <w:lang w:eastAsia="en-GB"/>
        </w:rPr>
        <w:t xml:space="preserve"> you want to. </w:t>
      </w:r>
    </w:p>
    <w:p w14:paraId="2575FAF5" w14:textId="77777777" w:rsidR="008E417E" w:rsidRDefault="008E417E" w:rsidP="00BD34B6">
      <w:pPr>
        <w:rPr>
          <w:shd w:val="clear" w:color="auto" w:fill="FFFFFF"/>
          <w:lang w:eastAsia="en-GB"/>
        </w:rPr>
      </w:pPr>
    </w:p>
    <w:p w14:paraId="7FFF3388" w14:textId="0059244B" w:rsidR="008E417E" w:rsidRDefault="008E417E" w:rsidP="00BD34B6">
      <w:pPr>
        <w:rPr>
          <w:shd w:val="clear" w:color="auto" w:fill="FFFFFF"/>
          <w:lang w:eastAsia="en-GB"/>
        </w:rPr>
      </w:pPr>
    </w:p>
    <w:p w14:paraId="2713B5FC" w14:textId="1EA3BC2D" w:rsidR="008A1EFE" w:rsidRDefault="001A3FD1" w:rsidP="008A1EFE">
      <w:pPr>
        <w:rPr>
          <w:shd w:val="clear" w:color="auto" w:fill="FFFFFF"/>
          <w:lang w:eastAsia="en-GB"/>
        </w:rPr>
      </w:pPr>
      <w:r>
        <w:rPr>
          <w:noProof/>
        </w:rPr>
        <w:drawing>
          <wp:anchor distT="0" distB="0" distL="114300" distR="114300" simplePos="0" relativeHeight="252005376" behindDoc="0" locked="0" layoutInCell="1" allowOverlap="1" wp14:anchorId="4B5B7753" wp14:editId="4F45375F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1417320" cy="1417320"/>
            <wp:effectExtent l="0" t="0" r="0" b="0"/>
            <wp:wrapNone/>
            <wp:docPr id="1482247564" name="Picture 148224756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247564" name="Picture 148224756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0C79">
        <w:rPr>
          <w:shd w:val="clear" w:color="auto" w:fill="FFFFFF"/>
          <w:lang w:eastAsia="en-GB"/>
        </w:rPr>
        <w:t xml:space="preserve">People can sign up to get the </w:t>
      </w:r>
      <w:r w:rsidR="0093428B">
        <w:rPr>
          <w:shd w:val="clear" w:color="auto" w:fill="FFFFFF"/>
          <w:lang w:eastAsia="en-GB"/>
        </w:rPr>
        <w:br/>
      </w:r>
      <w:proofErr w:type="spellStart"/>
      <w:r w:rsidR="00B10C79">
        <w:rPr>
          <w:shd w:val="clear" w:color="auto" w:fill="FFFFFF"/>
          <w:lang w:eastAsia="en-GB"/>
        </w:rPr>
        <w:t>pānui</w:t>
      </w:r>
      <w:proofErr w:type="spellEnd"/>
      <w:r w:rsidR="00B10C79">
        <w:rPr>
          <w:shd w:val="clear" w:color="auto" w:fill="FFFFFF"/>
          <w:lang w:eastAsia="en-GB"/>
        </w:rPr>
        <w:t xml:space="preserve"> / newsletter by </w:t>
      </w:r>
      <w:r w:rsidR="00BE1422" w:rsidRPr="00334D51">
        <w:rPr>
          <w:b/>
          <w:bCs/>
          <w:shd w:val="clear" w:color="auto" w:fill="FFFFFF"/>
          <w:lang w:eastAsia="en-GB"/>
        </w:rPr>
        <w:t>email</w:t>
      </w:r>
      <w:r w:rsidR="00BE1422">
        <w:rPr>
          <w:shd w:val="clear" w:color="auto" w:fill="FFFFFF"/>
          <w:lang w:eastAsia="en-GB"/>
        </w:rPr>
        <w:t>:</w:t>
      </w:r>
    </w:p>
    <w:p w14:paraId="4EEEC4F5" w14:textId="1E093BDD" w:rsidR="00A8585B" w:rsidRPr="00334D51" w:rsidRDefault="008A1EFE" w:rsidP="008A1EFE">
      <w:pPr>
        <w:ind w:left="0"/>
        <w:rPr>
          <w:b/>
          <w:bCs/>
          <w:shd w:val="clear" w:color="auto" w:fill="FFFFFF"/>
          <w:lang w:eastAsia="en-GB"/>
        </w:rPr>
      </w:pPr>
      <w:r>
        <w:rPr>
          <w:shd w:val="clear" w:color="auto" w:fill="FFFFFF"/>
          <w:lang w:eastAsia="en-GB"/>
        </w:rPr>
        <w:br/>
      </w:r>
      <w:r w:rsidR="00A8585B">
        <w:rPr>
          <w:shd w:val="clear" w:color="auto" w:fill="FFFFFF"/>
          <w:lang w:eastAsia="en-GB"/>
        </w:rPr>
        <w:t xml:space="preserve">                                </w:t>
      </w:r>
      <w:hyperlink r:id="rId78" w:history="1">
        <w:r w:rsidR="00A8585B" w:rsidRPr="00334D51">
          <w:rPr>
            <w:rStyle w:val="Hyperlink"/>
            <w:b/>
            <w:bCs/>
            <w:color w:val="auto"/>
            <w:u w:val="none"/>
            <w:shd w:val="clear" w:color="auto" w:fill="FFFFFF"/>
            <w:lang w:eastAsia="en-GB"/>
          </w:rPr>
          <w:t>contact@abuseinquiryresponse.govt.nz</w:t>
        </w:r>
      </w:hyperlink>
    </w:p>
    <w:p w14:paraId="3330242D" w14:textId="77777777" w:rsidR="009E184B" w:rsidRDefault="009E184B" w:rsidP="00A8585B">
      <w:pPr>
        <w:rPr>
          <w:shd w:val="clear" w:color="auto" w:fill="FFFFFF"/>
          <w:lang w:eastAsia="en-GB"/>
        </w:rPr>
      </w:pPr>
    </w:p>
    <w:p w14:paraId="7D0E26D1" w14:textId="634A446E" w:rsidR="00A8585B" w:rsidRDefault="001A3FD1" w:rsidP="00A8585B">
      <w:pPr>
        <w:rPr>
          <w:shd w:val="clear" w:color="auto" w:fill="FFFFFF"/>
          <w:lang w:eastAsia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07424" behindDoc="0" locked="0" layoutInCell="1" allowOverlap="1" wp14:anchorId="28BF21CA" wp14:editId="3F237C48">
                <wp:simplePos x="0" y="0"/>
                <wp:positionH relativeFrom="margin">
                  <wp:align>left</wp:align>
                </wp:positionH>
                <wp:positionV relativeFrom="paragraph">
                  <wp:posOffset>271007</wp:posOffset>
                </wp:positionV>
                <wp:extent cx="1707266" cy="923845"/>
                <wp:effectExtent l="0" t="0" r="0" b="0"/>
                <wp:wrapNone/>
                <wp:docPr id="1420188562" name="Group 5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7266" cy="923845"/>
                          <a:chOff x="0" y="0"/>
                          <a:chExt cx="2006490" cy="1184275"/>
                        </a:xfrm>
                      </wpg:grpSpPr>
                      <pic:pic xmlns:pic="http://schemas.openxmlformats.org/drawingml/2006/picture">
                        <pic:nvPicPr>
                          <pic:cNvPr id="2007595752" name="Picture 4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910" b="585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270" y="0"/>
                            <a:ext cx="1887220" cy="1184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557339508" name="Oval 50"/>
                        <wps:cNvSpPr/>
                        <wps:spPr>
                          <a:xfrm>
                            <a:off x="0" y="858741"/>
                            <a:ext cx="1637969" cy="293729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EE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00031246">
              <v:group id="Group 51" style="position:absolute;margin-left:0;margin-top:21.35pt;width:134.45pt;height:72.75pt;z-index:252007424;mso-position-horizontal:left;mso-position-horizontal-relative:margin;mso-width-relative:margin;mso-height-relative:margin" alt="&quot;&quot;" coordsize="20064,11842" o:spid="_x0000_s1026" w14:anchorId="31FCFD8A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">
                <v:shape id="Picture 49" style="position:absolute;left:1192;width:18872;height:11842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">
                  <v:imagedata cropleft="22223f" cropbottom="38352f" o:title="" r:id="rId83"/>
                </v:shape>
                <v:oval id="Oval 50" style="position:absolute;top:8587;width:16379;height:2937;visibility:visible;mso-wrap-style:square;v-text-anchor:middle" o:spid="_x0000_s1028" filled="f" strokecolor="#e00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">
                  <v:stroke joinstyle="miter"/>
                </v:oval>
                <w10:wrap anchorx="margin"/>
              </v:group>
            </w:pict>
          </mc:Fallback>
        </mc:AlternateContent>
      </w:r>
    </w:p>
    <w:p w14:paraId="77CAB28C" w14:textId="5AA17F11" w:rsidR="00A8585B" w:rsidRDefault="00A8585B" w:rsidP="00A8585B">
      <w:pPr>
        <w:rPr>
          <w:shd w:val="clear" w:color="auto" w:fill="FFFFFF"/>
          <w:lang w:eastAsia="en-GB"/>
        </w:rPr>
      </w:pPr>
      <w:r>
        <w:rPr>
          <w:shd w:val="clear" w:color="auto" w:fill="FFFFFF"/>
          <w:lang w:eastAsia="en-GB"/>
        </w:rPr>
        <w:t xml:space="preserve">Please put </w:t>
      </w:r>
      <w:proofErr w:type="spellStart"/>
      <w:r w:rsidR="00334D51" w:rsidRPr="007604B9">
        <w:rPr>
          <w:b/>
          <w:bCs/>
          <w:shd w:val="clear" w:color="auto" w:fill="FFFFFF"/>
          <w:lang w:eastAsia="en-GB"/>
        </w:rPr>
        <w:t>Pānui</w:t>
      </w:r>
      <w:proofErr w:type="spellEnd"/>
      <w:r w:rsidR="00334D51" w:rsidRPr="007604B9">
        <w:rPr>
          <w:b/>
          <w:bCs/>
          <w:shd w:val="clear" w:color="auto" w:fill="FFFFFF"/>
          <w:lang w:eastAsia="en-GB"/>
        </w:rPr>
        <w:t xml:space="preserve"> Newsletter</w:t>
      </w:r>
      <w:r w:rsidR="00334D51">
        <w:rPr>
          <w:shd w:val="clear" w:color="auto" w:fill="FFFFFF"/>
          <w:lang w:eastAsia="en-GB"/>
        </w:rPr>
        <w:t xml:space="preserve"> as the email subject. </w:t>
      </w:r>
    </w:p>
    <w:p w14:paraId="479007C4" w14:textId="3877A2AD" w:rsidR="007604B9" w:rsidRDefault="007604B9" w:rsidP="00A8585B">
      <w:pPr>
        <w:rPr>
          <w:shd w:val="clear" w:color="auto" w:fill="FFFFFF"/>
          <w:lang w:eastAsia="en-GB"/>
        </w:rPr>
      </w:pPr>
    </w:p>
    <w:p w14:paraId="5A3E9676" w14:textId="18142630" w:rsidR="007604B9" w:rsidRDefault="00273784" w:rsidP="00BF1773">
      <w:pPr>
        <w:spacing w:line="240" w:lineRule="auto"/>
        <w:ind w:left="0"/>
        <w:rPr>
          <w:shd w:val="clear" w:color="auto" w:fill="FFFFFF"/>
          <w:lang w:eastAsia="en-GB"/>
        </w:rPr>
      </w:pPr>
      <w:r>
        <w:rPr>
          <w:shd w:val="clear" w:color="auto" w:fill="FFFFFF"/>
          <w:lang w:eastAsia="en-GB"/>
        </w:rPr>
        <w:br w:type="page"/>
      </w:r>
    </w:p>
    <w:p w14:paraId="56F8E3CC" w14:textId="7E0D47A9" w:rsidR="007604B9" w:rsidRDefault="00BF1773" w:rsidP="00A8585B">
      <w:pPr>
        <w:rPr>
          <w:shd w:val="clear" w:color="auto" w:fill="FFFFFF"/>
          <w:lang w:eastAsia="en-GB"/>
        </w:rPr>
      </w:pPr>
      <w:r>
        <w:rPr>
          <w:noProof/>
        </w:rPr>
        <w:lastRenderedPageBreak/>
        <w:drawing>
          <wp:anchor distT="0" distB="0" distL="114300" distR="114300" simplePos="0" relativeHeight="252016640" behindDoc="0" locked="0" layoutInCell="1" allowOverlap="1" wp14:anchorId="5E8311A2" wp14:editId="4477DD81">
            <wp:simplePos x="0" y="0"/>
            <wp:positionH relativeFrom="page">
              <wp:posOffset>-155575</wp:posOffset>
            </wp:positionH>
            <wp:positionV relativeFrom="page">
              <wp:posOffset>598170</wp:posOffset>
            </wp:positionV>
            <wp:extent cx="2945971" cy="2083242"/>
            <wp:effectExtent l="0" t="0" r="0" b="0"/>
            <wp:wrapNone/>
            <wp:docPr id="1025751071" name="Picture 5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751071" name="Picture 5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5971" cy="20832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04B9">
        <w:rPr>
          <w:shd w:val="clear" w:color="auto" w:fill="FFFFFF"/>
          <w:lang w:eastAsia="en-GB"/>
        </w:rPr>
        <w:t xml:space="preserve">People can also sign up to get the newsletter by </w:t>
      </w:r>
      <w:r w:rsidR="00B62A89" w:rsidRPr="00260593">
        <w:rPr>
          <w:b/>
          <w:bCs/>
          <w:shd w:val="clear" w:color="auto" w:fill="FFFFFF"/>
          <w:lang w:eastAsia="en-GB"/>
        </w:rPr>
        <w:t>post</w:t>
      </w:r>
      <w:r w:rsidR="00B62A89">
        <w:rPr>
          <w:shd w:val="clear" w:color="auto" w:fill="FFFFFF"/>
          <w:lang w:eastAsia="en-GB"/>
        </w:rPr>
        <w:t xml:space="preserve">: </w:t>
      </w:r>
    </w:p>
    <w:p w14:paraId="6E46BF9C" w14:textId="77777777" w:rsidR="00B62A89" w:rsidRDefault="00B62A89" w:rsidP="00A8585B">
      <w:pPr>
        <w:rPr>
          <w:shd w:val="clear" w:color="auto" w:fill="FFFFFF"/>
          <w:lang w:eastAsia="en-GB"/>
        </w:rPr>
      </w:pPr>
    </w:p>
    <w:p w14:paraId="2EA48097" w14:textId="03DCF24C" w:rsidR="00B62A89" w:rsidRPr="00260593" w:rsidRDefault="00B62A89" w:rsidP="00A8585B">
      <w:pPr>
        <w:rPr>
          <w:b/>
          <w:bCs/>
          <w:shd w:val="clear" w:color="auto" w:fill="FFFFFF"/>
          <w:lang w:eastAsia="en-GB"/>
        </w:rPr>
      </w:pPr>
      <w:r w:rsidRPr="00260593">
        <w:rPr>
          <w:b/>
          <w:bCs/>
          <w:shd w:val="clear" w:color="auto" w:fill="FFFFFF"/>
          <w:lang w:eastAsia="en-GB"/>
        </w:rPr>
        <w:t>Crown Response Office</w:t>
      </w:r>
    </w:p>
    <w:p w14:paraId="392B1403" w14:textId="77777777" w:rsidR="00B62A89" w:rsidRPr="00260593" w:rsidRDefault="00B62A89" w:rsidP="00A8585B">
      <w:pPr>
        <w:rPr>
          <w:b/>
          <w:bCs/>
          <w:shd w:val="clear" w:color="auto" w:fill="FFFFFF"/>
          <w:lang w:eastAsia="en-GB"/>
        </w:rPr>
      </w:pPr>
    </w:p>
    <w:p w14:paraId="0523094B" w14:textId="1B0DFA26" w:rsidR="00B62A89" w:rsidRPr="00260593" w:rsidRDefault="00B62A89" w:rsidP="00A8585B">
      <w:pPr>
        <w:rPr>
          <w:b/>
          <w:bCs/>
          <w:shd w:val="clear" w:color="auto" w:fill="FFFFFF"/>
          <w:lang w:eastAsia="en-GB"/>
        </w:rPr>
      </w:pPr>
      <w:r w:rsidRPr="00260593">
        <w:rPr>
          <w:b/>
          <w:bCs/>
          <w:shd w:val="clear" w:color="auto" w:fill="FFFFFF"/>
          <w:lang w:eastAsia="en-GB"/>
        </w:rPr>
        <w:t xml:space="preserve">Te Kawa Mataaho Public Service Commission </w:t>
      </w:r>
    </w:p>
    <w:p w14:paraId="7B842F0E" w14:textId="77777777" w:rsidR="00273784" w:rsidRPr="00260593" w:rsidRDefault="00273784" w:rsidP="00A8585B">
      <w:pPr>
        <w:rPr>
          <w:b/>
          <w:bCs/>
          <w:shd w:val="clear" w:color="auto" w:fill="FFFFFF"/>
          <w:lang w:eastAsia="en-GB"/>
        </w:rPr>
      </w:pPr>
    </w:p>
    <w:p w14:paraId="4EB1F10B" w14:textId="2D033581" w:rsidR="00273784" w:rsidRPr="00260593" w:rsidRDefault="00273784" w:rsidP="00A8585B">
      <w:pPr>
        <w:rPr>
          <w:b/>
          <w:bCs/>
          <w:shd w:val="clear" w:color="auto" w:fill="FFFFFF"/>
          <w:lang w:eastAsia="en-GB"/>
        </w:rPr>
      </w:pPr>
      <w:r w:rsidRPr="00260593">
        <w:rPr>
          <w:b/>
          <w:bCs/>
          <w:shd w:val="clear" w:color="auto" w:fill="FFFFFF"/>
          <w:lang w:eastAsia="en-GB"/>
        </w:rPr>
        <w:t>PO Box 329</w:t>
      </w:r>
    </w:p>
    <w:p w14:paraId="78C31291" w14:textId="77777777" w:rsidR="00273784" w:rsidRPr="00260593" w:rsidRDefault="00273784" w:rsidP="00A8585B">
      <w:pPr>
        <w:rPr>
          <w:b/>
          <w:bCs/>
          <w:shd w:val="clear" w:color="auto" w:fill="FFFFFF"/>
          <w:lang w:eastAsia="en-GB"/>
        </w:rPr>
      </w:pPr>
    </w:p>
    <w:p w14:paraId="6DDB5FBB" w14:textId="4EA1DD4B" w:rsidR="00273784" w:rsidRPr="00260593" w:rsidRDefault="00273784" w:rsidP="00A8585B">
      <w:pPr>
        <w:rPr>
          <w:b/>
          <w:bCs/>
          <w:shd w:val="clear" w:color="auto" w:fill="FFFFFF"/>
          <w:lang w:eastAsia="en-GB"/>
        </w:rPr>
      </w:pPr>
      <w:r w:rsidRPr="00260593">
        <w:rPr>
          <w:b/>
          <w:bCs/>
          <w:shd w:val="clear" w:color="auto" w:fill="FFFFFF"/>
          <w:lang w:eastAsia="en-GB"/>
        </w:rPr>
        <w:t>Wellington 6140</w:t>
      </w:r>
    </w:p>
    <w:p w14:paraId="07007C2A" w14:textId="77777777" w:rsidR="001D10B5" w:rsidRDefault="001D10B5" w:rsidP="00A8585B">
      <w:pPr>
        <w:rPr>
          <w:shd w:val="clear" w:color="auto" w:fill="FFFFFF"/>
          <w:lang w:eastAsia="en-GB"/>
        </w:rPr>
      </w:pPr>
    </w:p>
    <w:p w14:paraId="240C44D0" w14:textId="6D9840CC" w:rsidR="001D10B5" w:rsidRDefault="0037225F" w:rsidP="00A8585B">
      <w:pPr>
        <w:rPr>
          <w:shd w:val="clear" w:color="auto" w:fill="FFFFFF"/>
          <w:lang w:eastAsia="en-GB"/>
        </w:rPr>
      </w:pPr>
      <w:r>
        <w:rPr>
          <w:noProof/>
        </w:rPr>
        <w:drawing>
          <wp:anchor distT="0" distB="0" distL="114300" distR="114300" simplePos="0" relativeHeight="252011520" behindDoc="0" locked="0" layoutInCell="1" allowOverlap="1" wp14:anchorId="6A21548A" wp14:editId="2BC1A6A9">
            <wp:simplePos x="0" y="0"/>
            <wp:positionH relativeFrom="margin">
              <wp:posOffset>-73025</wp:posOffset>
            </wp:positionH>
            <wp:positionV relativeFrom="page">
              <wp:posOffset>5377180</wp:posOffset>
            </wp:positionV>
            <wp:extent cx="1329249" cy="1329249"/>
            <wp:effectExtent l="0" t="0" r="4445" b="4445"/>
            <wp:wrapNone/>
            <wp:docPr id="524986298" name="Picture 5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986298" name="Picture 5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9249" cy="13292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661BDB" w14:textId="4BAAAC13" w:rsidR="001D10B5" w:rsidRDefault="001D10B5" w:rsidP="00A8585B">
      <w:pPr>
        <w:rPr>
          <w:shd w:val="clear" w:color="auto" w:fill="FFFFFF"/>
          <w:lang w:eastAsia="en-GB"/>
        </w:rPr>
      </w:pPr>
      <w:r>
        <w:rPr>
          <w:shd w:val="clear" w:color="auto" w:fill="FFFFFF"/>
          <w:lang w:eastAsia="en-GB"/>
        </w:rPr>
        <w:t xml:space="preserve">If you do not want to be sent the </w:t>
      </w:r>
      <w:proofErr w:type="spellStart"/>
      <w:r>
        <w:rPr>
          <w:shd w:val="clear" w:color="auto" w:fill="FFFFFF"/>
          <w:lang w:eastAsia="en-GB"/>
        </w:rPr>
        <w:t>pānui</w:t>
      </w:r>
      <w:proofErr w:type="spellEnd"/>
      <w:r>
        <w:rPr>
          <w:shd w:val="clear" w:color="auto" w:fill="FFFFFF"/>
          <w:lang w:eastAsia="en-GB"/>
        </w:rPr>
        <w:t xml:space="preserve"> / newsletter you can </w:t>
      </w:r>
      <w:r w:rsidR="004045B7">
        <w:rPr>
          <w:shd w:val="clear" w:color="auto" w:fill="FFFFFF"/>
          <w:lang w:eastAsia="en-GB"/>
        </w:rPr>
        <w:t xml:space="preserve">write to the postal address above. </w:t>
      </w:r>
    </w:p>
    <w:p w14:paraId="2897EC1E" w14:textId="77777777" w:rsidR="004B0D54" w:rsidRDefault="004B0D54" w:rsidP="00A8585B">
      <w:pPr>
        <w:rPr>
          <w:shd w:val="clear" w:color="auto" w:fill="FFFFFF"/>
          <w:lang w:eastAsia="en-GB"/>
        </w:rPr>
      </w:pPr>
    </w:p>
    <w:p w14:paraId="1FD6AAAA" w14:textId="77777777" w:rsidR="004B0D54" w:rsidRDefault="004B0D54" w:rsidP="00A8585B">
      <w:pPr>
        <w:rPr>
          <w:shd w:val="clear" w:color="auto" w:fill="FFFFFF"/>
          <w:lang w:eastAsia="en-GB"/>
        </w:rPr>
      </w:pPr>
    </w:p>
    <w:p w14:paraId="733CA7A4" w14:textId="1AFFE0A9" w:rsidR="004B0D54" w:rsidRDefault="00A22BA5" w:rsidP="00A8585B">
      <w:pPr>
        <w:rPr>
          <w:shd w:val="clear" w:color="auto" w:fill="FFFFFF"/>
          <w:lang w:eastAsia="en-GB"/>
        </w:rPr>
      </w:pPr>
      <w:r>
        <w:rPr>
          <w:noProof/>
        </w:rPr>
        <w:drawing>
          <wp:anchor distT="0" distB="0" distL="114300" distR="114300" simplePos="0" relativeHeight="252013568" behindDoc="0" locked="0" layoutInCell="1" allowOverlap="1" wp14:anchorId="1F875639" wp14:editId="481F421C">
            <wp:simplePos x="0" y="0"/>
            <wp:positionH relativeFrom="margin">
              <wp:align>left</wp:align>
            </wp:positionH>
            <wp:positionV relativeFrom="paragraph">
              <wp:posOffset>23854</wp:posOffset>
            </wp:positionV>
            <wp:extent cx="1256306" cy="1609154"/>
            <wp:effectExtent l="0" t="0" r="1270" b="0"/>
            <wp:wrapNone/>
            <wp:docPr id="461375668" name="Picture 3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375668" name="Picture 3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306" cy="16091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0D54">
        <w:rPr>
          <w:shd w:val="clear" w:color="auto" w:fill="FFFFFF"/>
          <w:lang w:eastAsia="en-GB"/>
        </w:rPr>
        <w:t xml:space="preserve">Other alternate formats of this </w:t>
      </w:r>
      <w:r w:rsidR="00226D44">
        <w:rPr>
          <w:shd w:val="clear" w:color="auto" w:fill="FFFFFF"/>
          <w:lang w:eastAsia="en-GB"/>
        </w:rPr>
        <w:br/>
      </w:r>
      <w:proofErr w:type="spellStart"/>
      <w:r w:rsidR="004B0D54">
        <w:rPr>
          <w:shd w:val="clear" w:color="auto" w:fill="FFFFFF"/>
          <w:lang w:eastAsia="en-GB"/>
        </w:rPr>
        <w:t>pānui</w:t>
      </w:r>
      <w:proofErr w:type="spellEnd"/>
      <w:r w:rsidR="004B0D54">
        <w:rPr>
          <w:shd w:val="clear" w:color="auto" w:fill="FFFFFF"/>
          <w:lang w:eastAsia="en-GB"/>
        </w:rPr>
        <w:t xml:space="preserve"> / newsletter can be found at: </w:t>
      </w:r>
    </w:p>
    <w:p w14:paraId="5F087661" w14:textId="77777777" w:rsidR="004B0D54" w:rsidRDefault="004B0D54" w:rsidP="00A8585B">
      <w:pPr>
        <w:rPr>
          <w:shd w:val="clear" w:color="auto" w:fill="FFFFFF"/>
          <w:lang w:eastAsia="en-GB"/>
        </w:rPr>
      </w:pPr>
    </w:p>
    <w:p w14:paraId="3BE9A21F" w14:textId="179B14D8" w:rsidR="00E02C06" w:rsidRPr="007E3732" w:rsidRDefault="009D33A2" w:rsidP="00AA6289">
      <w:pPr>
        <w:rPr>
          <w:b/>
          <w:bCs/>
          <w:shd w:val="clear" w:color="auto" w:fill="FFFFFF"/>
          <w:lang w:eastAsia="en-GB"/>
        </w:rPr>
      </w:pPr>
      <w:hyperlink r:id="rId86" w:history="1">
        <w:r w:rsidRPr="007E3732">
          <w:rPr>
            <w:rStyle w:val="Hyperlink"/>
            <w:b/>
            <w:bCs/>
            <w:color w:val="auto"/>
            <w:u w:val="none"/>
            <w:shd w:val="clear" w:color="auto" w:fill="FFFFFF"/>
            <w:lang w:eastAsia="en-GB"/>
          </w:rPr>
          <w:t>tinyurl.com/j444</w:t>
        </w:r>
        <w:r w:rsidR="00260593" w:rsidRPr="007E3732">
          <w:rPr>
            <w:rStyle w:val="Hyperlink"/>
            <w:b/>
            <w:bCs/>
            <w:color w:val="auto"/>
            <w:u w:val="none"/>
            <w:shd w:val="clear" w:color="auto" w:fill="FFFFFF"/>
            <w:lang w:eastAsia="en-GB"/>
          </w:rPr>
          <w:t>kpsa</w:t>
        </w:r>
        <w:bookmarkStart w:id="0" w:name="_Hlk53559738"/>
      </w:hyperlink>
    </w:p>
    <w:p w14:paraId="4A4662CB" w14:textId="0DB599D0" w:rsidR="00090942" w:rsidRPr="00E02C06" w:rsidRDefault="00090942" w:rsidP="00AA6289">
      <w:pPr>
        <w:ind w:left="0"/>
      </w:pPr>
    </w:p>
    <w:bookmarkEnd w:id="0"/>
    <w:p w14:paraId="3EE4AAAA" w14:textId="77777777" w:rsidR="0037225F" w:rsidRDefault="0037225F">
      <w:pPr>
        <w:spacing w:line="240" w:lineRule="auto"/>
        <w:ind w:left="0"/>
        <w:rPr>
          <w:rFonts w:eastAsia="Times New Roman" w:cs="Arial"/>
          <w:sz w:val="28"/>
          <w:szCs w:val="28"/>
          <w:lang w:eastAsia="en-NZ"/>
        </w:rPr>
      </w:pPr>
      <w:r>
        <w:rPr>
          <w:rFonts w:eastAsia="Times New Roman" w:cs="Arial"/>
          <w:sz w:val="28"/>
          <w:szCs w:val="28"/>
          <w:lang w:eastAsia="en-NZ"/>
        </w:rPr>
        <w:br w:type="page"/>
      </w:r>
    </w:p>
    <w:p w14:paraId="0948F3F8" w14:textId="1DA4307B" w:rsidR="00316DBA" w:rsidRPr="006E5082" w:rsidRDefault="00DA175E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i/>
          <w:iCs/>
          <w:noProof/>
          <w:sz w:val="28"/>
          <w:szCs w:val="28"/>
          <w:lang w:eastAsia="en-NZ"/>
        </w:rPr>
        <w:lastRenderedPageBreak/>
        <w:drawing>
          <wp:anchor distT="0" distB="0" distL="114300" distR="114300" simplePos="0" relativeHeight="251837440" behindDoc="0" locked="0" layoutInCell="1" allowOverlap="1" wp14:anchorId="3FCEC425" wp14:editId="7E5365FE">
            <wp:simplePos x="0" y="0"/>
            <wp:positionH relativeFrom="margin">
              <wp:posOffset>-270179</wp:posOffset>
            </wp:positionH>
            <wp:positionV relativeFrom="paragraph">
              <wp:posOffset>47570</wp:posOffset>
            </wp:positionV>
            <wp:extent cx="1930388" cy="373711"/>
            <wp:effectExtent l="0" t="0" r="0" b="7620"/>
            <wp:wrapNone/>
            <wp:docPr id="42" name="Picture 42" descr="Logo for Crown Response to the Abuse in Care Inquiry - Mā Whakarongo me Ako ka huri te tai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Logo for Crown Response to the Abuse in Care Inquiry - Mā Whakarongo me Ako ka huri te tai. 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0388" cy="3737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6DBA" w:rsidRPr="00316DBA">
        <w:rPr>
          <w:rFonts w:eastAsia="Times New Roman" w:cs="Times New Roman"/>
          <w:noProof/>
          <w:sz w:val="28"/>
          <w:szCs w:val="28"/>
          <w:lang w:eastAsia="en-NZ"/>
        </w:rPr>
        <mc:AlternateContent>
          <mc:Choice Requires="wps">
            <w:drawing>
              <wp:anchor distT="0" distB="0" distL="114300" distR="114300" simplePos="0" relativeHeight="251836416" behindDoc="1" locked="0" layoutInCell="1" allowOverlap="1" wp14:anchorId="4CE3D44A" wp14:editId="57CFDF0F">
                <wp:simplePos x="0" y="0"/>
                <wp:positionH relativeFrom="margin">
                  <wp:posOffset>-342900</wp:posOffset>
                </wp:positionH>
                <wp:positionV relativeFrom="paragraph">
                  <wp:posOffset>-266700</wp:posOffset>
                </wp:positionV>
                <wp:extent cx="6234430" cy="8391525"/>
                <wp:effectExtent l="0" t="0" r="13970" b="28575"/>
                <wp:wrapNone/>
                <wp:docPr id="332" name="Rectangle: Rounded Corners 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4430" cy="83915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53AF5FC0">
              <v:rect id="Rectangle: Rounded Corners 24" style="position:absolute;margin-left:-27pt;margin-top:-21pt;width:490.9pt;height:660.75pt;z-index:-251480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lt="&quot;&quot;" o:spid="_x0000_s1026" filled="f" strokecolor="windowText" w14:anchorId="0E9F5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">
                <w10:wrap anchorx="margin"/>
              </v:rect>
            </w:pict>
          </mc:Fallback>
        </mc:AlternateContent>
      </w:r>
      <w:r w:rsidR="00316DBA" w:rsidRPr="00316DBA">
        <w:rPr>
          <w:rFonts w:eastAsia="Times New Roman" w:cs="Arial"/>
          <w:sz w:val="28"/>
          <w:szCs w:val="28"/>
          <w:lang w:eastAsia="en-NZ"/>
        </w:rPr>
        <w:t xml:space="preserve">This information has been written by </w:t>
      </w:r>
      <w:r w:rsidR="006E5082">
        <w:rPr>
          <w:rFonts w:eastAsia="Times New Roman" w:cs="Arial"/>
          <w:sz w:val="28"/>
          <w:szCs w:val="28"/>
          <w:lang w:eastAsia="en-NZ"/>
        </w:rPr>
        <w:t>the Crown Response Office.</w:t>
      </w:r>
    </w:p>
    <w:p w14:paraId="4EC42BFD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</w:p>
    <w:p w14:paraId="56D859E8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839488" behindDoc="0" locked="0" layoutInCell="1" allowOverlap="1" wp14:anchorId="283A8C0B" wp14:editId="5FE7EB1A">
            <wp:simplePos x="0" y="0"/>
            <wp:positionH relativeFrom="margin">
              <wp:align>left</wp:align>
            </wp:positionH>
            <wp:positionV relativeFrom="paragraph">
              <wp:posOffset>17145</wp:posOffset>
            </wp:positionV>
            <wp:extent cx="1600200" cy="691369"/>
            <wp:effectExtent l="0" t="0" r="0" b="0"/>
            <wp:wrapNone/>
            <wp:docPr id="1336230554" name="Picture 5" descr="Make it Easy Kia Māmā Mai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230554" name="Picture 5" descr="Make it Easy Kia Māmā Mai logo.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411" cy="693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6DBA">
        <w:rPr>
          <w:rFonts w:eastAsia="Times New Roman" w:cs="Arial"/>
          <w:sz w:val="28"/>
          <w:szCs w:val="28"/>
          <w:lang w:eastAsia="en-NZ"/>
        </w:rPr>
        <w:t>It has been translated into Easy Read by the Make it Easy Kia Māmā Mai service of People First New Zealand Ngā Tāngata Tuatahi.</w:t>
      </w:r>
    </w:p>
    <w:p w14:paraId="44FE00AF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838464" behindDoc="0" locked="0" layoutInCell="1" allowOverlap="1" wp14:anchorId="59B5F161" wp14:editId="119211CD">
            <wp:simplePos x="0" y="0"/>
            <wp:positionH relativeFrom="margin">
              <wp:posOffset>-18585</wp:posOffset>
            </wp:positionH>
            <wp:positionV relativeFrom="paragraph">
              <wp:posOffset>189230</wp:posOffset>
            </wp:positionV>
            <wp:extent cx="1638300" cy="819382"/>
            <wp:effectExtent l="0" t="0" r="0" b="0"/>
            <wp:wrapNone/>
            <wp:docPr id="1960139436" name="Picture 4" descr="People First NZ Ngā Tāngata Tuatahi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139436" name="Picture 4" descr="People First NZ Ngā Tāngata Tuatahi logo.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819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6D0686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  <w:lang w:eastAsia="en-NZ"/>
        </w:rPr>
        <w:t>The ideas in this document are not the ideas of People First New Zealand Ngā Tāngata Tuatahi.</w:t>
      </w:r>
    </w:p>
    <w:p w14:paraId="74A0316C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ascii="Calibri" w:eastAsia="Times New Roman" w:hAnsi="Calibri" w:cs="Times New Roman"/>
          <w:noProof/>
          <w:sz w:val="28"/>
          <w:szCs w:val="28"/>
          <w:lang w:eastAsia="en-NZ"/>
        </w:rPr>
        <w:drawing>
          <wp:anchor distT="0" distB="0" distL="114300" distR="114300" simplePos="0" relativeHeight="251835392" behindDoc="0" locked="0" layoutInCell="1" allowOverlap="1" wp14:anchorId="1739B868" wp14:editId="0C3BFCE4">
            <wp:simplePos x="0" y="0"/>
            <wp:positionH relativeFrom="margin">
              <wp:posOffset>476250</wp:posOffset>
            </wp:positionH>
            <wp:positionV relativeFrom="paragraph">
              <wp:posOffset>335915</wp:posOffset>
            </wp:positionV>
            <wp:extent cx="571500" cy="838200"/>
            <wp:effectExtent l="0" t="0" r="0" b="0"/>
            <wp:wrapNone/>
            <wp:docPr id="296" name="Picture 296" descr="Copyright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Picture 296" descr="Copyright logo."/>
                    <pic:cNvPicPr>
                      <a:picLocks noChangeAspect="1" noChangeArrowheads="1"/>
                    </pic:cNvPicPr>
                  </pic:nvPicPr>
                  <pic:blipFill rotWithShape="1"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051"/>
                    <a:stretch/>
                  </pic:blipFill>
                  <pic:spPr bwMode="auto">
                    <a:xfrm>
                      <a:off x="0" y="0"/>
                      <a:ext cx="5715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94E7E8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</w:rPr>
        <w:t>All images used in this Easy Read document are subject to copyright rules and cannot be used without permission.</w:t>
      </w:r>
    </w:p>
    <w:p w14:paraId="2B9189DF" w14:textId="77777777" w:rsidR="00316DBA" w:rsidRPr="00316DBA" w:rsidRDefault="00665C70" w:rsidP="00316DBA">
      <w:pPr>
        <w:ind w:left="2835"/>
        <w:rPr>
          <w:rFonts w:eastAsia="Times New Roman" w:cs="Arial"/>
          <w:sz w:val="28"/>
          <w:szCs w:val="28"/>
          <w:lang w:eastAsia="en-NZ"/>
        </w:rPr>
      </w:pPr>
      <w:r>
        <w:rPr>
          <w:rFonts w:eastAsia="Times New Roman" w:cs="Arial"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846656" behindDoc="0" locked="0" layoutInCell="1" allowOverlap="1" wp14:anchorId="4E915DDB" wp14:editId="2793B5BC">
                <wp:simplePos x="0" y="0"/>
                <wp:positionH relativeFrom="column">
                  <wp:posOffset>-76200</wp:posOffset>
                </wp:positionH>
                <wp:positionV relativeFrom="paragraph">
                  <wp:posOffset>306705</wp:posOffset>
                </wp:positionV>
                <wp:extent cx="1676400" cy="457200"/>
                <wp:effectExtent l="0" t="0" r="0" b="0"/>
                <wp:wrapNone/>
                <wp:docPr id="1379479217" name="Group 3" descr="Photosymbols logo with a Professional Licence number 410887559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6400" cy="457200"/>
                          <a:chOff x="0" y="0"/>
                          <a:chExt cx="1676400" cy="457200"/>
                        </a:xfrm>
                      </wpg:grpSpPr>
                      <pic:pic xmlns:pic="http://schemas.openxmlformats.org/drawingml/2006/picture">
                        <pic:nvPicPr>
                          <pic:cNvPr id="1110034175" name="Picture 1" descr="Photosymbols logo"/>
                          <pic:cNvPicPr>
                            <a:picLocks noChangeAspect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299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7504408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6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0" y="352425"/>
                            <a:ext cx="1218565" cy="104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 xmlns:asvg="http://schemas.microsoft.com/office/drawing/2016/SVG/main">
            <w:pict w14:anchorId="049F8A71">
              <v:group id="Group 3" style="position:absolute;margin-left:-6pt;margin-top:24.15pt;width:132pt;height:36pt;z-index:251846656" alt="Photosymbols logo with a Professional Licence number 410887559." coordsize="16764,4572" o:spid="_x0000_s1026" w14:anchorId="1D07D4B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">
                <v:shape id="Picture 1" style="position:absolute;width:16764;height:2997;visibility:visible;mso-wrap-style:square" alt="Photosymbols logo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">
                  <v:imagedata o:title="Photosymbols logo" r:id="rId96"/>
                </v:shape>
                <v:shape id="Picture 2" style="position:absolute;left:2286;top:3524;width:12185;height:1048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">
                  <v:imagedata croptop=".65625" o:title="" r:id="rId97"/>
                </v:shape>
              </v:group>
            </w:pict>
          </mc:Fallback>
        </mc:AlternateContent>
      </w:r>
    </w:p>
    <w:p w14:paraId="0962FAA5" w14:textId="77777777" w:rsidR="00316DBA" w:rsidRPr="00316DBA" w:rsidRDefault="00316DBA" w:rsidP="00316DBA">
      <w:pPr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  <w:lang w:eastAsia="en-NZ"/>
        </w:rPr>
        <w:t>Make it Easy uses images from:</w:t>
      </w:r>
    </w:p>
    <w:p w14:paraId="35363C1F" w14:textId="77777777" w:rsidR="00316DBA" w:rsidRPr="00316DBA" w:rsidRDefault="00316DBA" w:rsidP="00316DBA">
      <w:pPr>
        <w:ind w:left="2835"/>
        <w:rPr>
          <w:rFonts w:eastAsia="Times New Roman" w:cs="Arial"/>
          <w:sz w:val="10"/>
          <w:szCs w:val="10"/>
          <w:lang w:eastAsia="en-NZ"/>
        </w:rPr>
      </w:pPr>
    </w:p>
    <w:p w14:paraId="7CAD433B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ascii="Calibri" w:eastAsia="Times New Roman" w:hAnsi="Calibri" w:cs="Times New Roman"/>
          <w:noProof/>
          <w:sz w:val="6"/>
          <w:lang w:eastAsia="en-NZ"/>
        </w:rPr>
        <w:drawing>
          <wp:anchor distT="0" distB="0" distL="114300" distR="114300" simplePos="0" relativeHeight="251840512" behindDoc="1" locked="0" layoutInCell="1" allowOverlap="1" wp14:anchorId="74032758" wp14:editId="38094465">
            <wp:simplePos x="0" y="0"/>
            <wp:positionH relativeFrom="margin">
              <wp:posOffset>219075</wp:posOffset>
            </wp:positionH>
            <wp:positionV relativeFrom="paragraph">
              <wp:posOffset>233680</wp:posOffset>
            </wp:positionV>
            <wp:extent cx="914400" cy="560070"/>
            <wp:effectExtent l="0" t="0" r="0" b="0"/>
            <wp:wrapThrough wrapText="bothSides">
              <wp:wrapPolygon edited="0">
                <wp:start x="0" y="0"/>
                <wp:lineTo x="0" y="20571"/>
                <wp:lineTo x="21150" y="20571"/>
                <wp:lineTo x="21150" y="0"/>
                <wp:lineTo x="0" y="0"/>
              </wp:wrapPolygon>
            </wp:wrapThrough>
            <wp:docPr id="1786681016" name="Picture 1786681016" descr="Change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Picture 300" descr="Change logo.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60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DBA">
        <w:rPr>
          <w:rFonts w:eastAsia="Times New Roman" w:cs="Arial"/>
          <w:sz w:val="28"/>
          <w:szCs w:val="28"/>
          <w:lang w:eastAsia="en-NZ"/>
        </w:rPr>
        <w:t>Photosymbols</w:t>
      </w:r>
    </w:p>
    <w:p w14:paraId="1DF923B3" w14:textId="77777777" w:rsidR="00316DBA" w:rsidRPr="00316DBA" w:rsidRDefault="00316DBA" w:rsidP="00316DB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79DB47D7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  <w:lang w:eastAsia="en-NZ"/>
        </w:rPr>
        <w:t>Change Images</w:t>
      </w:r>
    </w:p>
    <w:p w14:paraId="6C5FFDB0" w14:textId="77777777" w:rsidR="00316DBA" w:rsidRPr="00316DBA" w:rsidRDefault="00316DBA" w:rsidP="00316DBA">
      <w:pPr>
        <w:ind w:left="3240"/>
        <w:contextualSpacing/>
        <w:rPr>
          <w:rFonts w:eastAsia="Times New Roman" w:cs="Times New Roman"/>
          <w:sz w:val="10"/>
          <w:szCs w:val="10"/>
          <w:shd w:val="clear" w:color="auto" w:fill="FFFFFF"/>
        </w:rPr>
      </w:pPr>
    </w:p>
    <w:p w14:paraId="39942912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Times New Roman"/>
          <w:sz w:val="28"/>
          <w:szCs w:val="28"/>
          <w:shd w:val="clear" w:color="auto" w:fill="FFFFFF"/>
        </w:rPr>
      </w:pPr>
      <w:r w:rsidRPr="00316DBA">
        <w:rPr>
          <w:rFonts w:eastAsia="Times New Roman" w:cs="Times New Roman"/>
          <w:noProof/>
          <w:sz w:val="20"/>
        </w:rPr>
        <w:drawing>
          <wp:anchor distT="0" distB="0" distL="114300" distR="114300" simplePos="0" relativeHeight="251844608" behindDoc="0" locked="0" layoutInCell="1" allowOverlap="1" wp14:anchorId="76818FB5" wp14:editId="27F8DF0F">
            <wp:simplePos x="0" y="0"/>
            <wp:positionH relativeFrom="column">
              <wp:posOffset>-95250</wp:posOffset>
            </wp:positionH>
            <wp:positionV relativeFrom="paragraph">
              <wp:posOffset>254000</wp:posOffset>
            </wp:positionV>
            <wp:extent cx="727710" cy="771525"/>
            <wp:effectExtent l="0" t="0" r="0" b="9525"/>
            <wp:wrapThrough wrapText="bothSides">
              <wp:wrapPolygon edited="0">
                <wp:start x="9047" y="0"/>
                <wp:lineTo x="5089" y="1067"/>
                <wp:lineTo x="0" y="5867"/>
                <wp:lineTo x="0" y="10667"/>
                <wp:lineTo x="2827" y="17067"/>
                <wp:lineTo x="1696" y="21333"/>
                <wp:lineTo x="19225" y="21333"/>
                <wp:lineTo x="18094" y="17067"/>
                <wp:lineTo x="20921" y="10667"/>
                <wp:lineTo x="20921" y="5867"/>
                <wp:lineTo x="15832" y="1067"/>
                <wp:lineTo x="11874" y="0"/>
                <wp:lineTo x="9047" y="0"/>
              </wp:wrapPolygon>
            </wp:wrapThrough>
            <wp:docPr id="1488687815" name="Picture 1488687815" descr="EssGeeSee NZ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687815" name="Picture 1488687815" descr="EssGeeSee NZ logo.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71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DBA">
        <w:rPr>
          <w:rFonts w:eastAsia="Times New Roman" w:cs="Arial"/>
          <w:sz w:val="28"/>
          <w:szCs w:val="28"/>
          <w:lang w:eastAsia="en-NZ"/>
        </w:rPr>
        <w:t>Huriana</w:t>
      </w:r>
      <w:r w:rsidRPr="00316DBA">
        <w:rPr>
          <w:rFonts w:eastAsia="Times New Roman" w:cs="Times New Roman"/>
          <w:sz w:val="28"/>
          <w:szCs w:val="28"/>
          <w:shd w:val="clear" w:color="auto" w:fill="FFFFFF"/>
        </w:rPr>
        <w:t xml:space="preserve"> Kopeke-Te Aho</w:t>
      </w:r>
    </w:p>
    <w:p w14:paraId="03F8732E" w14:textId="77777777" w:rsidR="00316DBA" w:rsidRPr="00316DBA" w:rsidRDefault="00316DBA" w:rsidP="00316DBA">
      <w:pPr>
        <w:ind w:left="3240"/>
        <w:contextualSpacing/>
        <w:rPr>
          <w:rFonts w:eastAsia="Times New Roman" w:cs="Arial"/>
          <w:color w:val="000000"/>
          <w:sz w:val="10"/>
          <w:szCs w:val="10"/>
          <w:shd w:val="clear" w:color="auto" w:fill="FFFFFF"/>
        </w:rPr>
      </w:pPr>
      <w:r w:rsidRPr="00316DBA">
        <w:rPr>
          <w:rFonts w:eastAsia="Times New Roman" w:cs="Times New Roman"/>
          <w:noProof/>
          <w:shd w:val="clear" w:color="auto" w:fill="FFFFFF"/>
        </w:rPr>
        <w:drawing>
          <wp:anchor distT="0" distB="0" distL="114300" distR="114300" simplePos="0" relativeHeight="251842560" behindDoc="0" locked="0" layoutInCell="1" allowOverlap="1" wp14:anchorId="4E13108D" wp14:editId="78E5A3EC">
            <wp:simplePos x="0" y="0"/>
            <wp:positionH relativeFrom="column">
              <wp:posOffset>752475</wp:posOffset>
            </wp:positionH>
            <wp:positionV relativeFrom="paragraph">
              <wp:posOffset>68580</wp:posOffset>
            </wp:positionV>
            <wp:extent cx="666750" cy="666750"/>
            <wp:effectExtent l="0" t="0" r="0" b="0"/>
            <wp:wrapThrough wrapText="bothSides">
              <wp:wrapPolygon edited="0">
                <wp:start x="0" y="0"/>
                <wp:lineTo x="0" y="20983"/>
                <wp:lineTo x="20983" y="20983"/>
                <wp:lineTo x="20983" y="0"/>
                <wp:lineTo x="0" y="0"/>
              </wp:wrapPolygon>
            </wp:wrapThrough>
            <wp:docPr id="1727765740" name="Picture 1" descr="T. Wood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765740" name="Picture 1" descr="T. Wood logo.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6764CE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color w:val="000000"/>
          <w:sz w:val="28"/>
          <w:szCs w:val="28"/>
          <w:shd w:val="clear" w:color="auto" w:fill="FFFFFF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SGC Image Works </w:t>
      </w:r>
    </w:p>
    <w:p w14:paraId="32931C69" w14:textId="77777777" w:rsidR="00316DBA" w:rsidRPr="00316DBA" w:rsidRDefault="00316DBA" w:rsidP="00316DBA">
      <w:pPr>
        <w:ind w:left="3240"/>
        <w:contextualSpacing/>
        <w:rPr>
          <w:rFonts w:eastAsia="Times New Roman" w:cs="Arial"/>
          <w:color w:val="000000"/>
          <w:sz w:val="10"/>
          <w:szCs w:val="10"/>
          <w:shd w:val="clear" w:color="auto" w:fill="FFFFFF"/>
        </w:rPr>
      </w:pPr>
    </w:p>
    <w:p w14:paraId="50B5BF6F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color w:val="000000"/>
          <w:sz w:val="28"/>
          <w:szCs w:val="28"/>
          <w:shd w:val="clear" w:color="auto" w:fill="FFFFFF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T Wood</w:t>
      </w:r>
    </w:p>
    <w:p w14:paraId="677DF69D" w14:textId="77777777" w:rsidR="00316DBA" w:rsidRPr="00316DBA" w:rsidRDefault="00316DBA" w:rsidP="00316DB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666AD773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noProof/>
          <w:szCs w:val="32"/>
          <w:lang w:eastAsia="en-NZ"/>
        </w:rPr>
        <w:drawing>
          <wp:anchor distT="0" distB="0" distL="114300" distR="114300" simplePos="0" relativeHeight="251843584" behindDoc="0" locked="0" layoutInCell="1" allowOverlap="1" wp14:anchorId="5691A00C" wp14:editId="6E96B0BE">
            <wp:simplePos x="0" y="0"/>
            <wp:positionH relativeFrom="column">
              <wp:posOffset>142875</wp:posOffset>
            </wp:positionH>
            <wp:positionV relativeFrom="paragraph">
              <wp:posOffset>113030</wp:posOffset>
            </wp:positionV>
            <wp:extent cx="1143000" cy="638810"/>
            <wp:effectExtent l="0" t="0" r="0" b="8890"/>
            <wp:wrapThrough wrapText="bothSides">
              <wp:wrapPolygon edited="0">
                <wp:start x="0" y="0"/>
                <wp:lineTo x="0" y="21256"/>
                <wp:lineTo x="21240" y="21256"/>
                <wp:lineTo x="21240" y="0"/>
                <wp:lineTo x="0" y="0"/>
              </wp:wrapPolygon>
            </wp:wrapThrough>
            <wp:docPr id="2143824044" name="Picture 1" descr="Studio Rebeko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824044" name="Picture 1" descr="Studio Rebeko logo.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38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Studio Rebeko</w:t>
      </w:r>
    </w:p>
    <w:p w14:paraId="2BD83EA1" w14:textId="77777777" w:rsidR="00316DBA" w:rsidRPr="00316DBA" w:rsidRDefault="00316DBA" w:rsidP="00316DB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21E776E3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Inga Kramer.</w:t>
      </w:r>
    </w:p>
    <w:p w14:paraId="47C8B87B" w14:textId="77777777" w:rsidR="00316DBA" w:rsidRPr="00316DBA" w:rsidRDefault="00316DBA" w:rsidP="00316DBA">
      <w:pPr>
        <w:ind w:left="2835"/>
        <w:rPr>
          <w:rFonts w:eastAsia="Times New Roman" w:cs="Arial"/>
          <w:szCs w:val="32"/>
          <w:lang w:eastAsia="en-NZ"/>
        </w:rPr>
      </w:pPr>
    </w:p>
    <w:p w14:paraId="7A5A349A" w14:textId="77777777" w:rsidR="00316DBA" w:rsidRPr="00316DBA" w:rsidRDefault="00316DBA" w:rsidP="00316DBA">
      <w:pPr>
        <w:spacing w:after="160" w:line="259" w:lineRule="auto"/>
        <w:ind w:left="0"/>
        <w:rPr>
          <w:rFonts w:ascii="Calibri" w:eastAsia="Calibri" w:hAnsi="Calibri" w:cs="Times New Roman"/>
          <w:sz w:val="22"/>
          <w:szCs w:val="22"/>
          <w:lang w:val="en-NZ"/>
        </w:rPr>
      </w:pPr>
    </w:p>
    <w:p w14:paraId="71A0E3B1" w14:textId="77777777" w:rsidR="00E757C5" w:rsidRPr="0060011B" w:rsidRDefault="00E757C5" w:rsidP="004002D2">
      <w:pPr>
        <w:spacing w:after="120"/>
        <w:ind w:left="3402"/>
        <w:rPr>
          <w:rFonts w:eastAsia="Times New Roman" w:cs="Times New Roman"/>
        </w:rPr>
      </w:pPr>
    </w:p>
    <w:sectPr w:rsidR="00E757C5" w:rsidRPr="0060011B" w:rsidSect="00CA7576">
      <w:footerReference w:type="even" r:id="rId102"/>
      <w:footerReference w:type="default" r:id="rId103"/>
      <w:pgSz w:w="11906" w:h="16838"/>
      <w:pgMar w:top="1440" w:right="1440" w:bottom="1440" w:left="1440" w:header="708" w:footer="708" w:gutter="0"/>
      <w:pgBorders w:display="firstPage" w:offsetFrom="page">
        <w:top w:val="single" w:sz="24" w:space="24" w:color="5B8047"/>
        <w:left w:val="single" w:sz="24" w:space="24" w:color="5B8047"/>
        <w:bottom w:val="single" w:sz="24" w:space="24" w:color="5B8047"/>
        <w:right w:val="single" w:sz="24" w:space="24" w:color="5B8047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26002" w14:textId="77777777" w:rsidR="00D91882" w:rsidRDefault="00D91882">
      <w:pPr>
        <w:spacing w:line="240" w:lineRule="auto"/>
      </w:pPr>
      <w:r>
        <w:separator/>
      </w:r>
    </w:p>
  </w:endnote>
  <w:endnote w:type="continuationSeparator" w:id="0">
    <w:p w14:paraId="19F5261E" w14:textId="77777777" w:rsidR="00D91882" w:rsidRDefault="00D918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071368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E7DFB67" w14:textId="77777777" w:rsidR="00E757C5" w:rsidRDefault="00BC7E04" w:rsidP="005B0F6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15307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22269DE" w14:textId="77777777" w:rsidR="00E757C5" w:rsidRDefault="00E757C5" w:rsidP="0015386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8"/>
        <w:szCs w:val="28"/>
      </w:rPr>
      <w:id w:val="-15454346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41C47B0" w14:textId="77777777" w:rsidR="00E757C5" w:rsidRPr="00AA03EC" w:rsidRDefault="00BC7E04" w:rsidP="005B0F6D">
        <w:pPr>
          <w:pStyle w:val="Footer"/>
          <w:framePr w:wrap="none" w:vAnchor="text" w:hAnchor="margin" w:xAlign="right" w:y="1"/>
          <w:rPr>
            <w:rStyle w:val="PageNumber"/>
            <w:sz w:val="28"/>
            <w:szCs w:val="28"/>
          </w:rPr>
        </w:pPr>
        <w:r w:rsidRPr="00AA03EC">
          <w:rPr>
            <w:rStyle w:val="PageNumber"/>
            <w:sz w:val="28"/>
            <w:szCs w:val="28"/>
          </w:rPr>
          <w:fldChar w:fldCharType="begin"/>
        </w:r>
        <w:r w:rsidRPr="00AA03EC">
          <w:rPr>
            <w:rStyle w:val="PageNumber"/>
            <w:sz w:val="28"/>
            <w:szCs w:val="28"/>
          </w:rPr>
          <w:instrText xml:space="preserve"> PAGE </w:instrText>
        </w:r>
        <w:r w:rsidRPr="00AA03EC">
          <w:rPr>
            <w:rStyle w:val="PageNumber"/>
            <w:sz w:val="28"/>
            <w:szCs w:val="28"/>
          </w:rPr>
          <w:fldChar w:fldCharType="separate"/>
        </w:r>
        <w:r w:rsidRPr="00AA03EC">
          <w:rPr>
            <w:rStyle w:val="PageNumber"/>
            <w:noProof/>
            <w:sz w:val="28"/>
            <w:szCs w:val="28"/>
          </w:rPr>
          <w:t>2</w:t>
        </w:r>
        <w:r w:rsidRPr="00AA03EC">
          <w:rPr>
            <w:rStyle w:val="PageNumber"/>
            <w:sz w:val="28"/>
            <w:szCs w:val="28"/>
          </w:rPr>
          <w:fldChar w:fldCharType="end"/>
        </w:r>
      </w:p>
    </w:sdtContent>
  </w:sdt>
  <w:p w14:paraId="6BF6FDF5" w14:textId="77777777" w:rsidR="00E757C5" w:rsidRDefault="00E757C5" w:rsidP="0015386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40928" w14:textId="77777777" w:rsidR="00D91882" w:rsidRDefault="00D91882">
      <w:pPr>
        <w:spacing w:line="240" w:lineRule="auto"/>
      </w:pPr>
      <w:r>
        <w:separator/>
      </w:r>
    </w:p>
  </w:footnote>
  <w:footnote w:type="continuationSeparator" w:id="0">
    <w:p w14:paraId="3D5380A1" w14:textId="77777777" w:rsidR="00D91882" w:rsidRDefault="00D9188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B3E4C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6342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C80450"/>
    <w:multiLevelType w:val="hybridMultilevel"/>
    <w:tmpl w:val="439048C4"/>
    <w:lvl w:ilvl="0" w:tplc="18EA529E">
      <w:start w:val="1"/>
      <w:numFmt w:val="bullet"/>
      <w:pStyle w:val="ListParagraph"/>
      <w:lvlText w:val=""/>
      <w:lvlJc w:val="left"/>
      <w:pPr>
        <w:ind w:left="4253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74942"/>
    <w:multiLevelType w:val="multilevel"/>
    <w:tmpl w:val="F098811C"/>
    <w:styleLink w:val="CurrentList1"/>
    <w:lvl w:ilvl="0">
      <w:start w:val="1"/>
      <w:numFmt w:val="bullet"/>
      <w:lvlText w:val=""/>
      <w:lvlJc w:val="left"/>
      <w:pPr>
        <w:ind w:left="4253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545DB"/>
    <w:multiLevelType w:val="hybridMultilevel"/>
    <w:tmpl w:val="51E2B864"/>
    <w:lvl w:ilvl="0" w:tplc="5EF8CBA2">
      <w:start w:val="1"/>
      <w:numFmt w:val="bullet"/>
      <w:pStyle w:val="Listparagraph2"/>
      <w:lvlText w:val="o"/>
      <w:lvlJc w:val="left"/>
      <w:pPr>
        <w:ind w:left="4973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5" w15:restartNumberingAfterBreak="0">
    <w:nsid w:val="163E705F"/>
    <w:multiLevelType w:val="hybridMultilevel"/>
    <w:tmpl w:val="8EEA505E"/>
    <w:lvl w:ilvl="0" w:tplc="14090001">
      <w:start w:val="1"/>
      <w:numFmt w:val="bullet"/>
      <w:lvlText w:val=""/>
      <w:lvlJc w:val="left"/>
      <w:pPr>
        <w:ind w:left="4497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217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937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657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377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097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817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537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257" w:hanging="360"/>
      </w:pPr>
      <w:rPr>
        <w:rFonts w:ascii="Wingdings" w:hAnsi="Wingdings" w:hint="default"/>
      </w:rPr>
    </w:lvl>
  </w:abstractNum>
  <w:abstractNum w:abstractNumId="6" w15:restartNumberingAfterBreak="0">
    <w:nsid w:val="29526E32"/>
    <w:multiLevelType w:val="hybridMultilevel"/>
    <w:tmpl w:val="380ED266"/>
    <w:lvl w:ilvl="0" w:tplc="1DB4FA24">
      <w:start w:val="1"/>
      <w:numFmt w:val="bullet"/>
      <w:pStyle w:val="Listbulletbackpage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7" w15:restartNumberingAfterBreak="0">
    <w:nsid w:val="36D00B54"/>
    <w:multiLevelType w:val="hybridMultilevel"/>
    <w:tmpl w:val="6D609B4A"/>
    <w:lvl w:ilvl="0" w:tplc="08090003">
      <w:start w:val="1"/>
      <w:numFmt w:val="bullet"/>
      <w:lvlText w:val="o"/>
      <w:lvlJc w:val="left"/>
      <w:pPr>
        <w:ind w:left="4406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8" w15:restartNumberingAfterBreak="0">
    <w:nsid w:val="3A627058"/>
    <w:multiLevelType w:val="hybridMultilevel"/>
    <w:tmpl w:val="4A1808FE"/>
    <w:lvl w:ilvl="0" w:tplc="1409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9" w15:restartNumberingAfterBreak="0">
    <w:nsid w:val="3C0C6B1D"/>
    <w:multiLevelType w:val="multilevel"/>
    <w:tmpl w:val="0A828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5145078"/>
    <w:multiLevelType w:val="hybridMultilevel"/>
    <w:tmpl w:val="AFB41F20"/>
    <w:lvl w:ilvl="0" w:tplc="14090001">
      <w:start w:val="1"/>
      <w:numFmt w:val="bullet"/>
      <w:lvlText w:val=""/>
      <w:lvlJc w:val="left"/>
      <w:pPr>
        <w:ind w:left="4492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212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932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652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372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092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812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532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252" w:hanging="360"/>
      </w:pPr>
      <w:rPr>
        <w:rFonts w:ascii="Wingdings" w:hAnsi="Wingdings" w:hint="default"/>
      </w:rPr>
    </w:lvl>
  </w:abstractNum>
  <w:abstractNum w:abstractNumId="11" w15:restartNumberingAfterBreak="0">
    <w:nsid w:val="4D020E99"/>
    <w:multiLevelType w:val="multilevel"/>
    <w:tmpl w:val="83142376"/>
    <w:styleLink w:val="CurrentList2"/>
    <w:lvl w:ilvl="0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2" w15:restartNumberingAfterBreak="0">
    <w:nsid w:val="4EA54E0E"/>
    <w:multiLevelType w:val="hybridMultilevel"/>
    <w:tmpl w:val="6256E60A"/>
    <w:lvl w:ilvl="0" w:tplc="AD06692C">
      <w:start w:val="1"/>
      <w:numFmt w:val="bullet"/>
      <w:pStyle w:val="Listsecondlevel"/>
      <w:lvlText w:val="o"/>
      <w:lvlJc w:val="left"/>
      <w:pPr>
        <w:ind w:left="4046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BB087C"/>
    <w:multiLevelType w:val="hybridMultilevel"/>
    <w:tmpl w:val="67E07CD0"/>
    <w:lvl w:ilvl="0" w:tplc="B05C50B8">
      <w:start w:val="1"/>
      <w:numFmt w:val="bullet"/>
      <w:lvlText w:val="o"/>
      <w:lvlJc w:val="left"/>
      <w:pPr>
        <w:ind w:left="4973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4" w15:restartNumberingAfterBreak="0">
    <w:nsid w:val="611A7872"/>
    <w:multiLevelType w:val="hybridMultilevel"/>
    <w:tmpl w:val="DF382BDA"/>
    <w:lvl w:ilvl="0" w:tplc="1409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15" w15:restartNumberingAfterBreak="0">
    <w:nsid w:val="63580316"/>
    <w:multiLevelType w:val="multilevel"/>
    <w:tmpl w:val="67E07CD0"/>
    <w:styleLink w:val="Listparagraph2ndlevel"/>
    <w:lvl w:ilvl="0">
      <w:start w:val="1"/>
      <w:numFmt w:val="bullet"/>
      <w:lvlText w:val="o"/>
      <w:lvlJc w:val="left"/>
      <w:pPr>
        <w:ind w:left="4973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5693" w:hanging="360"/>
      </w:pPr>
      <w:rPr>
        <w:rFonts w:ascii="Arial" w:hAnsi="Arial" w:hint="default"/>
        <w:sz w:val="32"/>
      </w:rPr>
    </w:lvl>
    <w:lvl w:ilvl="2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6" w15:restartNumberingAfterBreak="0">
    <w:nsid w:val="6C861EA6"/>
    <w:multiLevelType w:val="hybridMultilevel"/>
    <w:tmpl w:val="F3A83354"/>
    <w:lvl w:ilvl="0" w:tplc="1409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17" w15:restartNumberingAfterBreak="0">
    <w:nsid w:val="6CE153A3"/>
    <w:multiLevelType w:val="hybridMultilevel"/>
    <w:tmpl w:val="A86C9FD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6C06D0"/>
    <w:multiLevelType w:val="hybridMultilevel"/>
    <w:tmpl w:val="02246866"/>
    <w:lvl w:ilvl="0" w:tplc="1409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19" w15:restartNumberingAfterBreak="0">
    <w:nsid w:val="7F094A83"/>
    <w:multiLevelType w:val="hybridMultilevel"/>
    <w:tmpl w:val="73B0BAAC"/>
    <w:lvl w:ilvl="0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313756596">
    <w:abstractNumId w:val="6"/>
  </w:num>
  <w:num w:numId="2" w16cid:durableId="1751925994">
    <w:abstractNumId w:val="2"/>
  </w:num>
  <w:num w:numId="3" w16cid:durableId="930426864">
    <w:abstractNumId w:val="13"/>
  </w:num>
  <w:num w:numId="4" w16cid:durableId="90706847">
    <w:abstractNumId w:val="15"/>
  </w:num>
  <w:num w:numId="5" w16cid:durableId="313334513">
    <w:abstractNumId w:val="7"/>
  </w:num>
  <w:num w:numId="6" w16cid:durableId="2033803924">
    <w:abstractNumId w:val="4"/>
  </w:num>
  <w:num w:numId="7" w16cid:durableId="808132422">
    <w:abstractNumId w:val="3"/>
  </w:num>
  <w:num w:numId="8" w16cid:durableId="1143546541">
    <w:abstractNumId w:val="12"/>
  </w:num>
  <w:num w:numId="9" w16cid:durableId="279923130">
    <w:abstractNumId w:val="1"/>
  </w:num>
  <w:num w:numId="10" w16cid:durableId="1141115467">
    <w:abstractNumId w:val="11"/>
  </w:num>
  <w:num w:numId="11" w16cid:durableId="1254901281">
    <w:abstractNumId w:val="0"/>
  </w:num>
  <w:num w:numId="12" w16cid:durableId="2111922917">
    <w:abstractNumId w:val="17"/>
  </w:num>
  <w:num w:numId="13" w16cid:durableId="570190621">
    <w:abstractNumId w:val="19"/>
  </w:num>
  <w:num w:numId="14" w16cid:durableId="2124611704">
    <w:abstractNumId w:val="8"/>
  </w:num>
  <w:num w:numId="15" w16cid:durableId="1397318288">
    <w:abstractNumId w:val="16"/>
  </w:num>
  <w:num w:numId="16" w16cid:durableId="1960529967">
    <w:abstractNumId w:val="18"/>
  </w:num>
  <w:num w:numId="17" w16cid:durableId="2073959786">
    <w:abstractNumId w:val="5"/>
  </w:num>
  <w:num w:numId="18" w16cid:durableId="833303647">
    <w:abstractNumId w:val="14"/>
  </w:num>
  <w:num w:numId="19" w16cid:durableId="1275097740">
    <w:abstractNumId w:val="9"/>
  </w:num>
  <w:num w:numId="20" w16cid:durableId="229578100">
    <w:abstractNumId w:val="10"/>
  </w:num>
  <w:num w:numId="21" w16cid:durableId="1319268333">
    <w:abstractNumId w:val="2"/>
  </w:num>
  <w:num w:numId="22" w16cid:durableId="1240600119">
    <w:abstractNumId w:val="2"/>
  </w:num>
  <w:num w:numId="23" w16cid:durableId="1225336953">
    <w:abstractNumId w:val="2"/>
  </w:num>
  <w:num w:numId="24" w16cid:durableId="1617709582">
    <w:abstractNumId w:val="2"/>
  </w:num>
  <w:num w:numId="25" w16cid:durableId="192958895">
    <w:abstractNumId w:val="2"/>
  </w:num>
  <w:num w:numId="26" w16cid:durableId="1178736956">
    <w:abstractNumId w:val="2"/>
  </w:num>
  <w:num w:numId="27" w16cid:durableId="134297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0MrE0MrOwMDY1MDRQ0lEKTi0uzszPAymwrAUA6bkWdCwAAAA="/>
  </w:docVars>
  <w:rsids>
    <w:rsidRoot w:val="00A630FD"/>
    <w:rsid w:val="000013CC"/>
    <w:rsid w:val="00002417"/>
    <w:rsid w:val="00005DB6"/>
    <w:rsid w:val="000063A9"/>
    <w:rsid w:val="000064D2"/>
    <w:rsid w:val="00006896"/>
    <w:rsid w:val="00013928"/>
    <w:rsid w:val="00015268"/>
    <w:rsid w:val="0002009A"/>
    <w:rsid w:val="000227B4"/>
    <w:rsid w:val="000258E3"/>
    <w:rsid w:val="0003092A"/>
    <w:rsid w:val="00034434"/>
    <w:rsid w:val="000347FD"/>
    <w:rsid w:val="00040A5C"/>
    <w:rsid w:val="00044515"/>
    <w:rsid w:val="0004557B"/>
    <w:rsid w:val="00053B1F"/>
    <w:rsid w:val="00057090"/>
    <w:rsid w:val="000607FB"/>
    <w:rsid w:val="00062050"/>
    <w:rsid w:val="00066564"/>
    <w:rsid w:val="00077148"/>
    <w:rsid w:val="00082D26"/>
    <w:rsid w:val="000840F4"/>
    <w:rsid w:val="00085E05"/>
    <w:rsid w:val="0009079F"/>
    <w:rsid w:val="00090942"/>
    <w:rsid w:val="00090A7B"/>
    <w:rsid w:val="000A1301"/>
    <w:rsid w:val="000A3502"/>
    <w:rsid w:val="000A38B8"/>
    <w:rsid w:val="000A3C46"/>
    <w:rsid w:val="000A49E6"/>
    <w:rsid w:val="000A5AED"/>
    <w:rsid w:val="000A6888"/>
    <w:rsid w:val="000C06D9"/>
    <w:rsid w:val="000C0752"/>
    <w:rsid w:val="000C7184"/>
    <w:rsid w:val="000D0BE9"/>
    <w:rsid w:val="000D1E82"/>
    <w:rsid w:val="000D2B45"/>
    <w:rsid w:val="000D4AB8"/>
    <w:rsid w:val="000E0A41"/>
    <w:rsid w:val="000E4522"/>
    <w:rsid w:val="000E4BA6"/>
    <w:rsid w:val="000E7583"/>
    <w:rsid w:val="000F3B01"/>
    <w:rsid w:val="00103D30"/>
    <w:rsid w:val="00104F7F"/>
    <w:rsid w:val="00112B3D"/>
    <w:rsid w:val="00122416"/>
    <w:rsid w:val="00122538"/>
    <w:rsid w:val="00124EA8"/>
    <w:rsid w:val="00135215"/>
    <w:rsid w:val="0013564F"/>
    <w:rsid w:val="00136A1E"/>
    <w:rsid w:val="0013727F"/>
    <w:rsid w:val="00141DDF"/>
    <w:rsid w:val="0014510B"/>
    <w:rsid w:val="00154FBD"/>
    <w:rsid w:val="00161679"/>
    <w:rsid w:val="001627C0"/>
    <w:rsid w:val="001754F4"/>
    <w:rsid w:val="001807BD"/>
    <w:rsid w:val="00181D16"/>
    <w:rsid w:val="00186ACA"/>
    <w:rsid w:val="00193466"/>
    <w:rsid w:val="00195836"/>
    <w:rsid w:val="001A3FD1"/>
    <w:rsid w:val="001B4DD5"/>
    <w:rsid w:val="001B7565"/>
    <w:rsid w:val="001B7A4A"/>
    <w:rsid w:val="001B7E32"/>
    <w:rsid w:val="001B7E8B"/>
    <w:rsid w:val="001C33CF"/>
    <w:rsid w:val="001C7C83"/>
    <w:rsid w:val="001D10B5"/>
    <w:rsid w:val="001D223E"/>
    <w:rsid w:val="001D4CB2"/>
    <w:rsid w:val="001D5ADF"/>
    <w:rsid w:val="001E26E3"/>
    <w:rsid w:val="001E3429"/>
    <w:rsid w:val="00201791"/>
    <w:rsid w:val="00206B5D"/>
    <w:rsid w:val="00211A01"/>
    <w:rsid w:val="00212545"/>
    <w:rsid w:val="00213852"/>
    <w:rsid w:val="00223817"/>
    <w:rsid w:val="00226C0D"/>
    <w:rsid w:val="00226D44"/>
    <w:rsid w:val="00226F54"/>
    <w:rsid w:val="002326D9"/>
    <w:rsid w:val="0023749D"/>
    <w:rsid w:val="00245D13"/>
    <w:rsid w:val="00251351"/>
    <w:rsid w:val="00257D60"/>
    <w:rsid w:val="00260593"/>
    <w:rsid w:val="00261BF8"/>
    <w:rsid w:val="0026282E"/>
    <w:rsid w:val="00266B9F"/>
    <w:rsid w:val="00266CE6"/>
    <w:rsid w:val="00272359"/>
    <w:rsid w:val="00273784"/>
    <w:rsid w:val="00281571"/>
    <w:rsid w:val="00284D0D"/>
    <w:rsid w:val="00285E19"/>
    <w:rsid w:val="002905A9"/>
    <w:rsid w:val="00292525"/>
    <w:rsid w:val="00294DB7"/>
    <w:rsid w:val="00295933"/>
    <w:rsid w:val="002A52D8"/>
    <w:rsid w:val="002A6C85"/>
    <w:rsid w:val="002B1A06"/>
    <w:rsid w:val="002B703B"/>
    <w:rsid w:val="002C2996"/>
    <w:rsid w:val="002C3992"/>
    <w:rsid w:val="002D36D1"/>
    <w:rsid w:val="002D4F4A"/>
    <w:rsid w:val="002D6828"/>
    <w:rsid w:val="002E16E2"/>
    <w:rsid w:val="002E35B1"/>
    <w:rsid w:val="002E5D1D"/>
    <w:rsid w:val="002F049D"/>
    <w:rsid w:val="002F1839"/>
    <w:rsid w:val="002F5E8E"/>
    <w:rsid w:val="00302510"/>
    <w:rsid w:val="00306D37"/>
    <w:rsid w:val="00306E17"/>
    <w:rsid w:val="00310265"/>
    <w:rsid w:val="00313E4F"/>
    <w:rsid w:val="00315307"/>
    <w:rsid w:val="00315D9B"/>
    <w:rsid w:val="00316DBA"/>
    <w:rsid w:val="003215F9"/>
    <w:rsid w:val="00323EB3"/>
    <w:rsid w:val="0032689D"/>
    <w:rsid w:val="00334D51"/>
    <w:rsid w:val="003358CB"/>
    <w:rsid w:val="003369B1"/>
    <w:rsid w:val="00346BA5"/>
    <w:rsid w:val="003500C1"/>
    <w:rsid w:val="00353C3A"/>
    <w:rsid w:val="00355640"/>
    <w:rsid w:val="003631C1"/>
    <w:rsid w:val="003677C5"/>
    <w:rsid w:val="00370A13"/>
    <w:rsid w:val="00370F4A"/>
    <w:rsid w:val="00371C85"/>
    <w:rsid w:val="00371F02"/>
    <w:rsid w:val="00372183"/>
    <w:rsid w:val="0037225F"/>
    <w:rsid w:val="0037277F"/>
    <w:rsid w:val="00375CAB"/>
    <w:rsid w:val="003831EB"/>
    <w:rsid w:val="00395875"/>
    <w:rsid w:val="00395DDF"/>
    <w:rsid w:val="003A7763"/>
    <w:rsid w:val="003B1307"/>
    <w:rsid w:val="003B2ED0"/>
    <w:rsid w:val="003B306E"/>
    <w:rsid w:val="003B445A"/>
    <w:rsid w:val="003B7F0E"/>
    <w:rsid w:val="003C15E6"/>
    <w:rsid w:val="003C3339"/>
    <w:rsid w:val="003C58B9"/>
    <w:rsid w:val="003C6F59"/>
    <w:rsid w:val="003D1994"/>
    <w:rsid w:val="003D498C"/>
    <w:rsid w:val="003D631D"/>
    <w:rsid w:val="003D6C0A"/>
    <w:rsid w:val="003E728C"/>
    <w:rsid w:val="003F07F7"/>
    <w:rsid w:val="003F5628"/>
    <w:rsid w:val="004002D2"/>
    <w:rsid w:val="00402FB9"/>
    <w:rsid w:val="004045B7"/>
    <w:rsid w:val="004112DA"/>
    <w:rsid w:val="00411446"/>
    <w:rsid w:val="00411FC3"/>
    <w:rsid w:val="00412889"/>
    <w:rsid w:val="00412985"/>
    <w:rsid w:val="00413139"/>
    <w:rsid w:val="004146A6"/>
    <w:rsid w:val="00417DE9"/>
    <w:rsid w:val="00426734"/>
    <w:rsid w:val="00426BE4"/>
    <w:rsid w:val="0043461C"/>
    <w:rsid w:val="00434FED"/>
    <w:rsid w:val="004434DC"/>
    <w:rsid w:val="004535B5"/>
    <w:rsid w:val="004567B0"/>
    <w:rsid w:val="00460015"/>
    <w:rsid w:val="0046126C"/>
    <w:rsid w:val="004616A6"/>
    <w:rsid w:val="00465957"/>
    <w:rsid w:val="00470998"/>
    <w:rsid w:val="00471D17"/>
    <w:rsid w:val="00471E63"/>
    <w:rsid w:val="00471F64"/>
    <w:rsid w:val="004802C5"/>
    <w:rsid w:val="004821A2"/>
    <w:rsid w:val="004845C3"/>
    <w:rsid w:val="00485A0B"/>
    <w:rsid w:val="004868BC"/>
    <w:rsid w:val="0049608A"/>
    <w:rsid w:val="004965C2"/>
    <w:rsid w:val="00497510"/>
    <w:rsid w:val="004A1E1D"/>
    <w:rsid w:val="004A6A96"/>
    <w:rsid w:val="004B0D54"/>
    <w:rsid w:val="004B1271"/>
    <w:rsid w:val="004B79D0"/>
    <w:rsid w:val="004C5327"/>
    <w:rsid w:val="004D4A3F"/>
    <w:rsid w:val="004E2BA4"/>
    <w:rsid w:val="004E5466"/>
    <w:rsid w:val="004F3740"/>
    <w:rsid w:val="004F56C0"/>
    <w:rsid w:val="005019BC"/>
    <w:rsid w:val="00503AD5"/>
    <w:rsid w:val="00503BF4"/>
    <w:rsid w:val="00505FCA"/>
    <w:rsid w:val="00507559"/>
    <w:rsid w:val="00510007"/>
    <w:rsid w:val="00510411"/>
    <w:rsid w:val="005129A6"/>
    <w:rsid w:val="005133CA"/>
    <w:rsid w:val="005136CA"/>
    <w:rsid w:val="005162D8"/>
    <w:rsid w:val="00522E5E"/>
    <w:rsid w:val="00525E54"/>
    <w:rsid w:val="00530E3F"/>
    <w:rsid w:val="00532247"/>
    <w:rsid w:val="0054322A"/>
    <w:rsid w:val="005476A1"/>
    <w:rsid w:val="00556B42"/>
    <w:rsid w:val="005573D9"/>
    <w:rsid w:val="00560217"/>
    <w:rsid w:val="00566768"/>
    <w:rsid w:val="00567159"/>
    <w:rsid w:val="00570380"/>
    <w:rsid w:val="005730E0"/>
    <w:rsid w:val="00577273"/>
    <w:rsid w:val="00577D24"/>
    <w:rsid w:val="0058206E"/>
    <w:rsid w:val="00586FB0"/>
    <w:rsid w:val="005921AD"/>
    <w:rsid w:val="005925CF"/>
    <w:rsid w:val="00595F99"/>
    <w:rsid w:val="00596A6E"/>
    <w:rsid w:val="0059739A"/>
    <w:rsid w:val="005A07BF"/>
    <w:rsid w:val="005A47F3"/>
    <w:rsid w:val="005A6E80"/>
    <w:rsid w:val="005C0408"/>
    <w:rsid w:val="005C2F16"/>
    <w:rsid w:val="005C66D3"/>
    <w:rsid w:val="005D2F9F"/>
    <w:rsid w:val="005E17F9"/>
    <w:rsid w:val="005E25CF"/>
    <w:rsid w:val="005F3A00"/>
    <w:rsid w:val="005F604D"/>
    <w:rsid w:val="0060011B"/>
    <w:rsid w:val="00600129"/>
    <w:rsid w:val="0060094C"/>
    <w:rsid w:val="0060206C"/>
    <w:rsid w:val="00607D02"/>
    <w:rsid w:val="0061142E"/>
    <w:rsid w:val="00611E5A"/>
    <w:rsid w:val="006124BA"/>
    <w:rsid w:val="006125A4"/>
    <w:rsid w:val="006144C5"/>
    <w:rsid w:val="006166A2"/>
    <w:rsid w:val="00621669"/>
    <w:rsid w:val="00621884"/>
    <w:rsid w:val="00622175"/>
    <w:rsid w:val="006264D5"/>
    <w:rsid w:val="00630272"/>
    <w:rsid w:val="00631494"/>
    <w:rsid w:val="006333A6"/>
    <w:rsid w:val="006342E5"/>
    <w:rsid w:val="00640266"/>
    <w:rsid w:val="00641916"/>
    <w:rsid w:val="006443E5"/>
    <w:rsid w:val="0064667B"/>
    <w:rsid w:val="0065095D"/>
    <w:rsid w:val="00652A41"/>
    <w:rsid w:val="006557E3"/>
    <w:rsid w:val="00660637"/>
    <w:rsid w:val="00660C5C"/>
    <w:rsid w:val="00661DD7"/>
    <w:rsid w:val="00665C70"/>
    <w:rsid w:val="00671FB0"/>
    <w:rsid w:val="00673F3A"/>
    <w:rsid w:val="0068206C"/>
    <w:rsid w:val="00683296"/>
    <w:rsid w:val="00684F18"/>
    <w:rsid w:val="00687E73"/>
    <w:rsid w:val="00691A8D"/>
    <w:rsid w:val="00696B4C"/>
    <w:rsid w:val="006A3E11"/>
    <w:rsid w:val="006B45FC"/>
    <w:rsid w:val="006B5BF2"/>
    <w:rsid w:val="006C05CF"/>
    <w:rsid w:val="006C40CF"/>
    <w:rsid w:val="006C5543"/>
    <w:rsid w:val="006C5C26"/>
    <w:rsid w:val="006D05F3"/>
    <w:rsid w:val="006D12ED"/>
    <w:rsid w:val="006E050D"/>
    <w:rsid w:val="006E1841"/>
    <w:rsid w:val="006E2024"/>
    <w:rsid w:val="006E419D"/>
    <w:rsid w:val="006E46A3"/>
    <w:rsid w:val="006E5082"/>
    <w:rsid w:val="006E5F88"/>
    <w:rsid w:val="006F014D"/>
    <w:rsid w:val="006F0B5B"/>
    <w:rsid w:val="006F1222"/>
    <w:rsid w:val="0070066F"/>
    <w:rsid w:val="00701286"/>
    <w:rsid w:val="007012DC"/>
    <w:rsid w:val="00704EE0"/>
    <w:rsid w:val="00705CA3"/>
    <w:rsid w:val="0071030B"/>
    <w:rsid w:val="0071099F"/>
    <w:rsid w:val="00716E49"/>
    <w:rsid w:val="00723EA6"/>
    <w:rsid w:val="0072701F"/>
    <w:rsid w:val="00734C63"/>
    <w:rsid w:val="00736E4E"/>
    <w:rsid w:val="00743F40"/>
    <w:rsid w:val="00747CFC"/>
    <w:rsid w:val="00755E7D"/>
    <w:rsid w:val="007578A4"/>
    <w:rsid w:val="007604B9"/>
    <w:rsid w:val="00760DC8"/>
    <w:rsid w:val="007675E7"/>
    <w:rsid w:val="00767A6D"/>
    <w:rsid w:val="00770186"/>
    <w:rsid w:val="00776E3D"/>
    <w:rsid w:val="007829EC"/>
    <w:rsid w:val="007857FD"/>
    <w:rsid w:val="007875FE"/>
    <w:rsid w:val="00792F29"/>
    <w:rsid w:val="00793031"/>
    <w:rsid w:val="00796BED"/>
    <w:rsid w:val="00797BB5"/>
    <w:rsid w:val="00797DFE"/>
    <w:rsid w:val="007A33F8"/>
    <w:rsid w:val="007A413A"/>
    <w:rsid w:val="007A5B75"/>
    <w:rsid w:val="007B05F3"/>
    <w:rsid w:val="007B060E"/>
    <w:rsid w:val="007B1514"/>
    <w:rsid w:val="007B21C0"/>
    <w:rsid w:val="007B32DA"/>
    <w:rsid w:val="007B3980"/>
    <w:rsid w:val="007B524E"/>
    <w:rsid w:val="007B5691"/>
    <w:rsid w:val="007C7764"/>
    <w:rsid w:val="007D0FE4"/>
    <w:rsid w:val="007D60A1"/>
    <w:rsid w:val="007E1211"/>
    <w:rsid w:val="007E225B"/>
    <w:rsid w:val="007E3732"/>
    <w:rsid w:val="007E4A90"/>
    <w:rsid w:val="007E7233"/>
    <w:rsid w:val="007E7587"/>
    <w:rsid w:val="007F6BAA"/>
    <w:rsid w:val="007F7F8E"/>
    <w:rsid w:val="00815C3A"/>
    <w:rsid w:val="0082069C"/>
    <w:rsid w:val="00825707"/>
    <w:rsid w:val="00826264"/>
    <w:rsid w:val="008279F4"/>
    <w:rsid w:val="00827C40"/>
    <w:rsid w:val="00832E62"/>
    <w:rsid w:val="008363A9"/>
    <w:rsid w:val="008365BB"/>
    <w:rsid w:val="00840E1C"/>
    <w:rsid w:val="0084348B"/>
    <w:rsid w:val="00843725"/>
    <w:rsid w:val="00863341"/>
    <w:rsid w:val="008633EF"/>
    <w:rsid w:val="00863D53"/>
    <w:rsid w:val="008656FF"/>
    <w:rsid w:val="00866502"/>
    <w:rsid w:val="008753F8"/>
    <w:rsid w:val="00876041"/>
    <w:rsid w:val="008769D9"/>
    <w:rsid w:val="008804FC"/>
    <w:rsid w:val="008848CB"/>
    <w:rsid w:val="0088643D"/>
    <w:rsid w:val="0088789C"/>
    <w:rsid w:val="00887F23"/>
    <w:rsid w:val="0089106C"/>
    <w:rsid w:val="00892653"/>
    <w:rsid w:val="00892BB0"/>
    <w:rsid w:val="008948F4"/>
    <w:rsid w:val="008A1EFE"/>
    <w:rsid w:val="008A64B9"/>
    <w:rsid w:val="008B6479"/>
    <w:rsid w:val="008B76F6"/>
    <w:rsid w:val="008B7B41"/>
    <w:rsid w:val="008B7D72"/>
    <w:rsid w:val="008C18B0"/>
    <w:rsid w:val="008C43F1"/>
    <w:rsid w:val="008C6579"/>
    <w:rsid w:val="008C753C"/>
    <w:rsid w:val="008D1CF4"/>
    <w:rsid w:val="008D437D"/>
    <w:rsid w:val="008D5F73"/>
    <w:rsid w:val="008D60CA"/>
    <w:rsid w:val="008D6613"/>
    <w:rsid w:val="008E417E"/>
    <w:rsid w:val="008E4374"/>
    <w:rsid w:val="008F004F"/>
    <w:rsid w:val="008F30C9"/>
    <w:rsid w:val="0090022D"/>
    <w:rsid w:val="00900B8C"/>
    <w:rsid w:val="0090257A"/>
    <w:rsid w:val="009041B6"/>
    <w:rsid w:val="00910447"/>
    <w:rsid w:val="00915660"/>
    <w:rsid w:val="0091748C"/>
    <w:rsid w:val="0092310A"/>
    <w:rsid w:val="00924285"/>
    <w:rsid w:val="00926EA6"/>
    <w:rsid w:val="009335F1"/>
    <w:rsid w:val="00933974"/>
    <w:rsid w:val="0093428B"/>
    <w:rsid w:val="00936C6B"/>
    <w:rsid w:val="009411B0"/>
    <w:rsid w:val="0094516C"/>
    <w:rsid w:val="0095249C"/>
    <w:rsid w:val="00952BC4"/>
    <w:rsid w:val="009540EE"/>
    <w:rsid w:val="00955207"/>
    <w:rsid w:val="00962F9C"/>
    <w:rsid w:val="00964055"/>
    <w:rsid w:val="009716D8"/>
    <w:rsid w:val="009720CE"/>
    <w:rsid w:val="00973CC4"/>
    <w:rsid w:val="00974E0B"/>
    <w:rsid w:val="0098180B"/>
    <w:rsid w:val="00981BFD"/>
    <w:rsid w:val="009824FD"/>
    <w:rsid w:val="00983D52"/>
    <w:rsid w:val="009847C5"/>
    <w:rsid w:val="009912F8"/>
    <w:rsid w:val="00993EE3"/>
    <w:rsid w:val="00997D93"/>
    <w:rsid w:val="009A1B36"/>
    <w:rsid w:val="009A1BBE"/>
    <w:rsid w:val="009A6929"/>
    <w:rsid w:val="009B0AC4"/>
    <w:rsid w:val="009B1176"/>
    <w:rsid w:val="009B6ED1"/>
    <w:rsid w:val="009B7A51"/>
    <w:rsid w:val="009C11DC"/>
    <w:rsid w:val="009C1365"/>
    <w:rsid w:val="009C17EB"/>
    <w:rsid w:val="009C34AB"/>
    <w:rsid w:val="009C3CF6"/>
    <w:rsid w:val="009D29C1"/>
    <w:rsid w:val="009D33A2"/>
    <w:rsid w:val="009D5813"/>
    <w:rsid w:val="009D6922"/>
    <w:rsid w:val="009D7EE8"/>
    <w:rsid w:val="009E16D4"/>
    <w:rsid w:val="009E178F"/>
    <w:rsid w:val="009E184B"/>
    <w:rsid w:val="009E2A54"/>
    <w:rsid w:val="009E39A1"/>
    <w:rsid w:val="009E4BD0"/>
    <w:rsid w:val="009E4D94"/>
    <w:rsid w:val="009F1DDC"/>
    <w:rsid w:val="009F3EE3"/>
    <w:rsid w:val="009F55EB"/>
    <w:rsid w:val="009F7326"/>
    <w:rsid w:val="00A00FF1"/>
    <w:rsid w:val="00A04047"/>
    <w:rsid w:val="00A106C4"/>
    <w:rsid w:val="00A12915"/>
    <w:rsid w:val="00A1608E"/>
    <w:rsid w:val="00A16CD6"/>
    <w:rsid w:val="00A208CF"/>
    <w:rsid w:val="00A22BA5"/>
    <w:rsid w:val="00A25D6D"/>
    <w:rsid w:val="00A2743A"/>
    <w:rsid w:val="00A3395F"/>
    <w:rsid w:val="00A4049E"/>
    <w:rsid w:val="00A445DD"/>
    <w:rsid w:val="00A53286"/>
    <w:rsid w:val="00A60A9C"/>
    <w:rsid w:val="00A61A4E"/>
    <w:rsid w:val="00A630FD"/>
    <w:rsid w:val="00A65461"/>
    <w:rsid w:val="00A66D8D"/>
    <w:rsid w:val="00A67570"/>
    <w:rsid w:val="00A67B01"/>
    <w:rsid w:val="00A73CCB"/>
    <w:rsid w:val="00A74973"/>
    <w:rsid w:val="00A765F0"/>
    <w:rsid w:val="00A83B7D"/>
    <w:rsid w:val="00A843E2"/>
    <w:rsid w:val="00A8585B"/>
    <w:rsid w:val="00A8590D"/>
    <w:rsid w:val="00A953CD"/>
    <w:rsid w:val="00A97AF5"/>
    <w:rsid w:val="00AA02CD"/>
    <w:rsid w:val="00AA6289"/>
    <w:rsid w:val="00AA770F"/>
    <w:rsid w:val="00AA7BF9"/>
    <w:rsid w:val="00AB0EDB"/>
    <w:rsid w:val="00AB17AA"/>
    <w:rsid w:val="00AD0CA4"/>
    <w:rsid w:val="00AD2680"/>
    <w:rsid w:val="00AD4303"/>
    <w:rsid w:val="00AE2CB1"/>
    <w:rsid w:val="00AE2DC1"/>
    <w:rsid w:val="00AE6804"/>
    <w:rsid w:val="00AE7528"/>
    <w:rsid w:val="00AF3B0A"/>
    <w:rsid w:val="00AF4344"/>
    <w:rsid w:val="00B06BBE"/>
    <w:rsid w:val="00B10C79"/>
    <w:rsid w:val="00B14EB5"/>
    <w:rsid w:val="00B16B83"/>
    <w:rsid w:val="00B218CD"/>
    <w:rsid w:val="00B23C8F"/>
    <w:rsid w:val="00B26273"/>
    <w:rsid w:val="00B4674C"/>
    <w:rsid w:val="00B50B0B"/>
    <w:rsid w:val="00B60D15"/>
    <w:rsid w:val="00B619DC"/>
    <w:rsid w:val="00B62167"/>
    <w:rsid w:val="00B62A89"/>
    <w:rsid w:val="00B66BF5"/>
    <w:rsid w:val="00B7297B"/>
    <w:rsid w:val="00B73F11"/>
    <w:rsid w:val="00B74537"/>
    <w:rsid w:val="00B77621"/>
    <w:rsid w:val="00B81A2E"/>
    <w:rsid w:val="00B83387"/>
    <w:rsid w:val="00B8497E"/>
    <w:rsid w:val="00B85C39"/>
    <w:rsid w:val="00B90D15"/>
    <w:rsid w:val="00B94CAC"/>
    <w:rsid w:val="00BA0AC5"/>
    <w:rsid w:val="00BA1BED"/>
    <w:rsid w:val="00BA258E"/>
    <w:rsid w:val="00BB044D"/>
    <w:rsid w:val="00BB4042"/>
    <w:rsid w:val="00BB5FAB"/>
    <w:rsid w:val="00BB7148"/>
    <w:rsid w:val="00BC1DBF"/>
    <w:rsid w:val="00BC5461"/>
    <w:rsid w:val="00BC68FE"/>
    <w:rsid w:val="00BC7BCF"/>
    <w:rsid w:val="00BC7E04"/>
    <w:rsid w:val="00BD08E7"/>
    <w:rsid w:val="00BD29C1"/>
    <w:rsid w:val="00BD34B6"/>
    <w:rsid w:val="00BD5ED3"/>
    <w:rsid w:val="00BE1422"/>
    <w:rsid w:val="00BE6953"/>
    <w:rsid w:val="00BE69D2"/>
    <w:rsid w:val="00BE71A4"/>
    <w:rsid w:val="00BF14EF"/>
    <w:rsid w:val="00BF1773"/>
    <w:rsid w:val="00BF3F72"/>
    <w:rsid w:val="00BF5DDC"/>
    <w:rsid w:val="00C01DF2"/>
    <w:rsid w:val="00C200AE"/>
    <w:rsid w:val="00C214FE"/>
    <w:rsid w:val="00C25025"/>
    <w:rsid w:val="00C25304"/>
    <w:rsid w:val="00C2559C"/>
    <w:rsid w:val="00C3241E"/>
    <w:rsid w:val="00C33EF3"/>
    <w:rsid w:val="00C464EA"/>
    <w:rsid w:val="00C47C8D"/>
    <w:rsid w:val="00C52DBD"/>
    <w:rsid w:val="00C5510A"/>
    <w:rsid w:val="00C57F51"/>
    <w:rsid w:val="00C632AF"/>
    <w:rsid w:val="00C664BB"/>
    <w:rsid w:val="00C72538"/>
    <w:rsid w:val="00C755A5"/>
    <w:rsid w:val="00C801E2"/>
    <w:rsid w:val="00C82B16"/>
    <w:rsid w:val="00C8355E"/>
    <w:rsid w:val="00C8583A"/>
    <w:rsid w:val="00C87272"/>
    <w:rsid w:val="00C92F3A"/>
    <w:rsid w:val="00C93CD6"/>
    <w:rsid w:val="00CA7576"/>
    <w:rsid w:val="00CA7EAB"/>
    <w:rsid w:val="00CB42B0"/>
    <w:rsid w:val="00CB50E4"/>
    <w:rsid w:val="00CB75DF"/>
    <w:rsid w:val="00CC115E"/>
    <w:rsid w:val="00CC6AED"/>
    <w:rsid w:val="00CC747F"/>
    <w:rsid w:val="00CD3E88"/>
    <w:rsid w:val="00CE0C6B"/>
    <w:rsid w:val="00CE24AA"/>
    <w:rsid w:val="00CF5408"/>
    <w:rsid w:val="00CF6CC7"/>
    <w:rsid w:val="00D01EF8"/>
    <w:rsid w:val="00D03CD5"/>
    <w:rsid w:val="00D04082"/>
    <w:rsid w:val="00D07D4A"/>
    <w:rsid w:val="00D13D09"/>
    <w:rsid w:val="00D163C1"/>
    <w:rsid w:val="00D2119A"/>
    <w:rsid w:val="00D264DB"/>
    <w:rsid w:val="00D30725"/>
    <w:rsid w:val="00D30A69"/>
    <w:rsid w:val="00D316B6"/>
    <w:rsid w:val="00D345A5"/>
    <w:rsid w:val="00D350A7"/>
    <w:rsid w:val="00D36FB0"/>
    <w:rsid w:val="00D37DB0"/>
    <w:rsid w:val="00D4055B"/>
    <w:rsid w:val="00D41A96"/>
    <w:rsid w:val="00D44398"/>
    <w:rsid w:val="00D47254"/>
    <w:rsid w:val="00D572F4"/>
    <w:rsid w:val="00D57356"/>
    <w:rsid w:val="00D60BC3"/>
    <w:rsid w:val="00D61CF5"/>
    <w:rsid w:val="00D652D9"/>
    <w:rsid w:val="00D67451"/>
    <w:rsid w:val="00D721BA"/>
    <w:rsid w:val="00D7402D"/>
    <w:rsid w:val="00D81A1A"/>
    <w:rsid w:val="00D852B6"/>
    <w:rsid w:val="00D91882"/>
    <w:rsid w:val="00D93079"/>
    <w:rsid w:val="00D93209"/>
    <w:rsid w:val="00D9387D"/>
    <w:rsid w:val="00D95BCC"/>
    <w:rsid w:val="00D95D45"/>
    <w:rsid w:val="00D95F1D"/>
    <w:rsid w:val="00DA175E"/>
    <w:rsid w:val="00DA7F30"/>
    <w:rsid w:val="00DB250B"/>
    <w:rsid w:val="00DB3025"/>
    <w:rsid w:val="00DB325B"/>
    <w:rsid w:val="00DB6BD5"/>
    <w:rsid w:val="00DC0986"/>
    <w:rsid w:val="00DC5D2A"/>
    <w:rsid w:val="00DC7ADF"/>
    <w:rsid w:val="00DD2C4E"/>
    <w:rsid w:val="00DD7610"/>
    <w:rsid w:val="00DD7ED7"/>
    <w:rsid w:val="00DE7931"/>
    <w:rsid w:val="00DF18A4"/>
    <w:rsid w:val="00DF1F71"/>
    <w:rsid w:val="00DF2E18"/>
    <w:rsid w:val="00DF3432"/>
    <w:rsid w:val="00DF4F03"/>
    <w:rsid w:val="00DF693C"/>
    <w:rsid w:val="00E02C06"/>
    <w:rsid w:val="00E17BF8"/>
    <w:rsid w:val="00E24695"/>
    <w:rsid w:val="00E25EA4"/>
    <w:rsid w:val="00E261F9"/>
    <w:rsid w:val="00E301CA"/>
    <w:rsid w:val="00E30FF2"/>
    <w:rsid w:val="00E3630B"/>
    <w:rsid w:val="00E422EA"/>
    <w:rsid w:val="00E533DC"/>
    <w:rsid w:val="00E56A37"/>
    <w:rsid w:val="00E616EC"/>
    <w:rsid w:val="00E621EB"/>
    <w:rsid w:val="00E64141"/>
    <w:rsid w:val="00E703C9"/>
    <w:rsid w:val="00E70E61"/>
    <w:rsid w:val="00E75077"/>
    <w:rsid w:val="00E757C5"/>
    <w:rsid w:val="00E76DC4"/>
    <w:rsid w:val="00E76EBD"/>
    <w:rsid w:val="00E81AFA"/>
    <w:rsid w:val="00E8203D"/>
    <w:rsid w:val="00E83C50"/>
    <w:rsid w:val="00E857FC"/>
    <w:rsid w:val="00E85B43"/>
    <w:rsid w:val="00E91085"/>
    <w:rsid w:val="00EA1BDF"/>
    <w:rsid w:val="00EA2053"/>
    <w:rsid w:val="00EA567F"/>
    <w:rsid w:val="00EB1D78"/>
    <w:rsid w:val="00EC019C"/>
    <w:rsid w:val="00EC02C3"/>
    <w:rsid w:val="00EC5F32"/>
    <w:rsid w:val="00ED00A1"/>
    <w:rsid w:val="00ED1F2A"/>
    <w:rsid w:val="00ED3F5A"/>
    <w:rsid w:val="00EE2942"/>
    <w:rsid w:val="00EE2B8E"/>
    <w:rsid w:val="00EF4A04"/>
    <w:rsid w:val="00EF4BB1"/>
    <w:rsid w:val="00EF5226"/>
    <w:rsid w:val="00F05DF8"/>
    <w:rsid w:val="00F161F6"/>
    <w:rsid w:val="00F17BA1"/>
    <w:rsid w:val="00F20BCC"/>
    <w:rsid w:val="00F20DD2"/>
    <w:rsid w:val="00F2292B"/>
    <w:rsid w:val="00F24A33"/>
    <w:rsid w:val="00F303CA"/>
    <w:rsid w:val="00F32DCE"/>
    <w:rsid w:val="00F33D29"/>
    <w:rsid w:val="00F3480F"/>
    <w:rsid w:val="00F374FF"/>
    <w:rsid w:val="00F37BDC"/>
    <w:rsid w:val="00F37CE8"/>
    <w:rsid w:val="00F41A3D"/>
    <w:rsid w:val="00F47989"/>
    <w:rsid w:val="00F545D9"/>
    <w:rsid w:val="00F65CE2"/>
    <w:rsid w:val="00F65FE6"/>
    <w:rsid w:val="00F66582"/>
    <w:rsid w:val="00F665D3"/>
    <w:rsid w:val="00F7369C"/>
    <w:rsid w:val="00F75102"/>
    <w:rsid w:val="00F86FB4"/>
    <w:rsid w:val="00F87859"/>
    <w:rsid w:val="00F900C4"/>
    <w:rsid w:val="00F90FA8"/>
    <w:rsid w:val="00F91A99"/>
    <w:rsid w:val="00FA47F1"/>
    <w:rsid w:val="00FB2B35"/>
    <w:rsid w:val="00FB4AB2"/>
    <w:rsid w:val="00FB5CA2"/>
    <w:rsid w:val="00FC1BD7"/>
    <w:rsid w:val="00FC2519"/>
    <w:rsid w:val="00FC63B6"/>
    <w:rsid w:val="00FD0484"/>
    <w:rsid w:val="00FD3AD8"/>
    <w:rsid w:val="00FD3F88"/>
    <w:rsid w:val="00FD45A9"/>
    <w:rsid w:val="00FE39A8"/>
    <w:rsid w:val="00FE5F70"/>
    <w:rsid w:val="00FF13A7"/>
    <w:rsid w:val="00FF3504"/>
    <w:rsid w:val="119C772F"/>
    <w:rsid w:val="391BE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18FA9"/>
  <w15:chartTrackingRefBased/>
  <w15:docId w15:val="{6C76CE48-36F4-45B6-93FF-4790E9D1F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rsid w:val="00F7369C"/>
    <w:pPr>
      <w:spacing w:line="360" w:lineRule="auto"/>
      <w:ind w:left="3686"/>
    </w:pPr>
    <w:rPr>
      <w:rFonts w:ascii="Arial" w:eastAsiaTheme="minorEastAsia" w:hAnsi="Arial"/>
      <w:sz w:val="32"/>
      <w:lang w:val="en-AU"/>
    </w:rPr>
  </w:style>
  <w:style w:type="paragraph" w:styleId="Heading1">
    <w:name w:val="heading 1"/>
    <w:next w:val="BodyText"/>
    <w:link w:val="Heading1Char"/>
    <w:uiPriority w:val="1"/>
    <w:qFormat/>
    <w:rsid w:val="00BD29C1"/>
    <w:pPr>
      <w:keepNext/>
      <w:keepLines/>
      <w:pageBreakBefore/>
      <w:widowControl w:val="0"/>
      <w:pBdr>
        <w:top w:val="single" w:sz="18" w:space="10" w:color="5B8047"/>
        <w:left w:val="single" w:sz="18" w:space="4" w:color="5B8047"/>
        <w:bottom w:val="single" w:sz="18" w:space="0" w:color="5B8047"/>
        <w:right w:val="single" w:sz="18" w:space="4" w:color="5B8047"/>
      </w:pBdr>
      <w:spacing w:line="360" w:lineRule="auto"/>
      <w:jc w:val="center"/>
      <w:outlineLvl w:val="0"/>
    </w:pPr>
    <w:rPr>
      <w:rFonts w:ascii="Arial" w:eastAsia="Arial Unicode MS" w:hAnsi="Arial"/>
      <w:b/>
      <w:noProof/>
      <w:kern w:val="28"/>
      <w:sz w:val="44"/>
      <w:lang w:eastAsia="en-NZ"/>
    </w:rPr>
  </w:style>
  <w:style w:type="paragraph" w:styleId="Heading2">
    <w:name w:val="heading 2"/>
    <w:basedOn w:val="Normal"/>
    <w:next w:val="Normal"/>
    <w:link w:val="Heading2Char"/>
    <w:uiPriority w:val="1"/>
    <w:qFormat/>
    <w:rsid w:val="003F5628"/>
    <w:pPr>
      <w:keepNext/>
      <w:keepLines/>
      <w:outlineLvl w:val="1"/>
    </w:pPr>
    <w:rPr>
      <w:rFonts w:eastAsiaTheme="majorEastAsia" w:cstheme="majorBidi"/>
      <w:b/>
      <w:color w:val="000000" w:themeColor="text1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sid w:val="00BD29C1"/>
    <w:rPr>
      <w:rFonts w:ascii="Arial" w:eastAsia="Arial Unicode MS" w:hAnsi="Arial"/>
      <w:b/>
      <w:noProof/>
      <w:kern w:val="28"/>
      <w:sz w:val="44"/>
      <w:lang w:eastAsia="en-NZ"/>
    </w:rPr>
  </w:style>
  <w:style w:type="paragraph" w:styleId="BodyText">
    <w:name w:val="Body Text"/>
    <w:basedOn w:val="Normal"/>
    <w:link w:val="BodyTextChar"/>
    <w:uiPriority w:val="99"/>
    <w:semiHidden/>
    <w:unhideWhenUsed/>
    <w:rsid w:val="006C5C2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C5C26"/>
  </w:style>
  <w:style w:type="paragraph" w:styleId="ListParagraph">
    <w:name w:val="List Paragraph"/>
    <w:aliases w:val="List first level,List Paragraph numbered,List Bullet indent,List Paragraph1,Bullet List,FooterText,numbered,Paragraphe de liste1,Bulletr List Paragraph,列出段落,列出段落1,Listeafsnit1,Parágrafo da Lista1,List Paragraph2,List Paragraph21,リスト段落1,L"/>
    <w:basedOn w:val="ListBullet"/>
    <w:link w:val="ListParagraphChar"/>
    <w:uiPriority w:val="34"/>
    <w:qFormat/>
    <w:rsid w:val="00736E4E"/>
    <w:pPr>
      <w:numPr>
        <w:numId w:val="2"/>
      </w:numPr>
      <w:spacing w:before="480"/>
      <w:ind w:left="4167"/>
      <w:contextualSpacing w:val="0"/>
    </w:pPr>
    <w:rPr>
      <w:rFonts w:eastAsiaTheme="minorHAnsi"/>
      <w:szCs w:val="22"/>
      <w:lang w:val="en-GB"/>
    </w:rPr>
  </w:style>
  <w:style w:type="character" w:customStyle="1" w:styleId="ListParagraphChar">
    <w:name w:val="List Paragraph Char"/>
    <w:aliases w:val="List first level Char,List Paragraph numbered Char,List Bullet indent Char,List Paragraph1 Char,Bullet List Char,FooterText Char,numbered Char,Paragraphe de liste1 Char,Bulletr List Paragraph Char,列出段落 Char,列出段落1 Char,リスト段落1 Char"/>
    <w:basedOn w:val="DefaultParagraphFont"/>
    <w:link w:val="ListParagraph"/>
    <w:uiPriority w:val="34"/>
    <w:locked/>
    <w:rsid w:val="00BF5DDC"/>
    <w:rPr>
      <w:rFonts w:ascii="Arial" w:hAnsi="Arial"/>
      <w:sz w:val="32"/>
      <w:szCs w:val="22"/>
      <w:lang w:val="en-GB"/>
    </w:rPr>
  </w:style>
  <w:style w:type="paragraph" w:styleId="Title">
    <w:name w:val="Title"/>
    <w:basedOn w:val="Normal"/>
    <w:next w:val="Normal"/>
    <w:link w:val="TitleChar"/>
    <w:autoRedefine/>
    <w:qFormat/>
    <w:rsid w:val="000D1E82"/>
    <w:pPr>
      <w:spacing w:after="200"/>
      <w:ind w:left="0"/>
      <w:contextualSpacing/>
      <w:jc w:val="center"/>
    </w:pPr>
    <w:rPr>
      <w:rFonts w:eastAsiaTheme="majorEastAsia" w:cstheme="majorBidi"/>
      <w:b/>
      <w:color w:val="000000" w:themeColor="text1"/>
      <w:spacing w:val="-10"/>
      <w:kern w:val="28"/>
      <w:sz w:val="60"/>
      <w:szCs w:val="60"/>
      <w:lang w:val="en-NZ" w:eastAsia="en-GB"/>
    </w:rPr>
  </w:style>
  <w:style w:type="character" w:customStyle="1" w:styleId="TitleChar">
    <w:name w:val="Title Char"/>
    <w:basedOn w:val="DefaultParagraphFont"/>
    <w:link w:val="Title"/>
    <w:rsid w:val="000D1E82"/>
    <w:rPr>
      <w:rFonts w:ascii="Arial" w:eastAsiaTheme="majorEastAsia" w:hAnsi="Arial" w:cstheme="majorBidi"/>
      <w:b/>
      <w:color w:val="000000" w:themeColor="text1"/>
      <w:spacing w:val="-10"/>
      <w:kern w:val="28"/>
      <w:sz w:val="60"/>
      <w:szCs w:val="60"/>
      <w:lang w:eastAsia="en-GB"/>
    </w:rPr>
  </w:style>
  <w:style w:type="character" w:styleId="Hyperlink">
    <w:name w:val="Hyperlink"/>
    <w:basedOn w:val="DefaultParagraphFont"/>
    <w:uiPriority w:val="99"/>
    <w:semiHidden/>
    <w:rsid w:val="00F87859"/>
    <w:rPr>
      <w:color w:val="64BCB5"/>
      <w:u w:val="single"/>
    </w:rPr>
  </w:style>
  <w:style w:type="paragraph" w:styleId="Footer">
    <w:name w:val="footer"/>
    <w:basedOn w:val="Normal"/>
    <w:link w:val="FooterChar"/>
    <w:uiPriority w:val="99"/>
    <w:semiHidden/>
    <w:rsid w:val="00F878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5DDC"/>
    <w:rPr>
      <w:rFonts w:ascii="Arial" w:eastAsiaTheme="minorEastAsia" w:hAnsi="Arial"/>
      <w:sz w:val="32"/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F87859"/>
  </w:style>
  <w:style w:type="character" w:styleId="FollowedHyperlink">
    <w:name w:val="FollowedHyperlink"/>
    <w:basedOn w:val="DefaultParagraphFont"/>
    <w:uiPriority w:val="99"/>
    <w:semiHidden/>
    <w:unhideWhenUsed/>
    <w:rsid w:val="00F8785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rsid w:val="00261BF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5DDC"/>
    <w:rPr>
      <w:rFonts w:ascii="Arial" w:eastAsiaTheme="minorEastAsia" w:hAnsi="Arial"/>
      <w:sz w:val="32"/>
      <w:lang w:val="en-AU"/>
    </w:rPr>
  </w:style>
  <w:style w:type="character" w:customStyle="1" w:styleId="Heading2Char">
    <w:name w:val="Heading 2 Char"/>
    <w:basedOn w:val="DefaultParagraphFont"/>
    <w:link w:val="Heading2"/>
    <w:uiPriority w:val="1"/>
    <w:rsid w:val="00BF5DDC"/>
    <w:rPr>
      <w:rFonts w:ascii="Arial" w:eastAsiaTheme="majorEastAsia" w:hAnsi="Arial" w:cstheme="majorBidi"/>
      <w:b/>
      <w:color w:val="000000" w:themeColor="text1"/>
      <w:sz w:val="36"/>
      <w:szCs w:val="26"/>
      <w:lang w:val="en-AU"/>
    </w:rPr>
  </w:style>
  <w:style w:type="paragraph" w:styleId="NoSpacing">
    <w:name w:val="No Spacing"/>
    <w:uiPriority w:val="9"/>
    <w:semiHidden/>
    <w:rsid w:val="0003092A"/>
    <w:pPr>
      <w:ind w:left="3686"/>
    </w:pPr>
    <w:rPr>
      <w:rFonts w:ascii="Arial" w:eastAsiaTheme="minorEastAsia" w:hAnsi="Arial"/>
      <w:sz w:val="4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EF4A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4A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4A04"/>
    <w:rPr>
      <w:rFonts w:ascii="Arial" w:eastAsiaTheme="minorEastAsia" w:hAnsi="Arial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4A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4A04"/>
    <w:rPr>
      <w:rFonts w:ascii="Arial" w:eastAsiaTheme="minorEastAsia" w:hAnsi="Arial"/>
      <w:b/>
      <w:bCs/>
      <w:sz w:val="20"/>
      <w:szCs w:val="20"/>
      <w:lang w:val="en-AU"/>
    </w:rPr>
  </w:style>
  <w:style w:type="paragraph" w:styleId="Subtitle">
    <w:name w:val="Subtitle"/>
    <w:aliases w:val="Published date"/>
    <w:next w:val="Normal"/>
    <w:link w:val="SubtitleChar"/>
    <w:uiPriority w:val="11"/>
    <w:semiHidden/>
    <w:qFormat/>
    <w:rsid w:val="003F5628"/>
    <w:pPr>
      <w:spacing w:line="360" w:lineRule="auto"/>
      <w:jc w:val="center"/>
    </w:pPr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character" w:customStyle="1" w:styleId="SubtitleChar">
    <w:name w:val="Subtitle Char"/>
    <w:aliases w:val="Published date Char"/>
    <w:basedOn w:val="DefaultParagraphFont"/>
    <w:link w:val="Subtitle"/>
    <w:uiPriority w:val="11"/>
    <w:semiHidden/>
    <w:rsid w:val="00BF5DDC"/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paragraph" w:customStyle="1" w:styleId="contentspage">
    <w:name w:val="contents page"/>
    <w:basedOn w:val="Normal"/>
    <w:uiPriority w:val="3"/>
    <w:qFormat/>
    <w:rsid w:val="0064667B"/>
    <w:pPr>
      <w:tabs>
        <w:tab w:val="right" w:leader="dot" w:pos="8959"/>
      </w:tabs>
      <w:ind w:left="3402" w:right="-188"/>
    </w:pPr>
    <w:rPr>
      <w:rFonts w:cs="Arial"/>
      <w:bCs/>
      <w:szCs w:val="32"/>
    </w:rPr>
  </w:style>
  <w:style w:type="numbering" w:customStyle="1" w:styleId="Listparagraph2ndlevel">
    <w:name w:val="List paragraph 2nd level"/>
    <w:basedOn w:val="NoList"/>
    <w:uiPriority w:val="99"/>
    <w:rsid w:val="006B45FC"/>
    <w:pPr>
      <w:numPr>
        <w:numId w:val="4"/>
      </w:numPr>
    </w:pPr>
  </w:style>
  <w:style w:type="paragraph" w:customStyle="1" w:styleId="Listparagraph2">
    <w:name w:val="List paragraph 2"/>
    <w:basedOn w:val="ListParagraph"/>
    <w:uiPriority w:val="8"/>
    <w:semiHidden/>
    <w:rsid w:val="006B45FC"/>
    <w:pPr>
      <w:numPr>
        <w:numId w:val="6"/>
      </w:numPr>
      <w:ind w:left="4820" w:hanging="567"/>
    </w:pPr>
    <w:rPr>
      <w:shd w:val="clear" w:color="auto" w:fill="FFFFFF"/>
      <w:lang w:eastAsia="en-GB"/>
    </w:rPr>
  </w:style>
  <w:style w:type="paragraph" w:customStyle="1" w:styleId="Listsecondlevel">
    <w:name w:val="List second level"/>
    <w:basedOn w:val="ListParagraph"/>
    <w:next w:val="Listparagraph2"/>
    <w:uiPriority w:val="6"/>
    <w:qFormat/>
    <w:rsid w:val="0098180B"/>
    <w:pPr>
      <w:numPr>
        <w:numId w:val="8"/>
      </w:numPr>
      <w:ind w:left="4820" w:hanging="567"/>
    </w:pPr>
  </w:style>
  <w:style w:type="numbering" w:customStyle="1" w:styleId="CurrentList1">
    <w:name w:val="Current List1"/>
    <w:uiPriority w:val="99"/>
    <w:rsid w:val="006B45FC"/>
    <w:pPr>
      <w:numPr>
        <w:numId w:val="7"/>
      </w:numPr>
    </w:pPr>
  </w:style>
  <w:style w:type="character" w:styleId="SubtleReference">
    <w:name w:val="Subtle Reference"/>
    <w:basedOn w:val="DefaultParagraphFont"/>
    <w:uiPriority w:val="31"/>
    <w:semiHidden/>
    <w:rsid w:val="00863D53"/>
    <w:rPr>
      <w:smallCaps/>
      <w:color w:val="5A5A5A" w:themeColor="text1" w:themeTint="A5"/>
    </w:rPr>
  </w:style>
  <w:style w:type="paragraph" w:styleId="ListBullet">
    <w:name w:val="List Bullet"/>
    <w:basedOn w:val="Normal"/>
    <w:uiPriority w:val="99"/>
    <w:semiHidden/>
    <w:unhideWhenUsed/>
    <w:rsid w:val="00863D53"/>
    <w:pPr>
      <w:numPr>
        <w:numId w:val="9"/>
      </w:numPr>
      <w:contextualSpacing/>
    </w:pPr>
  </w:style>
  <w:style w:type="paragraph" w:customStyle="1" w:styleId="Datepublished">
    <w:name w:val="Date published"/>
    <w:basedOn w:val="Subtitle"/>
    <w:link w:val="DatepublishedChar"/>
    <w:uiPriority w:val="2"/>
    <w:qFormat/>
    <w:rsid w:val="00BF5DDC"/>
  </w:style>
  <w:style w:type="paragraph" w:customStyle="1" w:styleId="Listtoplevel">
    <w:name w:val="List top level"/>
    <w:basedOn w:val="ListParagraph"/>
    <w:link w:val="ListtoplevelChar"/>
    <w:uiPriority w:val="5"/>
    <w:qFormat/>
    <w:rsid w:val="00C200AE"/>
    <w:pPr>
      <w:ind w:left="4253"/>
    </w:pPr>
    <w:rPr>
      <w:noProof/>
    </w:rPr>
  </w:style>
  <w:style w:type="character" w:customStyle="1" w:styleId="DatepublishedChar">
    <w:name w:val="Date published Char"/>
    <w:basedOn w:val="SubtitleChar"/>
    <w:link w:val="Datepublished"/>
    <w:uiPriority w:val="2"/>
    <w:rsid w:val="00BF5DDC"/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character" w:customStyle="1" w:styleId="ListtoplevelChar">
    <w:name w:val="List top level Char"/>
    <w:basedOn w:val="ListParagraphChar"/>
    <w:link w:val="Listtoplevel"/>
    <w:uiPriority w:val="5"/>
    <w:rsid w:val="00C200AE"/>
    <w:rPr>
      <w:rFonts w:ascii="Arial" w:hAnsi="Arial"/>
      <w:noProof/>
      <w:sz w:val="32"/>
      <w:szCs w:val="22"/>
      <w:lang w:val="en-GB"/>
    </w:rPr>
  </w:style>
  <w:style w:type="numbering" w:customStyle="1" w:styleId="CurrentList2">
    <w:name w:val="Current List2"/>
    <w:uiPriority w:val="99"/>
    <w:rsid w:val="00257D60"/>
    <w:pPr>
      <w:numPr>
        <w:numId w:val="10"/>
      </w:numPr>
    </w:pPr>
  </w:style>
  <w:style w:type="paragraph" w:customStyle="1" w:styleId="Listbulletbackpage">
    <w:name w:val="List bullet backpage"/>
    <w:basedOn w:val="ListBullet2"/>
    <w:uiPriority w:val="4"/>
    <w:rsid w:val="00257D60"/>
    <w:pPr>
      <w:numPr>
        <w:numId w:val="1"/>
      </w:numPr>
      <w:spacing w:line="240" w:lineRule="auto"/>
      <w:ind w:left="3969" w:hanging="567"/>
    </w:pPr>
    <w:rPr>
      <w:rFonts w:eastAsia="Calibri" w:cs="Arial"/>
      <w:szCs w:val="32"/>
      <w:lang w:val="en-GB" w:eastAsia="en-NZ"/>
    </w:rPr>
  </w:style>
  <w:style w:type="paragraph" w:styleId="ListBullet2">
    <w:name w:val="List Bullet 2"/>
    <w:basedOn w:val="Normal"/>
    <w:uiPriority w:val="99"/>
    <w:semiHidden/>
    <w:unhideWhenUsed/>
    <w:rsid w:val="00257D60"/>
    <w:pPr>
      <w:numPr>
        <w:numId w:val="11"/>
      </w:numPr>
      <w:contextualSpacing/>
    </w:pPr>
  </w:style>
  <w:style w:type="paragraph" w:customStyle="1" w:styleId="Checkboxes">
    <w:name w:val="Checkboxes"/>
    <w:basedOn w:val="Normal"/>
    <w:link w:val="CheckboxesChar"/>
    <w:uiPriority w:val="4"/>
    <w:qFormat/>
    <w:rsid w:val="00284D0D"/>
    <w:pPr>
      <w:tabs>
        <w:tab w:val="left" w:leader="dot" w:pos="8505"/>
      </w:tabs>
      <w:ind w:left="4395"/>
    </w:pPr>
  </w:style>
  <w:style w:type="character" w:customStyle="1" w:styleId="CheckboxesChar">
    <w:name w:val="Checkboxes Char"/>
    <w:basedOn w:val="DefaultParagraphFont"/>
    <w:link w:val="Checkboxes"/>
    <w:uiPriority w:val="4"/>
    <w:rsid w:val="00284D0D"/>
    <w:rPr>
      <w:rFonts w:ascii="Arial" w:eastAsiaTheme="minorEastAsia" w:hAnsi="Arial"/>
      <w:sz w:val="32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EA1BD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01DF2"/>
    <w:rPr>
      <w:rFonts w:ascii="Arial" w:eastAsiaTheme="minorEastAsia" w:hAnsi="Arial"/>
      <w:sz w:val="3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7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png"/><Relationship Id="rId42" Type="http://schemas.openxmlformats.org/officeDocument/2006/relationships/image" Target="media/image26.jpeg"/><Relationship Id="rId47" Type="http://schemas.openxmlformats.org/officeDocument/2006/relationships/image" Target="media/image31.png"/><Relationship Id="rId63" Type="http://schemas.openxmlformats.org/officeDocument/2006/relationships/image" Target="media/image47.png"/><Relationship Id="rId68" Type="http://schemas.openxmlformats.org/officeDocument/2006/relationships/image" Target="media/image52.png"/><Relationship Id="rId84" Type="http://schemas.openxmlformats.org/officeDocument/2006/relationships/image" Target="media/image61.png"/><Relationship Id="rId89" Type="http://schemas.openxmlformats.org/officeDocument/2006/relationships/image" Target="media/image65.png"/><Relationship Id="rId16" Type="http://schemas.openxmlformats.org/officeDocument/2006/relationships/image" Target="media/image6.png"/><Relationship Id="rId11" Type="http://schemas.openxmlformats.org/officeDocument/2006/relationships/image" Target="media/image1.jpe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53" Type="http://schemas.openxmlformats.org/officeDocument/2006/relationships/image" Target="media/image37.png"/><Relationship Id="rId58" Type="http://schemas.openxmlformats.org/officeDocument/2006/relationships/image" Target="media/image42.png"/><Relationship Id="rId74" Type="http://schemas.openxmlformats.org/officeDocument/2006/relationships/hyperlink" Target="http://www.redress.govt.nz" TargetMode="External"/><Relationship Id="rId79" Type="http://schemas.openxmlformats.org/officeDocument/2006/relationships/image" Target="media/image60.png"/><Relationship Id="rId102" Type="http://schemas.openxmlformats.org/officeDocument/2006/relationships/footer" Target="footer1.xml"/><Relationship Id="rId5" Type="http://schemas.openxmlformats.org/officeDocument/2006/relationships/numbering" Target="numbering.xml"/><Relationship Id="rId90" Type="http://schemas.openxmlformats.org/officeDocument/2006/relationships/image" Target="media/image67.png"/><Relationship Id="rId22" Type="http://schemas.openxmlformats.org/officeDocument/2006/relationships/image" Target="media/image8.jpeg"/><Relationship Id="rId27" Type="http://schemas.openxmlformats.org/officeDocument/2006/relationships/image" Target="media/image13.png"/><Relationship Id="rId43" Type="http://schemas.openxmlformats.org/officeDocument/2006/relationships/image" Target="media/image27.png"/><Relationship Id="rId48" Type="http://schemas.openxmlformats.org/officeDocument/2006/relationships/image" Target="media/image32.png"/><Relationship Id="rId64" Type="http://schemas.openxmlformats.org/officeDocument/2006/relationships/image" Target="media/image48.png"/><Relationship Id="rId69" Type="http://schemas.openxmlformats.org/officeDocument/2006/relationships/image" Target="media/image53.png"/><Relationship Id="rId8" Type="http://schemas.openxmlformats.org/officeDocument/2006/relationships/webSettings" Target="webSettings.xml"/><Relationship Id="rId51" Type="http://schemas.openxmlformats.org/officeDocument/2006/relationships/image" Target="media/image35.png"/><Relationship Id="rId72" Type="http://schemas.openxmlformats.org/officeDocument/2006/relationships/image" Target="media/image55.jpeg"/><Relationship Id="rId85" Type="http://schemas.openxmlformats.org/officeDocument/2006/relationships/image" Target="media/image62.png"/><Relationship Id="rId98" Type="http://schemas.openxmlformats.org/officeDocument/2006/relationships/image" Target="media/image70.jpe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svg"/><Relationship Id="rId25" Type="http://schemas.openxmlformats.org/officeDocument/2006/relationships/image" Target="media/image10.png"/><Relationship Id="rId33" Type="http://schemas.openxmlformats.org/officeDocument/2006/relationships/image" Target="media/image17.jpeg"/><Relationship Id="rId38" Type="http://schemas.openxmlformats.org/officeDocument/2006/relationships/image" Target="media/image22.jpeg"/><Relationship Id="rId46" Type="http://schemas.openxmlformats.org/officeDocument/2006/relationships/image" Target="media/image30.jpeg"/><Relationship Id="rId59" Type="http://schemas.openxmlformats.org/officeDocument/2006/relationships/image" Target="media/image43.png"/><Relationship Id="rId67" Type="http://schemas.openxmlformats.org/officeDocument/2006/relationships/image" Target="media/image51.jpeg"/><Relationship Id="rId103" Type="http://schemas.openxmlformats.org/officeDocument/2006/relationships/footer" Target="footer2.xml"/><Relationship Id="rId41" Type="http://schemas.openxmlformats.org/officeDocument/2006/relationships/image" Target="media/image25.png"/><Relationship Id="rId54" Type="http://schemas.openxmlformats.org/officeDocument/2006/relationships/image" Target="media/image38.png"/><Relationship Id="rId62" Type="http://schemas.openxmlformats.org/officeDocument/2006/relationships/image" Target="media/image46.png"/><Relationship Id="rId70" Type="http://schemas.openxmlformats.org/officeDocument/2006/relationships/hyperlink" Target="mailto:contact@info.redress.govt.nz" TargetMode="External"/><Relationship Id="rId75" Type="http://schemas.openxmlformats.org/officeDocument/2006/relationships/image" Target="media/image57.png"/><Relationship Id="rId83" Type="http://schemas.openxmlformats.org/officeDocument/2006/relationships/image" Target="media/image66.png"/><Relationship Id="rId88" Type="http://schemas.openxmlformats.org/officeDocument/2006/relationships/image" Target="media/image64.jpeg"/><Relationship Id="rId91" Type="http://schemas.openxmlformats.org/officeDocument/2006/relationships/image" Target="media/image68.png"/><Relationship Id="rId96" Type="http://schemas.openxmlformats.org/officeDocument/2006/relationships/image" Target="media/image38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jpeg"/><Relationship Id="rId23" Type="http://schemas.openxmlformats.org/officeDocument/2006/relationships/image" Target="media/image9.png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49" Type="http://schemas.openxmlformats.org/officeDocument/2006/relationships/image" Target="media/image33.png"/><Relationship Id="rId57" Type="http://schemas.openxmlformats.org/officeDocument/2006/relationships/image" Target="media/image41.png"/><Relationship Id="rId10" Type="http://schemas.openxmlformats.org/officeDocument/2006/relationships/endnotes" Target="endnotes.xml"/><Relationship Id="rId31" Type="http://schemas.openxmlformats.org/officeDocument/2006/relationships/image" Target="media/image15.png"/><Relationship Id="rId44" Type="http://schemas.openxmlformats.org/officeDocument/2006/relationships/image" Target="media/image28.png"/><Relationship Id="rId52" Type="http://schemas.openxmlformats.org/officeDocument/2006/relationships/image" Target="media/image36.png"/><Relationship Id="rId60" Type="http://schemas.openxmlformats.org/officeDocument/2006/relationships/image" Target="media/image44.png"/><Relationship Id="rId65" Type="http://schemas.openxmlformats.org/officeDocument/2006/relationships/image" Target="media/image49.png"/><Relationship Id="rId73" Type="http://schemas.openxmlformats.org/officeDocument/2006/relationships/image" Target="media/image56.png"/><Relationship Id="rId78" Type="http://schemas.openxmlformats.org/officeDocument/2006/relationships/hyperlink" Target="mailto:contact@abuseinquiryresponse.govt.nz" TargetMode="External"/><Relationship Id="rId86" Type="http://schemas.openxmlformats.org/officeDocument/2006/relationships/hyperlink" Target="https://www.abuseinquiryresponse.govt.nz/news/alternate-formats" TargetMode="External"/><Relationship Id="rId99" Type="http://schemas.openxmlformats.org/officeDocument/2006/relationships/image" Target="media/image71.png"/><Relationship Id="rId101" Type="http://schemas.openxmlformats.org/officeDocument/2006/relationships/image" Target="media/image7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39" Type="http://schemas.openxmlformats.org/officeDocument/2006/relationships/image" Target="media/image23.png"/><Relationship Id="rId34" Type="http://schemas.openxmlformats.org/officeDocument/2006/relationships/image" Target="media/image18.png"/><Relationship Id="rId50" Type="http://schemas.openxmlformats.org/officeDocument/2006/relationships/image" Target="media/image34.jpeg"/><Relationship Id="rId55" Type="http://schemas.openxmlformats.org/officeDocument/2006/relationships/image" Target="media/image39.png"/><Relationship Id="rId76" Type="http://schemas.openxmlformats.org/officeDocument/2006/relationships/image" Target="media/image58.png"/><Relationship Id="rId97" Type="http://schemas.openxmlformats.org/officeDocument/2006/relationships/image" Target="media/image390.png"/><Relationship Id="rId104" Type="http://schemas.openxmlformats.org/officeDocument/2006/relationships/fontTable" Target="fontTable.xml"/><Relationship Id="rId7" Type="http://schemas.openxmlformats.org/officeDocument/2006/relationships/settings" Target="settings.xml"/><Relationship Id="rId71" Type="http://schemas.openxmlformats.org/officeDocument/2006/relationships/image" Target="media/image54.png"/><Relationship Id="rId92" Type="http://schemas.openxmlformats.org/officeDocument/2006/relationships/image" Target="media/image69.png"/><Relationship Id="rId2" Type="http://schemas.openxmlformats.org/officeDocument/2006/relationships/customXml" Target="../customXml/item2.xml"/><Relationship Id="rId29" Type="http://schemas.openxmlformats.org/officeDocument/2006/relationships/image" Target="media/image13.jpeg"/><Relationship Id="rId24" Type="http://schemas.openxmlformats.org/officeDocument/2006/relationships/image" Target="media/image8.png"/><Relationship Id="rId40" Type="http://schemas.openxmlformats.org/officeDocument/2006/relationships/image" Target="media/image24.png"/><Relationship Id="rId45" Type="http://schemas.openxmlformats.org/officeDocument/2006/relationships/image" Target="media/image29.png"/><Relationship Id="rId66" Type="http://schemas.openxmlformats.org/officeDocument/2006/relationships/image" Target="media/image50.png"/><Relationship Id="rId87" Type="http://schemas.openxmlformats.org/officeDocument/2006/relationships/image" Target="media/image63.jpeg"/><Relationship Id="rId61" Type="http://schemas.openxmlformats.org/officeDocument/2006/relationships/image" Target="media/image45.jpeg"/><Relationship Id="rId14" Type="http://schemas.openxmlformats.org/officeDocument/2006/relationships/image" Target="media/image4.png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56" Type="http://schemas.openxmlformats.org/officeDocument/2006/relationships/image" Target="media/image40.png"/><Relationship Id="rId77" Type="http://schemas.openxmlformats.org/officeDocument/2006/relationships/image" Target="media/image59.png"/><Relationship Id="rId100" Type="http://schemas.openxmlformats.org/officeDocument/2006/relationships/image" Target="media/image72.jpeg"/><Relationship Id="rId105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k\Downloads\Easy%20Read%20Template%20July%20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7735d6-fcdb-47e3-9b30-af90d6e0a319">
      <Terms xmlns="http://schemas.microsoft.com/office/infopath/2007/PartnerControls"/>
    </lcf76f155ced4ddcb4097134ff3c332f>
    <TaxCatchAll xmlns="725b7fd9-00c9-4204-968c-4df6d1bf4ee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59035B9A047B4499B1A976C9365D4E" ma:contentTypeVersion="17" ma:contentTypeDescription="Create a new document." ma:contentTypeScope="" ma:versionID="e8c5a474f20e23019fd99eeeb8f38aab">
  <xsd:schema xmlns:xsd="http://www.w3.org/2001/XMLSchema" xmlns:xs="http://www.w3.org/2001/XMLSchema" xmlns:p="http://schemas.microsoft.com/office/2006/metadata/properties" xmlns:ns2="3c7735d6-fcdb-47e3-9b30-af90d6e0a319" xmlns:ns3="725b7fd9-00c9-4204-968c-4df6d1bf4ee3" targetNamespace="http://schemas.microsoft.com/office/2006/metadata/properties" ma:root="true" ma:fieldsID="2c078ac8264460afa11b374000a29a60" ns2:_="" ns3:_="">
    <xsd:import namespace="3c7735d6-fcdb-47e3-9b30-af90d6e0a319"/>
    <xsd:import namespace="725b7fd9-00c9-4204-968c-4df6d1bf4e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7735d6-fcdb-47e3-9b30-af90d6e0a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bcc3d60-5932-4f31-a0d9-fa4fbb0104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b7fd9-00c9-4204-968c-4df6d1bf4e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04afd88-0f35-4f1c-865a-9883d780411e}" ma:internalName="TaxCatchAll" ma:showField="CatchAllData" ma:web="725b7fd9-00c9-4204-968c-4df6d1bf4e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F3832-B25C-4306-B75A-E9E7642F1E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914A13-9EF9-4876-8E75-E2B49E457997}">
  <ds:schemaRefs>
    <ds:schemaRef ds:uri="http://schemas.microsoft.com/office/2006/metadata/properties"/>
    <ds:schemaRef ds:uri="http://schemas.microsoft.com/office/infopath/2007/PartnerControls"/>
    <ds:schemaRef ds:uri="3c7735d6-fcdb-47e3-9b30-af90d6e0a319"/>
    <ds:schemaRef ds:uri="725b7fd9-00c9-4204-968c-4df6d1bf4ee3"/>
  </ds:schemaRefs>
</ds:datastoreItem>
</file>

<file path=customXml/itemProps3.xml><?xml version="1.0" encoding="utf-8"?>
<ds:datastoreItem xmlns:ds="http://schemas.openxmlformats.org/officeDocument/2006/customXml" ds:itemID="{6B9A413E-B8F7-4BEE-8CEA-F080AA62D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7735d6-fcdb-47e3-9b30-af90d6e0a319"/>
    <ds:schemaRef ds:uri="725b7fd9-00c9-4204-968c-4df6d1bf4e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850AD3-5EA4-4818-9E8E-1C19AB0F0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Easy Read Template July 2026</Template>
  <TotalTime>2</TotalTime>
  <Pages>17</Pages>
  <Words>793</Words>
  <Characters>4521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Kirtlan</dc:creator>
  <cp:keywords/>
  <dc:description/>
  <cp:lastModifiedBy>Make it Easy</cp:lastModifiedBy>
  <cp:revision>2</cp:revision>
  <dcterms:created xsi:type="dcterms:W3CDTF">2026-09-28T21:17:00Z</dcterms:created>
  <dcterms:modified xsi:type="dcterms:W3CDTF">2026-09-28T21:17:00Z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0x0101005659035B9A047B4499B1A976C9365D4E</vt:lpwstr>
  </property>
</Properties>
</file>