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8E8E77" w14:textId="73A0C206" w:rsidR="00F87859" w:rsidRDefault="002E556E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04480" behindDoc="1" locked="0" layoutInCell="1" allowOverlap="1" wp14:anchorId="17B07D7E" wp14:editId="6AAC260A">
            <wp:simplePos x="0" y="0"/>
            <wp:positionH relativeFrom="column">
              <wp:posOffset>4545330</wp:posOffset>
            </wp:positionH>
            <wp:positionV relativeFrom="paragraph">
              <wp:posOffset>-227965</wp:posOffset>
            </wp:positionV>
            <wp:extent cx="1317600" cy="1977431"/>
            <wp:effectExtent l="0" t="0" r="3810" b="381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1977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EB2">
        <w:rPr>
          <w:noProof/>
          <w:lang w:val="en-NZ" w:eastAsia="en-NZ"/>
        </w:rPr>
        <w:drawing>
          <wp:anchor distT="0" distB="0" distL="114300" distR="114300" simplePos="0" relativeHeight="251699712" behindDoc="0" locked="0" layoutInCell="1" allowOverlap="1" wp14:anchorId="049F6582" wp14:editId="693C3E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74110" cy="855980"/>
            <wp:effectExtent l="0" t="0" r="0" b="0"/>
            <wp:wrapNone/>
            <wp:docPr id="262" name="Picture 26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FC4119" w14:textId="77777777" w:rsidR="00F87859" w:rsidRDefault="00F87859" w:rsidP="00F87859">
      <w:pPr>
        <w:rPr>
          <w:rFonts w:cs="Arial"/>
          <w:szCs w:val="32"/>
        </w:rPr>
      </w:pPr>
    </w:p>
    <w:p w14:paraId="065A3C12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EBF25CD" w14:textId="77777777" w:rsidR="00F87859" w:rsidRDefault="00F87859" w:rsidP="00F87859">
      <w:pPr>
        <w:rPr>
          <w:rFonts w:cs="Arial"/>
          <w:szCs w:val="32"/>
        </w:rPr>
      </w:pPr>
    </w:p>
    <w:p w14:paraId="161A0A35" w14:textId="77777777" w:rsidR="00F87859" w:rsidRDefault="00F87859" w:rsidP="00F87859">
      <w:pPr>
        <w:rPr>
          <w:rFonts w:cs="Arial"/>
          <w:szCs w:val="32"/>
        </w:rPr>
      </w:pPr>
    </w:p>
    <w:p w14:paraId="000659D7" w14:textId="77777777" w:rsidR="00F87859" w:rsidRDefault="00F87859" w:rsidP="00F87859">
      <w:pPr>
        <w:rPr>
          <w:rFonts w:cs="Arial"/>
          <w:szCs w:val="32"/>
        </w:rPr>
      </w:pPr>
    </w:p>
    <w:p w14:paraId="2BEE01B9" w14:textId="585F2424" w:rsidR="00464EB2" w:rsidRDefault="008448A5" w:rsidP="00F87859">
      <w:pPr>
        <w:pStyle w:val="Title"/>
      </w:pPr>
      <w:bookmarkStart w:id="0" w:name="_GoBack"/>
      <w:bookmarkEnd w:id="0"/>
      <w:r>
        <w:t>Cabinet paper s</w:t>
      </w:r>
      <w:r w:rsidR="00464EB2">
        <w:t>ummary:</w:t>
      </w:r>
    </w:p>
    <w:p w14:paraId="41A29ED2" w14:textId="21AF117F" w:rsidR="00F87859" w:rsidRPr="00F87859" w:rsidRDefault="003573C7" w:rsidP="00F87859">
      <w:pPr>
        <w:pStyle w:val="Title"/>
      </w:pPr>
      <w:r>
        <w:t>Designing a redress system for people abused in care</w:t>
      </w:r>
      <w:r w:rsidR="00F87859" w:rsidRPr="00F87859">
        <w:br/>
        <w:t xml:space="preserve"> </w:t>
      </w:r>
    </w:p>
    <w:p w14:paraId="16B3A69E" w14:textId="716D4327" w:rsidR="00EA5914" w:rsidRDefault="00464EB2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  <w:r w:rsidRPr="00C05EEA">
        <w:rPr>
          <w:noProof/>
          <w:lang w:eastAsia="en-NZ"/>
        </w:rPr>
        <w:drawing>
          <wp:anchor distT="0" distB="0" distL="114300" distR="114300" simplePos="0" relativeHeight="251701760" behindDoc="0" locked="0" layoutInCell="1" allowOverlap="1" wp14:anchorId="0ACF1FAB" wp14:editId="4746D626">
            <wp:simplePos x="0" y="0"/>
            <wp:positionH relativeFrom="column">
              <wp:posOffset>-1</wp:posOffset>
            </wp:positionH>
            <wp:positionV relativeFrom="paragraph">
              <wp:posOffset>12064</wp:posOffset>
            </wp:positionV>
            <wp:extent cx="2409825" cy="2685775"/>
            <wp:effectExtent l="0" t="0" r="0" b="0"/>
            <wp:wrapNone/>
            <wp:docPr id="264" name="Picture 26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51" cy="269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00736" behindDoc="0" locked="0" layoutInCell="1" allowOverlap="1" wp14:anchorId="11891B1F" wp14:editId="039257A9">
            <wp:simplePos x="0" y="0"/>
            <wp:positionH relativeFrom="column">
              <wp:posOffset>3143250</wp:posOffset>
            </wp:positionH>
            <wp:positionV relativeFrom="paragraph">
              <wp:posOffset>12065</wp:posOffset>
            </wp:positionV>
            <wp:extent cx="2714625" cy="2703166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03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BB1E0" w14:textId="51E9F68B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2CB393E0" w14:textId="77777777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003CC661" w14:textId="77777777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36932E16" w14:textId="77777777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475BDA56" w14:textId="77777777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29D3DD06" w14:textId="77777777" w:rsidR="00F87859" w:rsidRDefault="00F87859" w:rsidP="00F87859">
      <w:pPr>
        <w:pStyle w:val="Title"/>
      </w:pPr>
    </w:p>
    <w:p w14:paraId="3FD30978" w14:textId="77777777" w:rsidR="00EA5914" w:rsidRDefault="00EA5914" w:rsidP="00F87859">
      <w:pPr>
        <w:pStyle w:val="Heading1"/>
      </w:pPr>
    </w:p>
    <w:p w14:paraId="1E1F15B7" w14:textId="07CAF780" w:rsidR="00F87859" w:rsidRDefault="00695579" w:rsidP="00F87859">
      <w:pPr>
        <w:pStyle w:val="Heading1"/>
      </w:pPr>
      <w:r>
        <w:rPr>
          <w:rStyle w:val="SubtitleChar"/>
          <w:b/>
          <w:bCs w:val="0"/>
        </w:rPr>
        <w:t>February</w:t>
      </w:r>
      <w:r w:rsidR="00EA5914" w:rsidRPr="00EA5914">
        <w:rPr>
          <w:rStyle w:val="SubtitleChar"/>
          <w:b/>
          <w:bCs w:val="0"/>
        </w:rPr>
        <w:t xml:space="preserve"> 202</w:t>
      </w:r>
      <w:r w:rsidR="00464EB2">
        <w:rPr>
          <w:rStyle w:val="SubtitleChar"/>
          <w:b/>
          <w:bCs w:val="0"/>
        </w:rPr>
        <w:t>3</w:t>
      </w:r>
      <w:r w:rsidR="00F87859" w:rsidRPr="00EA5914">
        <w:rPr>
          <w:rFonts w:cs="Arial"/>
          <w:noProof/>
          <w:sz w:val="32"/>
          <w:szCs w:val="32"/>
          <w:lang w:val="en-NZ" w:eastAsia="en-NZ"/>
        </w:rPr>
        <w:br w:type="page"/>
      </w:r>
      <w:r w:rsidR="00683A7A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29757C10" wp14:editId="2039986E">
                <wp:simplePos x="0" y="0"/>
                <wp:positionH relativeFrom="column">
                  <wp:posOffset>-44450</wp:posOffset>
                </wp:positionH>
                <wp:positionV relativeFrom="paragraph">
                  <wp:posOffset>-111125</wp:posOffset>
                </wp:positionV>
                <wp:extent cx="5712460" cy="589280"/>
                <wp:effectExtent l="12700" t="12700" r="2540" b="0"/>
                <wp:wrapNone/>
                <wp:docPr id="76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03FF38" w14:textId="77777777" w:rsidR="00F87859" w:rsidRPr="00153863" w:rsidRDefault="00F87859" w:rsidP="00F878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57C10" id="Rounded Rectangle 3" o:spid="_x0000_s1026" style="position:absolute;left:0;text-align:left;margin-left:-3.5pt;margin-top:-8.75pt;width:449.8pt;height:46.4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" filled="f" strokecolor="#2e74b5 [2408]" strokeweight="2.25pt">
                <v:stroke joinstyle="miter"/>
                <v:path arrowok="t"/>
                <v:textbox>
                  <w:txbxContent>
                    <w:p w14:paraId="7F03FF38" w14:textId="77777777" w:rsidR="00F87859" w:rsidRPr="00153863" w:rsidRDefault="00F87859" w:rsidP="00F878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proofErr w:type="gramStart"/>
      <w:r w:rsidR="00EF39D6">
        <w:t>What</w:t>
      </w:r>
      <w:proofErr w:type="gramEnd"/>
      <w:r w:rsidR="00EF39D6">
        <w:t xml:space="preserve"> is this document about?</w:t>
      </w:r>
    </w:p>
    <w:p w14:paraId="2990CE25" w14:textId="77777777" w:rsidR="00D67451" w:rsidRDefault="00D67451" w:rsidP="00D67451"/>
    <w:p w14:paraId="334131EA" w14:textId="3D94DAF4" w:rsidR="00D852B6" w:rsidRPr="00D67451" w:rsidRDefault="00C05EEA" w:rsidP="00D67451">
      <w:r w:rsidRPr="00C05EEA">
        <w:rPr>
          <w:noProof/>
          <w:lang w:val="en-NZ" w:eastAsia="en-NZ"/>
        </w:rPr>
        <w:drawing>
          <wp:anchor distT="0" distB="0" distL="114300" distR="114300" simplePos="0" relativeHeight="251602432" behindDoc="0" locked="0" layoutInCell="1" allowOverlap="1" wp14:anchorId="202096AC" wp14:editId="5C9989FA">
            <wp:simplePos x="0" y="0"/>
            <wp:positionH relativeFrom="column">
              <wp:posOffset>0</wp:posOffset>
            </wp:positionH>
            <wp:positionV relativeFrom="paragraph">
              <wp:posOffset>225607</wp:posOffset>
            </wp:positionV>
            <wp:extent cx="1632857" cy="1183848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94" cy="118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27666" w14:textId="4E340AF3" w:rsidR="00EF39D6" w:rsidRDefault="00EF39D6" w:rsidP="00D67451">
      <w:r>
        <w:t xml:space="preserve">This document is an Easy Read </w:t>
      </w:r>
      <w:r>
        <w:rPr>
          <w:b/>
          <w:bCs/>
        </w:rPr>
        <w:t xml:space="preserve">summary </w:t>
      </w:r>
      <w:r>
        <w:t xml:space="preserve">of a </w:t>
      </w:r>
      <w:r w:rsidRPr="00912411">
        <w:rPr>
          <w:b/>
          <w:bCs/>
        </w:rPr>
        <w:t>cabinet paper</w:t>
      </w:r>
      <w:r>
        <w:t>.</w:t>
      </w:r>
    </w:p>
    <w:p w14:paraId="0311CDEB" w14:textId="77777777" w:rsidR="00EF39D6" w:rsidRDefault="00EF39D6" w:rsidP="00D67451"/>
    <w:p w14:paraId="1642E8ED" w14:textId="662448A5" w:rsidR="00EF39D6" w:rsidRDefault="00BB25BF" w:rsidP="00D67451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097656EF" wp14:editId="094F29BE">
                <wp:simplePos x="0" y="0"/>
                <wp:positionH relativeFrom="column">
                  <wp:posOffset>2177415</wp:posOffset>
                </wp:positionH>
                <wp:positionV relativeFrom="paragraph">
                  <wp:posOffset>290830</wp:posOffset>
                </wp:positionV>
                <wp:extent cx="3576955" cy="1024890"/>
                <wp:effectExtent l="0" t="0" r="4445" b="3810"/>
                <wp:wrapNone/>
                <wp:docPr id="7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6955" cy="10248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DDEA5" id="Rectangle 29" o:spid="_x0000_s1026" style="position:absolute;margin-left:171.45pt;margin-top:22.9pt;width:281.65pt;height:80.7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" fillcolor="#deeaf6 [664]" stroked="f">
                <v:path arrowok="t"/>
              </v:rect>
            </w:pict>
          </mc:Fallback>
        </mc:AlternateContent>
      </w:r>
      <w:r w:rsidR="00C05EEA" w:rsidRPr="00C05EEA">
        <w:rPr>
          <w:noProof/>
          <w:lang w:val="en-NZ" w:eastAsia="en-NZ"/>
        </w:rPr>
        <w:drawing>
          <wp:anchor distT="0" distB="0" distL="114300" distR="114300" simplePos="0" relativeHeight="251616768" behindDoc="0" locked="0" layoutInCell="1" allowOverlap="1" wp14:anchorId="1DC0AC5B" wp14:editId="3D012368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1457325" cy="1457325"/>
            <wp:effectExtent l="0" t="0" r="0" b="0"/>
            <wp:wrapNone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4C427" w14:textId="7CE7DD5E" w:rsidR="00EF39D6" w:rsidRDefault="00EF39D6" w:rsidP="00D67451">
      <w:r>
        <w:t xml:space="preserve">A </w:t>
      </w:r>
      <w:r w:rsidRPr="00912411">
        <w:rPr>
          <w:b/>
          <w:bCs/>
        </w:rPr>
        <w:t>summary</w:t>
      </w:r>
      <w:r>
        <w:t xml:space="preserve"> is a shorter form of a document that tells you the most important ideas.</w:t>
      </w:r>
    </w:p>
    <w:p w14:paraId="4522188D" w14:textId="4814B77B" w:rsidR="00EF39D6" w:rsidRDefault="00EF39D6" w:rsidP="00D67451"/>
    <w:p w14:paraId="5DCFD6DA" w14:textId="53035E89" w:rsidR="00EF39D6" w:rsidRDefault="00683A7A" w:rsidP="00D67451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6DF133AD" wp14:editId="6FB82E43">
                <wp:simplePos x="0" y="0"/>
                <wp:positionH relativeFrom="column">
                  <wp:posOffset>2181225</wp:posOffset>
                </wp:positionH>
                <wp:positionV relativeFrom="paragraph">
                  <wp:posOffset>267970</wp:posOffset>
                </wp:positionV>
                <wp:extent cx="3590925" cy="2238375"/>
                <wp:effectExtent l="0" t="0" r="0" b="0"/>
                <wp:wrapNone/>
                <wp:docPr id="7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0925" cy="2238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98B7E" id="Rectangle 29" o:spid="_x0000_s1026" style="position:absolute;margin-left:171.75pt;margin-top:21.1pt;width:282.75pt;height:176.25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" fillcolor="#deeaf6 [664]" stroked="f">
                <v:path arrowok="t"/>
              </v:rect>
            </w:pict>
          </mc:Fallback>
        </mc:AlternateContent>
      </w:r>
    </w:p>
    <w:p w14:paraId="0AC2D687" w14:textId="434E95FF" w:rsidR="003D1DE2" w:rsidRDefault="003573C7" w:rsidP="00D67451">
      <w:r>
        <w:rPr>
          <w:noProof/>
          <w:lang w:val="en-NZ" w:eastAsia="en-NZ"/>
        </w:rPr>
        <w:drawing>
          <wp:anchor distT="0" distB="0" distL="114300" distR="114300" simplePos="0" relativeHeight="251742720" behindDoc="0" locked="0" layoutInCell="1" allowOverlap="1" wp14:anchorId="1FAA3EBC" wp14:editId="07D3A63F">
            <wp:simplePos x="0" y="0"/>
            <wp:positionH relativeFrom="column">
              <wp:posOffset>-231140</wp:posOffset>
            </wp:positionH>
            <wp:positionV relativeFrom="paragraph">
              <wp:posOffset>377825</wp:posOffset>
            </wp:positionV>
            <wp:extent cx="2065655" cy="1295400"/>
            <wp:effectExtent l="0" t="0" r="0" b="0"/>
            <wp:wrapThrough wrapText="bothSides">
              <wp:wrapPolygon edited="0">
                <wp:start x="9761" y="1271"/>
                <wp:lineTo x="7370" y="2224"/>
                <wp:lineTo x="2590" y="5400"/>
                <wp:lineTo x="2590" y="6988"/>
                <wp:lineTo x="1594" y="9212"/>
                <wp:lineTo x="598" y="11753"/>
                <wp:lineTo x="199" y="13341"/>
                <wp:lineTo x="0" y="17153"/>
                <wp:lineTo x="0" y="21282"/>
                <wp:lineTo x="21314" y="21282"/>
                <wp:lineTo x="21314" y="15882"/>
                <wp:lineTo x="20318" y="12071"/>
                <wp:lineTo x="17928" y="6988"/>
                <wp:lineTo x="18127" y="5718"/>
                <wp:lineTo x="13147" y="2224"/>
                <wp:lineTo x="10757" y="1271"/>
                <wp:lineTo x="9761" y="1271"/>
              </wp:wrapPolygon>
            </wp:wrapThrough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banner image meeting - small siz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581">
        <w:t xml:space="preserve">A </w:t>
      </w:r>
      <w:r w:rsidR="00683A7A">
        <w:rPr>
          <w:b/>
          <w:bCs/>
        </w:rPr>
        <w:t>c</w:t>
      </w:r>
      <w:r w:rsidR="00067581" w:rsidRPr="003D1DE2">
        <w:rPr>
          <w:b/>
          <w:bCs/>
        </w:rPr>
        <w:t>abinet paper</w:t>
      </w:r>
      <w:r w:rsidR="00067581">
        <w:t xml:space="preserve"> has information in it that </w:t>
      </w:r>
      <w:r w:rsidR="00067581" w:rsidRPr="00912411">
        <w:rPr>
          <w:b/>
          <w:bCs/>
        </w:rPr>
        <w:t xml:space="preserve">Cabinet </w:t>
      </w:r>
      <w:r w:rsidR="00067581">
        <w:t>needs to:</w:t>
      </w:r>
      <w:r w:rsidR="003D1DE2">
        <w:br/>
      </w:r>
    </w:p>
    <w:p w14:paraId="607F1F9E" w14:textId="4D4729DD" w:rsidR="003D1DE2" w:rsidRDefault="00067581" w:rsidP="003D1DE2">
      <w:pPr>
        <w:pStyle w:val="ListParagraph"/>
        <w:rPr>
          <w:rStyle w:val="ListParagraphChar"/>
        </w:rPr>
      </w:pPr>
      <w:r w:rsidRPr="003D1DE2">
        <w:rPr>
          <w:rStyle w:val="ListParagraphChar"/>
        </w:rPr>
        <w:t xml:space="preserve">know </w:t>
      </w:r>
      <w:r w:rsidR="003D1DE2">
        <w:rPr>
          <w:rStyle w:val="ListParagraphChar"/>
        </w:rPr>
        <w:br/>
      </w:r>
    </w:p>
    <w:p w14:paraId="1FDFA0FC" w14:textId="31E82D66" w:rsidR="00067581" w:rsidRDefault="00067581" w:rsidP="003D1DE2">
      <w:pPr>
        <w:pStyle w:val="ListParagraph"/>
      </w:pPr>
      <w:proofErr w:type="gramStart"/>
      <w:r w:rsidRPr="003D1DE2">
        <w:rPr>
          <w:rStyle w:val="ListParagraphChar"/>
        </w:rPr>
        <w:t>make</w:t>
      </w:r>
      <w:proofErr w:type="gramEnd"/>
      <w:r w:rsidRPr="003D1DE2">
        <w:rPr>
          <w:rStyle w:val="ListParagraphChar"/>
        </w:rPr>
        <w:t xml:space="preserve"> a decision about.</w:t>
      </w:r>
      <w:r>
        <w:t xml:space="preserve"> </w:t>
      </w:r>
    </w:p>
    <w:p w14:paraId="7C9BB200" w14:textId="77777777" w:rsidR="00067581" w:rsidRDefault="00067581" w:rsidP="00D67451"/>
    <w:p w14:paraId="71C1724B" w14:textId="01F3EF25" w:rsidR="00067581" w:rsidRDefault="00067581" w:rsidP="00D67451"/>
    <w:p w14:paraId="67343801" w14:textId="6CCB2402" w:rsidR="00962E0F" w:rsidRDefault="00962E0F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033FB6E1" w14:textId="03CB243A" w:rsidR="00EF39D6" w:rsidRDefault="00962E0F" w:rsidP="00D67451">
      <w:r w:rsidRPr="00C05EEA">
        <w:rPr>
          <w:noProof/>
          <w:lang w:val="en-NZ" w:eastAsia="en-NZ"/>
        </w:rPr>
        <w:lastRenderedPageBreak/>
        <w:drawing>
          <wp:anchor distT="0" distB="0" distL="114300" distR="114300" simplePos="0" relativeHeight="251632128" behindDoc="0" locked="0" layoutInCell="1" allowOverlap="1" wp14:anchorId="69D9CB9A" wp14:editId="5D9D738F">
            <wp:simplePos x="0" y="0"/>
            <wp:positionH relativeFrom="margin">
              <wp:posOffset>-9525</wp:posOffset>
            </wp:positionH>
            <wp:positionV relativeFrom="paragraph">
              <wp:posOffset>403225</wp:posOffset>
            </wp:positionV>
            <wp:extent cx="1600200" cy="10668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6DF133AD" wp14:editId="7C672962">
                <wp:simplePos x="0" y="0"/>
                <wp:positionH relativeFrom="margin">
                  <wp:align>right</wp:align>
                </wp:positionH>
                <wp:positionV relativeFrom="paragraph">
                  <wp:posOffset>-82550</wp:posOffset>
                </wp:positionV>
                <wp:extent cx="3590925" cy="2133600"/>
                <wp:effectExtent l="0" t="0" r="9525" b="0"/>
                <wp:wrapNone/>
                <wp:docPr id="7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0925" cy="2133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F97E2" id="Rectangle 30" o:spid="_x0000_s1026" style="position:absolute;margin-left:231.55pt;margin-top:-6.5pt;width:282.75pt;height:168pt;z-index:-251604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" fillcolor="#deeaf6 [664]" stroked="f">
                <v:path arrowok="t"/>
                <w10:wrap anchorx="margin"/>
              </v:rect>
            </w:pict>
          </mc:Fallback>
        </mc:AlternateContent>
      </w:r>
      <w:r w:rsidR="00067581" w:rsidRPr="00C05EEA">
        <w:rPr>
          <w:b/>
          <w:bCs/>
        </w:rPr>
        <w:t>Cabinet</w:t>
      </w:r>
      <w:r w:rsidR="00067581">
        <w:t xml:space="preserve"> is a group of </w:t>
      </w:r>
      <w:r>
        <w:t xml:space="preserve">people </w:t>
      </w:r>
      <w:r w:rsidR="00074315">
        <w:t xml:space="preserve">called ministers </w:t>
      </w:r>
      <w:r>
        <w:t xml:space="preserve">who work in </w:t>
      </w:r>
      <w:r w:rsidR="00803303">
        <w:t>Government</w:t>
      </w:r>
      <w:r w:rsidR="00074315">
        <w:t>.</w:t>
      </w:r>
      <w:r w:rsidR="00803303">
        <w:t xml:space="preserve"> </w:t>
      </w:r>
    </w:p>
    <w:p w14:paraId="7B1D7C32" w14:textId="353291A3" w:rsidR="00962E0F" w:rsidRDefault="00962E0F" w:rsidP="00D67451"/>
    <w:p w14:paraId="7009DD46" w14:textId="457AB613" w:rsidR="00962E0F" w:rsidRDefault="00962E0F" w:rsidP="00D67451"/>
    <w:p w14:paraId="0FA7C342" w14:textId="23397F5E" w:rsidR="00962E0F" w:rsidRDefault="00962E0F" w:rsidP="00D67451">
      <w:r>
        <w:t>These ministers meet to make important political decisions.</w:t>
      </w:r>
    </w:p>
    <w:p w14:paraId="4161D95D" w14:textId="77777777" w:rsidR="00962E0F" w:rsidRDefault="00962E0F" w:rsidP="00D67451"/>
    <w:p w14:paraId="67696D4B" w14:textId="1B74A74A" w:rsidR="00EF39D6" w:rsidRDefault="003573C7" w:rsidP="00D67451">
      <w:r>
        <w:rPr>
          <w:noProof/>
          <w:lang w:val="en-NZ" w:eastAsia="en-NZ"/>
        </w:rPr>
        <w:drawing>
          <wp:anchor distT="0" distB="0" distL="114300" distR="114300" simplePos="0" relativeHeight="251634176" behindDoc="0" locked="0" layoutInCell="1" allowOverlap="1" wp14:anchorId="0ADA4388" wp14:editId="1CAB9F25">
            <wp:simplePos x="0" y="0"/>
            <wp:positionH relativeFrom="column">
              <wp:posOffset>46</wp:posOffset>
            </wp:positionH>
            <wp:positionV relativeFrom="paragraph">
              <wp:posOffset>45720</wp:posOffset>
            </wp:positionV>
            <wp:extent cx="1343025" cy="1337356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37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0C36F" w14:textId="4D0A33DE" w:rsidR="00EF39D6" w:rsidRDefault="00EF39D6" w:rsidP="00D67451">
      <w:r>
        <w:t xml:space="preserve">This cabinet </w:t>
      </w:r>
      <w:r w:rsidR="00366EAB">
        <w:t xml:space="preserve">paper </w:t>
      </w:r>
      <w:r>
        <w:t xml:space="preserve">is about making a </w:t>
      </w:r>
      <w:r>
        <w:rPr>
          <w:b/>
          <w:bCs/>
        </w:rPr>
        <w:t>redress system</w:t>
      </w:r>
      <w:r>
        <w:t xml:space="preserve"> for people who were </w:t>
      </w:r>
      <w:r>
        <w:rPr>
          <w:b/>
          <w:bCs/>
        </w:rPr>
        <w:t>abused</w:t>
      </w:r>
      <w:r>
        <w:t xml:space="preserve"> in care.</w:t>
      </w:r>
    </w:p>
    <w:p w14:paraId="5825B1A2" w14:textId="391C708A" w:rsidR="00EF39D6" w:rsidRDefault="00EF39D6" w:rsidP="00D67451"/>
    <w:p w14:paraId="13162C10" w14:textId="6DD1A167" w:rsidR="00EF39D6" w:rsidRDefault="003573C7" w:rsidP="00D67451">
      <w:r w:rsidRPr="00C05EEA">
        <w:rPr>
          <w:noProof/>
          <w:lang w:val="en-NZ" w:eastAsia="en-NZ"/>
        </w:rPr>
        <w:drawing>
          <wp:anchor distT="0" distB="0" distL="114300" distR="114300" simplePos="0" relativeHeight="251618816" behindDoc="0" locked="0" layoutInCell="1" allowOverlap="1" wp14:anchorId="06198960" wp14:editId="7F0522BB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457325" cy="1457325"/>
            <wp:effectExtent l="0" t="0" r="0" b="0"/>
            <wp:wrapNone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A7A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17B49DA" wp14:editId="03126D67">
                <wp:simplePos x="0" y="0"/>
                <wp:positionH relativeFrom="column">
                  <wp:posOffset>2162287</wp:posOffset>
                </wp:positionH>
                <wp:positionV relativeFrom="paragraph">
                  <wp:posOffset>276113</wp:posOffset>
                </wp:positionV>
                <wp:extent cx="3517751" cy="1129553"/>
                <wp:effectExtent l="0" t="0" r="0" b="0"/>
                <wp:wrapNone/>
                <wp:docPr id="7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7751" cy="112955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4C39B" id="Rectangle 29" o:spid="_x0000_s1026" style="position:absolute;margin-left:170.25pt;margin-top:21.75pt;width:277pt;height:88.9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" fillcolor="#fff2cc [663]" stroked="f">
                <v:path arrowok="t"/>
              </v:rect>
            </w:pict>
          </mc:Fallback>
        </mc:AlternateContent>
      </w:r>
    </w:p>
    <w:p w14:paraId="5BA48FC3" w14:textId="72622DAF" w:rsidR="00EF39D6" w:rsidRPr="00EF39D6" w:rsidRDefault="00EF39D6" w:rsidP="00D67451">
      <w:r>
        <w:t xml:space="preserve">We will explain what these words mean in </w:t>
      </w:r>
      <w:r w:rsidR="00662DA5" w:rsidRPr="00912411">
        <w:rPr>
          <w:b/>
          <w:bCs/>
        </w:rPr>
        <w:t xml:space="preserve">pages </w:t>
      </w:r>
      <w:r w:rsidR="00962E0F">
        <w:rPr>
          <w:b/>
          <w:bCs/>
        </w:rPr>
        <w:t>4</w:t>
      </w:r>
      <w:r w:rsidR="00662DA5" w:rsidRPr="00912411">
        <w:rPr>
          <w:b/>
          <w:bCs/>
        </w:rPr>
        <w:t xml:space="preserve"> to </w:t>
      </w:r>
      <w:r w:rsidR="00962E0F">
        <w:rPr>
          <w:b/>
          <w:bCs/>
        </w:rPr>
        <w:t>6</w:t>
      </w:r>
      <w:r w:rsidR="00662DA5">
        <w:t xml:space="preserve"> of this</w:t>
      </w:r>
      <w:r>
        <w:t xml:space="preserve"> document.</w:t>
      </w:r>
    </w:p>
    <w:p w14:paraId="48ED5058" w14:textId="7E73B603" w:rsidR="00EF39D6" w:rsidRDefault="00EF39D6" w:rsidP="00D67451"/>
    <w:p w14:paraId="1B02330A" w14:textId="18D21512" w:rsidR="003D1DE2" w:rsidRDefault="00FE2CDF" w:rsidP="00D67451">
      <w:r>
        <w:rPr>
          <w:noProof/>
          <w:lang w:val="en-NZ" w:eastAsia="en-NZ"/>
        </w:rPr>
        <w:drawing>
          <wp:anchor distT="0" distB="0" distL="114300" distR="114300" simplePos="0" relativeHeight="251722240" behindDoc="0" locked="0" layoutInCell="1" allowOverlap="1" wp14:anchorId="1688EC84" wp14:editId="79BB9BF1">
            <wp:simplePos x="0" y="0"/>
            <wp:positionH relativeFrom="column">
              <wp:posOffset>57149</wp:posOffset>
            </wp:positionH>
            <wp:positionV relativeFrom="paragraph">
              <wp:posOffset>90169</wp:posOffset>
            </wp:positionV>
            <wp:extent cx="1590675" cy="1590675"/>
            <wp:effectExtent l="0" t="0" r="9525" b="9525"/>
            <wp:wrapNone/>
            <wp:docPr id="2" name="Picture 2" descr="Hon Chris Hipkins 2020 Head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n Chris Hipkins 2020 Headsh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F4075" w14:textId="0EFDD557" w:rsidR="00EF39D6" w:rsidRDefault="00EF39D6" w:rsidP="00D67451">
      <w:r>
        <w:t>Th</w:t>
      </w:r>
      <w:r w:rsidR="00366EAB">
        <w:t>is</w:t>
      </w:r>
      <w:r>
        <w:t xml:space="preserve"> cabinet paper is from Chris </w:t>
      </w:r>
      <w:proofErr w:type="spellStart"/>
      <w:r>
        <w:t>Hipkins</w:t>
      </w:r>
      <w:proofErr w:type="spellEnd"/>
      <w:r>
        <w:t xml:space="preserve"> who was </w:t>
      </w:r>
      <w:r w:rsidR="00366EAB">
        <w:t xml:space="preserve">the </w:t>
      </w:r>
      <w:r>
        <w:t>Minister for the Public Service when it was written.</w:t>
      </w:r>
    </w:p>
    <w:p w14:paraId="23B28491" w14:textId="383C74E2" w:rsidR="00EF39D6" w:rsidRDefault="00EF39D6" w:rsidP="00D67451"/>
    <w:p w14:paraId="63D66932" w14:textId="52FDBBD0" w:rsidR="00EF39D6" w:rsidRDefault="00EF39D6" w:rsidP="00D67451"/>
    <w:p w14:paraId="488C61D5" w14:textId="2593B22A" w:rsidR="00962E0F" w:rsidRDefault="00962E0F">
      <w:pPr>
        <w:spacing w:line="240" w:lineRule="auto"/>
        <w:ind w:left="0"/>
      </w:pPr>
      <w:r>
        <w:br w:type="page"/>
      </w:r>
    </w:p>
    <w:p w14:paraId="2DCF4F4F" w14:textId="6B1B0C60" w:rsidR="00EF39D6" w:rsidRDefault="00FE2CDF" w:rsidP="00D67451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72416" behindDoc="1" locked="0" layoutInCell="1" allowOverlap="1" wp14:anchorId="1C55E7A8" wp14:editId="43E3C08E">
            <wp:simplePos x="0" y="0"/>
            <wp:positionH relativeFrom="column">
              <wp:posOffset>-19050</wp:posOffset>
            </wp:positionH>
            <wp:positionV relativeFrom="paragraph">
              <wp:posOffset>-381000</wp:posOffset>
            </wp:positionV>
            <wp:extent cx="1609725" cy="1609725"/>
            <wp:effectExtent l="0" t="0" r="9525" b="9525"/>
            <wp:wrapNone/>
            <wp:docPr id="8" name="Picture 8" descr="Andrew Little - Headshot (20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rew Little - Headshot (2020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454">
        <w:t xml:space="preserve">Andrew </w:t>
      </w:r>
      <w:proofErr w:type="gramStart"/>
      <w:r w:rsidR="00F60454">
        <w:t>Little</w:t>
      </w:r>
      <w:proofErr w:type="gramEnd"/>
      <w:r w:rsidR="00EF39D6">
        <w:t xml:space="preserve"> is now the Minister for the </w:t>
      </w:r>
      <w:r w:rsidR="00683A7A">
        <w:t>P</w:t>
      </w:r>
      <w:r w:rsidR="00EF39D6">
        <w:t xml:space="preserve">ublic </w:t>
      </w:r>
      <w:r w:rsidR="00683A7A">
        <w:t>S</w:t>
      </w:r>
      <w:r w:rsidR="00EF39D6">
        <w:t>ervice.</w:t>
      </w:r>
    </w:p>
    <w:p w14:paraId="4C052C98" w14:textId="5546770C" w:rsidR="00C05EEA" w:rsidRDefault="00C05EEA" w:rsidP="00D67451"/>
    <w:p w14:paraId="199865CF" w14:textId="073003DD" w:rsidR="00C05EEA" w:rsidRDefault="00F60454" w:rsidP="00D67451">
      <w:r w:rsidRPr="00C05EEA">
        <w:rPr>
          <w:noProof/>
          <w:lang w:val="en-NZ" w:eastAsia="en-NZ"/>
        </w:rPr>
        <w:drawing>
          <wp:anchor distT="0" distB="0" distL="114300" distR="114300" simplePos="0" relativeHeight="251605504" behindDoc="0" locked="0" layoutInCell="1" allowOverlap="1" wp14:anchorId="5BF4BCE5" wp14:editId="26F396F1">
            <wp:simplePos x="0" y="0"/>
            <wp:positionH relativeFrom="column">
              <wp:posOffset>228600</wp:posOffset>
            </wp:positionH>
            <wp:positionV relativeFrom="paragraph">
              <wp:posOffset>511063</wp:posOffset>
            </wp:positionV>
            <wp:extent cx="980308" cy="10191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08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</w:p>
    <w:p w14:paraId="71F7B0D2" w14:textId="6EBA9697" w:rsidR="00C05EEA" w:rsidRDefault="00C05EEA" w:rsidP="00D67451">
      <w:r>
        <w:t>You can see the full version of the cabinet paper at:</w:t>
      </w:r>
      <w:r>
        <w:br/>
      </w:r>
    </w:p>
    <w:p w14:paraId="276E3657" w14:textId="0B2809E0" w:rsidR="00C05EEA" w:rsidRPr="003573C7" w:rsidRDefault="00D92D40" w:rsidP="00912411">
      <w:pPr>
        <w:ind w:hanging="1985"/>
        <w:rPr>
          <w:b/>
          <w:bCs/>
        </w:rPr>
      </w:pPr>
      <w:hyperlink r:id="rId21" w:history="1">
        <w:r w:rsidR="00C05EEA" w:rsidRPr="003573C7">
          <w:rPr>
            <w:rStyle w:val="Hyperlink"/>
            <w:b/>
            <w:bCs/>
            <w:color w:val="auto"/>
            <w:u w:val="none"/>
          </w:rPr>
          <w:t>www.abuseinquiryresponse.govt.nz/documents</w:t>
        </w:r>
      </w:hyperlink>
    </w:p>
    <w:p w14:paraId="0F15C790" w14:textId="50A1CEC1" w:rsidR="00EF39D6" w:rsidRDefault="00962E0F" w:rsidP="00D67451">
      <w:r w:rsidRPr="00962E0F">
        <w:rPr>
          <w:noProof/>
          <w:lang w:val="en-NZ" w:eastAsia="en-NZ"/>
        </w:rPr>
        <w:drawing>
          <wp:anchor distT="0" distB="0" distL="114300" distR="114300" simplePos="0" relativeHeight="251735552" behindDoc="0" locked="0" layoutInCell="1" allowOverlap="1" wp14:anchorId="5D5D42AD" wp14:editId="6940FF40">
            <wp:simplePos x="0" y="0"/>
            <wp:positionH relativeFrom="margin">
              <wp:posOffset>-200025</wp:posOffset>
            </wp:positionH>
            <wp:positionV relativeFrom="paragraph">
              <wp:posOffset>281940</wp:posOffset>
            </wp:positionV>
            <wp:extent cx="1607185" cy="1478624"/>
            <wp:effectExtent l="0" t="0" r="0" b="762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47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31D2EB" w14:textId="4E756328" w:rsidR="00962E0F" w:rsidRDefault="00962E0F" w:rsidP="00D67451"/>
    <w:p w14:paraId="0869C196" w14:textId="713D006F" w:rsidR="00962E0F" w:rsidRDefault="00074315" w:rsidP="00D67451">
      <w:r>
        <w:rPr>
          <w:rFonts w:eastAsia="Arial Unicode MS"/>
          <w:b/>
          <w:noProof/>
          <w:kern w:val="28"/>
          <w:sz w:val="44"/>
          <w:lang w:val="en-NZ" w:eastAsia="en-NZ"/>
        </w:rPr>
        <w:drawing>
          <wp:anchor distT="0" distB="0" distL="114300" distR="114300" simplePos="0" relativeHeight="251736576" behindDoc="0" locked="0" layoutInCell="1" allowOverlap="1" wp14:anchorId="282665F7" wp14:editId="7D8D20D3">
            <wp:simplePos x="0" y="0"/>
            <wp:positionH relativeFrom="column">
              <wp:posOffset>866775</wp:posOffset>
            </wp:positionH>
            <wp:positionV relativeFrom="paragraph">
              <wp:posOffset>350520</wp:posOffset>
            </wp:positionV>
            <wp:extent cx="914400" cy="914400"/>
            <wp:effectExtent l="0" t="0" r="0" b="0"/>
            <wp:wrapNone/>
            <wp:docPr id="255" name="Graphic 25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Graphic 255" descr="Close with solid fill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E0F">
        <w:t>T</w:t>
      </w:r>
      <w:r>
        <w:t xml:space="preserve">he cabinet </w:t>
      </w:r>
      <w:r w:rsidR="00962E0F">
        <w:t xml:space="preserve">paper is </w:t>
      </w:r>
      <w:r w:rsidR="00962E0F" w:rsidRPr="003573C7">
        <w:rPr>
          <w:b/>
        </w:rPr>
        <w:t>not</w:t>
      </w:r>
      <w:r w:rsidR="00962E0F">
        <w:t xml:space="preserve"> in Easy Read.</w:t>
      </w:r>
    </w:p>
    <w:p w14:paraId="1FAD2C72" w14:textId="639BF619" w:rsidR="00EF39D6" w:rsidRDefault="00EF39D6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164578BF" w14:textId="1B9509B5" w:rsidR="00962E0F" w:rsidRDefault="00962E0F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18ED2AD" w14:textId="4C91F3DE" w:rsidR="00EF39D6" w:rsidRDefault="00683A7A" w:rsidP="00EF39D6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302C04E2" wp14:editId="2A31320B">
                <wp:simplePos x="0" y="0"/>
                <wp:positionH relativeFrom="column">
                  <wp:posOffset>54013</wp:posOffset>
                </wp:positionH>
                <wp:positionV relativeFrom="paragraph">
                  <wp:posOffset>-132005</wp:posOffset>
                </wp:positionV>
                <wp:extent cx="5712460" cy="589280"/>
                <wp:effectExtent l="12700" t="12700" r="2540" b="0"/>
                <wp:wrapNone/>
                <wp:docPr id="79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4BE2D6" w14:textId="77777777" w:rsidR="00683A7A" w:rsidRPr="00153863" w:rsidRDefault="00683A7A" w:rsidP="00683A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C04E2" id="_x0000_s1027" style="position:absolute;left:0;text-align:left;margin-left:4.25pt;margin-top:-10.4pt;width:449.8pt;height:46.4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" filled="f" strokecolor="#2e74b5 [2408]" strokeweight="2.25pt">
                <v:stroke joinstyle="miter"/>
                <v:path arrowok="t"/>
                <v:textbox>
                  <w:txbxContent>
                    <w:p w14:paraId="244BE2D6" w14:textId="77777777" w:rsidR="00683A7A" w:rsidRPr="00153863" w:rsidRDefault="00683A7A" w:rsidP="00683A7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F39D6">
        <w:t>What is a redress system?</w:t>
      </w:r>
    </w:p>
    <w:p w14:paraId="6F3518B4" w14:textId="16661445" w:rsidR="00EF39D6" w:rsidRDefault="00EF39D6" w:rsidP="00EF39D6"/>
    <w:p w14:paraId="6E20BF57" w14:textId="77777777" w:rsidR="003D1DE2" w:rsidRDefault="003D1DE2" w:rsidP="00EF39D6"/>
    <w:p w14:paraId="77B1E3E1" w14:textId="1EE7266F" w:rsidR="00EF39D6" w:rsidRDefault="00EF39D6" w:rsidP="00EF39D6">
      <w:r>
        <w:rPr>
          <w:noProof/>
          <w:lang w:val="en-NZ" w:eastAsia="en-NZ"/>
        </w:rPr>
        <w:drawing>
          <wp:anchor distT="0" distB="0" distL="114300" distR="114300" simplePos="0" relativeHeight="251623936" behindDoc="0" locked="0" layoutInCell="1" allowOverlap="1" wp14:anchorId="453FF674" wp14:editId="3C599F59">
            <wp:simplePos x="0" y="0"/>
            <wp:positionH relativeFrom="column">
              <wp:posOffset>-20320</wp:posOffset>
            </wp:positionH>
            <wp:positionV relativeFrom="paragraph">
              <wp:posOffset>228600</wp:posOffset>
            </wp:positionV>
            <wp:extent cx="1654810" cy="16478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A7A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41DEA79E" wp14:editId="5542DA85">
                <wp:simplePos x="0" y="0"/>
                <wp:positionH relativeFrom="column">
                  <wp:posOffset>2171065</wp:posOffset>
                </wp:positionH>
                <wp:positionV relativeFrom="paragraph">
                  <wp:posOffset>-175895</wp:posOffset>
                </wp:positionV>
                <wp:extent cx="3595370" cy="7785735"/>
                <wp:effectExtent l="0" t="0" r="0" b="0"/>
                <wp:wrapNone/>
                <wp:docPr id="7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5370" cy="77857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90061" id="Rectangle 13" o:spid="_x0000_s1026" style="position:absolute;margin-left:170.95pt;margin-top:-13.85pt;width:283.1pt;height:613.05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" fillcolor="#deeaf6 [664]" stroked="f" strokeweight="1pt">
                <v:path arrowok="t"/>
              </v:rect>
            </w:pict>
          </mc:Fallback>
        </mc:AlternateContent>
      </w:r>
      <w:r>
        <w:rPr>
          <w:b/>
          <w:bCs/>
        </w:rPr>
        <w:t>Redress</w:t>
      </w:r>
      <w:r>
        <w:t xml:space="preserve"> means someone:</w:t>
      </w:r>
    </w:p>
    <w:p w14:paraId="7E802340" w14:textId="77777777" w:rsidR="00EF39D6" w:rsidRDefault="00EF39D6" w:rsidP="00EF39D6"/>
    <w:p w14:paraId="14D5397A" w14:textId="77777777" w:rsidR="00EF39D6" w:rsidRDefault="00EF39D6" w:rsidP="00EF39D6">
      <w:pPr>
        <w:pStyle w:val="ListParagraph"/>
        <w:numPr>
          <w:ilvl w:val="0"/>
          <w:numId w:val="3"/>
        </w:numPr>
        <w:rPr>
          <w:lang w:eastAsia="en-GB"/>
        </w:rPr>
      </w:pPr>
      <w:r>
        <w:rPr>
          <w:lang w:eastAsia="en-GB"/>
        </w:rPr>
        <w:t xml:space="preserve">agrees that something </w:t>
      </w:r>
      <w:r>
        <w:rPr>
          <w:rFonts w:eastAsia="Times New Roman"/>
          <w:lang w:eastAsia="en-GB"/>
        </w:rPr>
        <w:t xml:space="preserve">bad </w:t>
      </w:r>
      <w:r>
        <w:rPr>
          <w:lang w:eastAsia="en-GB"/>
        </w:rPr>
        <w:t xml:space="preserve">has happened </w:t>
      </w:r>
    </w:p>
    <w:p w14:paraId="530AAE19" w14:textId="77777777" w:rsidR="00EF39D6" w:rsidRDefault="00EF39D6" w:rsidP="00EF39D6">
      <w:pPr>
        <w:pStyle w:val="ListParagraph"/>
        <w:numPr>
          <w:ilvl w:val="0"/>
          <w:numId w:val="0"/>
        </w:numPr>
        <w:ind w:left="4253"/>
        <w:rPr>
          <w:lang w:eastAsia="en-GB"/>
        </w:rPr>
      </w:pPr>
    </w:p>
    <w:p w14:paraId="5BC5D870" w14:textId="77777777" w:rsidR="00EF39D6" w:rsidRDefault="00EF39D6" w:rsidP="00EF39D6">
      <w:pPr>
        <w:pStyle w:val="ListParagraph"/>
        <w:numPr>
          <w:ilvl w:val="0"/>
          <w:numId w:val="3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does</w:t>
      </w:r>
      <w:r>
        <w:rPr>
          <w:lang w:eastAsia="en-GB"/>
        </w:rPr>
        <w:t xml:space="preserve"> something to try to</w:t>
      </w:r>
      <w:r>
        <w:rPr>
          <w:rFonts w:eastAsia="Times New Roman"/>
          <w:lang w:eastAsia="en-GB"/>
        </w:rPr>
        <w:t>:</w:t>
      </w:r>
      <w:r>
        <w:rPr>
          <w:lang w:eastAsia="en-GB"/>
        </w:rPr>
        <w:t xml:space="preserve"> </w:t>
      </w:r>
    </w:p>
    <w:p w14:paraId="500D14FB" w14:textId="29CFF155" w:rsidR="00EF39D6" w:rsidRDefault="00EF39D6" w:rsidP="00EF39D6">
      <w:pPr>
        <w:pStyle w:val="ListParagraph"/>
        <w:numPr>
          <w:ilvl w:val="0"/>
          <w:numId w:val="0"/>
        </w:numPr>
        <w:ind w:left="4253"/>
        <w:rPr>
          <w:rFonts w:eastAsia="Times New Roman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27008" behindDoc="0" locked="0" layoutInCell="1" allowOverlap="1" wp14:anchorId="15D12C52" wp14:editId="00C5FB35">
            <wp:simplePos x="0" y="0"/>
            <wp:positionH relativeFrom="column">
              <wp:posOffset>-57150</wp:posOffset>
            </wp:positionH>
            <wp:positionV relativeFrom="paragraph">
              <wp:posOffset>355600</wp:posOffset>
            </wp:positionV>
            <wp:extent cx="1685925" cy="16859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AC84A" w14:textId="77777777" w:rsidR="00EF39D6" w:rsidRDefault="00EF39D6" w:rsidP="00EF39D6">
      <w:pPr>
        <w:pStyle w:val="ListParagraph"/>
        <w:numPr>
          <w:ilvl w:val="0"/>
          <w:numId w:val="4"/>
        </w:numPr>
        <w:ind w:left="4820" w:hanging="567"/>
        <w:rPr>
          <w:rFonts w:eastAsia="Times New Roman"/>
          <w:lang w:eastAsia="en-GB"/>
        </w:rPr>
      </w:pPr>
      <w:r>
        <w:rPr>
          <w:lang w:eastAsia="en-GB"/>
        </w:rPr>
        <w:t>put things right</w:t>
      </w:r>
    </w:p>
    <w:p w14:paraId="6A126FF5" w14:textId="77777777" w:rsidR="00EF39D6" w:rsidRDefault="00EF39D6" w:rsidP="00EF39D6">
      <w:pPr>
        <w:pStyle w:val="ListParagraph"/>
        <w:numPr>
          <w:ilvl w:val="0"/>
          <w:numId w:val="0"/>
        </w:numPr>
        <w:ind w:left="4820" w:hanging="567"/>
        <w:rPr>
          <w:rFonts w:eastAsia="Times New Roman"/>
          <w:lang w:eastAsia="en-GB"/>
        </w:rPr>
      </w:pPr>
    </w:p>
    <w:p w14:paraId="605E093B" w14:textId="77777777" w:rsidR="00EF39D6" w:rsidRDefault="00EF39D6" w:rsidP="00EF39D6">
      <w:pPr>
        <w:pStyle w:val="ListParagraph"/>
        <w:numPr>
          <w:ilvl w:val="0"/>
          <w:numId w:val="4"/>
        </w:numPr>
        <w:ind w:left="4820" w:hanging="567"/>
        <w:rPr>
          <w:rFonts w:eastAsia="Times New Roman"/>
          <w:lang w:eastAsia="en-GB"/>
        </w:rPr>
      </w:pPr>
      <w:proofErr w:type="gramStart"/>
      <w:r>
        <w:rPr>
          <w:rFonts w:eastAsia="Times New Roman"/>
          <w:lang w:eastAsia="en-GB"/>
        </w:rPr>
        <w:t>make</w:t>
      </w:r>
      <w:proofErr w:type="gramEnd"/>
      <w:r>
        <w:rPr>
          <w:rFonts w:eastAsia="Times New Roman"/>
          <w:lang w:eastAsia="en-GB"/>
        </w:rPr>
        <w:t xml:space="preserve"> up for any harm that has been done.</w:t>
      </w:r>
    </w:p>
    <w:p w14:paraId="1295069C" w14:textId="77777777" w:rsidR="00EF39D6" w:rsidRDefault="00EF39D6" w:rsidP="00EF39D6">
      <w:pPr>
        <w:rPr>
          <w:rStyle w:val="normaltextrun"/>
          <w:rFonts w:cs="Arial"/>
        </w:rPr>
      </w:pPr>
    </w:p>
    <w:p w14:paraId="7A2B50E8" w14:textId="047F4A70" w:rsidR="00EF39D6" w:rsidRDefault="00EF39D6" w:rsidP="00EF39D6">
      <w:pPr>
        <w:rPr>
          <w:rStyle w:val="normaltextrun"/>
          <w:rFonts w:cs="Arial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29056" behindDoc="0" locked="0" layoutInCell="1" allowOverlap="1" wp14:anchorId="149E0A0D" wp14:editId="4642E064">
            <wp:simplePos x="0" y="0"/>
            <wp:positionH relativeFrom="margin">
              <wp:posOffset>-386715</wp:posOffset>
            </wp:positionH>
            <wp:positionV relativeFrom="paragraph">
              <wp:posOffset>277495</wp:posOffset>
            </wp:positionV>
            <wp:extent cx="2379345" cy="1680845"/>
            <wp:effectExtent l="0" t="0" r="0" b="0"/>
            <wp:wrapNone/>
            <wp:docPr id="13" name="Picture 1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BC3FF" w14:textId="77777777" w:rsidR="00EF39D6" w:rsidRDefault="00EF39D6" w:rsidP="00EF39D6">
      <w:pPr>
        <w:rPr>
          <w:sz w:val="28"/>
          <w:szCs w:val="32"/>
        </w:rPr>
      </w:pPr>
      <w:r>
        <w:rPr>
          <w:rFonts w:cs="Arial"/>
          <w:bCs/>
          <w:szCs w:val="32"/>
        </w:rPr>
        <w:t>Redress</w:t>
      </w:r>
      <w:r>
        <w:rPr>
          <w:rFonts w:cs="Arial"/>
          <w:szCs w:val="32"/>
        </w:rPr>
        <w:t xml:space="preserve"> can be things like:</w:t>
      </w:r>
      <w:r>
        <w:rPr>
          <w:rFonts w:cs="Arial"/>
          <w:szCs w:val="32"/>
        </w:rPr>
        <w:br/>
      </w:r>
    </w:p>
    <w:p w14:paraId="262B073F" w14:textId="77777777" w:rsidR="00EF39D6" w:rsidRDefault="00EF39D6" w:rsidP="00EF39D6">
      <w:pPr>
        <w:pStyle w:val="ListParagraph"/>
        <w:numPr>
          <w:ilvl w:val="0"/>
          <w:numId w:val="5"/>
        </w:numPr>
        <w:ind w:left="4253" w:hanging="567"/>
        <w:rPr>
          <w:rFonts w:cs="Arial"/>
          <w:sz w:val="28"/>
          <w:szCs w:val="32"/>
        </w:rPr>
      </w:pPr>
      <w:r>
        <w:rPr>
          <w:rFonts w:cs="Arial"/>
          <w:szCs w:val="32"/>
        </w:rPr>
        <w:t>saying sorry</w:t>
      </w:r>
      <w:r>
        <w:rPr>
          <w:rFonts w:cs="Arial"/>
          <w:szCs w:val="32"/>
        </w:rPr>
        <w:br/>
      </w:r>
    </w:p>
    <w:p w14:paraId="5BC1CE3B" w14:textId="4B267F24" w:rsidR="00EF39D6" w:rsidRDefault="00EF39D6" w:rsidP="00EF39D6">
      <w:pPr>
        <w:pStyle w:val="ListParagraph"/>
        <w:numPr>
          <w:ilvl w:val="0"/>
          <w:numId w:val="5"/>
        </w:numPr>
        <w:ind w:left="4253" w:hanging="567"/>
        <w:rPr>
          <w:rFonts w:cs="Arial"/>
          <w:sz w:val="28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30080" behindDoc="0" locked="0" layoutInCell="1" allowOverlap="1" wp14:anchorId="0DF45A69" wp14:editId="0EA748C1">
            <wp:simplePos x="0" y="0"/>
            <wp:positionH relativeFrom="margin">
              <wp:posOffset>-194945</wp:posOffset>
            </wp:positionH>
            <wp:positionV relativeFrom="paragraph">
              <wp:posOffset>553085</wp:posOffset>
            </wp:positionV>
            <wp:extent cx="1828800" cy="1143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32"/>
        </w:rPr>
        <w:t>giving money as a way of saying sorry</w:t>
      </w:r>
      <w:r>
        <w:rPr>
          <w:rFonts w:cs="Arial"/>
          <w:szCs w:val="32"/>
        </w:rPr>
        <w:br/>
      </w:r>
    </w:p>
    <w:p w14:paraId="35119F2D" w14:textId="77777777" w:rsidR="00EF39D6" w:rsidRDefault="00EF39D6" w:rsidP="00EF39D6">
      <w:pPr>
        <w:pStyle w:val="ListParagraph"/>
        <w:numPr>
          <w:ilvl w:val="0"/>
          <w:numId w:val="5"/>
        </w:numPr>
        <w:ind w:left="4253" w:hanging="567"/>
        <w:rPr>
          <w:rFonts w:cs="Arial"/>
          <w:szCs w:val="32"/>
        </w:rPr>
      </w:pPr>
      <w:proofErr w:type="gramStart"/>
      <w:r>
        <w:rPr>
          <w:rFonts w:cs="Arial"/>
          <w:szCs w:val="32"/>
        </w:rPr>
        <w:t>giving</w:t>
      </w:r>
      <w:proofErr w:type="gramEnd"/>
      <w:r>
        <w:rPr>
          <w:rFonts w:cs="Arial"/>
          <w:szCs w:val="32"/>
        </w:rPr>
        <w:t xml:space="preserve"> other kinds of support like counselling.</w:t>
      </w:r>
    </w:p>
    <w:p w14:paraId="266E63F5" w14:textId="6978AEA5" w:rsidR="00EF39D6" w:rsidRDefault="00C05EEA" w:rsidP="00EF39D6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35200" behindDoc="0" locked="0" layoutInCell="1" allowOverlap="1" wp14:anchorId="40926624" wp14:editId="429ECCAF">
            <wp:simplePos x="0" y="0"/>
            <wp:positionH relativeFrom="column">
              <wp:posOffset>0</wp:posOffset>
            </wp:positionH>
            <wp:positionV relativeFrom="paragraph">
              <wp:posOffset>-333375</wp:posOffset>
            </wp:positionV>
            <wp:extent cx="1695450" cy="1594485"/>
            <wp:effectExtent l="0" t="0" r="0" b="0"/>
            <wp:wrapNone/>
            <wp:docPr id="29" name="Picture 29" descr="A drawing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drawing of two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39D6">
        <w:rPr>
          <w:rStyle w:val="normaltextrun"/>
          <w:rFonts w:cs="Arial"/>
        </w:rPr>
        <w:t xml:space="preserve">The redress system this paper is about is for people who were </w:t>
      </w:r>
      <w:r w:rsidR="00EF39D6">
        <w:rPr>
          <w:rStyle w:val="normaltextrun"/>
          <w:rFonts w:cs="Arial"/>
          <w:b/>
          <w:bCs/>
        </w:rPr>
        <w:t xml:space="preserve">abused </w:t>
      </w:r>
      <w:r w:rsidR="00EF39D6">
        <w:rPr>
          <w:rStyle w:val="normaltextrun"/>
          <w:rFonts w:cs="Arial"/>
        </w:rPr>
        <w:t xml:space="preserve">while </w:t>
      </w:r>
      <w:r w:rsidR="00EF39D6">
        <w:rPr>
          <w:rStyle w:val="normaltextrun"/>
          <w:rFonts w:cs="Arial"/>
          <w:b/>
        </w:rPr>
        <w:t>living in</w:t>
      </w:r>
      <w:r w:rsidR="00EF39D6">
        <w:rPr>
          <w:rStyle w:val="normaltextrun"/>
          <w:rFonts w:cs="Arial"/>
        </w:rPr>
        <w:t xml:space="preserve"> </w:t>
      </w:r>
      <w:r w:rsidR="00EF39D6">
        <w:rPr>
          <w:rStyle w:val="normaltextrun"/>
          <w:rFonts w:cs="Arial"/>
          <w:b/>
        </w:rPr>
        <w:t>care</w:t>
      </w:r>
      <w:r w:rsidR="00EF39D6">
        <w:rPr>
          <w:rStyle w:val="normaltextrun"/>
          <w:rFonts w:cs="Arial"/>
        </w:rPr>
        <w:t>.</w:t>
      </w:r>
    </w:p>
    <w:p w14:paraId="73FD80A6" w14:textId="570DBE1C" w:rsidR="00EF39D6" w:rsidRDefault="00EF39D6" w:rsidP="00EF39D6">
      <w:pPr>
        <w:rPr>
          <w:b/>
          <w:sz w:val="28"/>
          <w:szCs w:val="32"/>
        </w:rPr>
      </w:pPr>
    </w:p>
    <w:p w14:paraId="5F3D5531" w14:textId="45432352" w:rsidR="00EF39D6" w:rsidRDefault="003573C7" w:rsidP="00EF39D6">
      <w:pPr>
        <w:spacing w:line="240" w:lineRule="auto"/>
        <w:rPr>
          <w:b/>
          <w:sz w:val="28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06528" behindDoc="0" locked="0" layoutInCell="1" allowOverlap="1" wp14:anchorId="1F263636" wp14:editId="611F34BB">
            <wp:simplePos x="0" y="0"/>
            <wp:positionH relativeFrom="column">
              <wp:posOffset>142922</wp:posOffset>
            </wp:positionH>
            <wp:positionV relativeFrom="paragraph">
              <wp:posOffset>49530</wp:posOffset>
            </wp:positionV>
            <wp:extent cx="1038225" cy="1144322"/>
            <wp:effectExtent l="0" t="0" r="0" b="0"/>
            <wp:wrapNone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A7A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005C3401" wp14:editId="0536DE00">
                <wp:simplePos x="0" y="0"/>
                <wp:positionH relativeFrom="column">
                  <wp:posOffset>2162175</wp:posOffset>
                </wp:positionH>
                <wp:positionV relativeFrom="paragraph">
                  <wp:posOffset>101600</wp:posOffset>
                </wp:positionV>
                <wp:extent cx="3595370" cy="4762500"/>
                <wp:effectExtent l="0" t="0" r="0" b="0"/>
                <wp:wrapNone/>
                <wp:docPr id="7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5370" cy="4762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4232A" id="Rectangle 6" o:spid="_x0000_s1026" style="position:absolute;margin-left:170.25pt;margin-top:8pt;width:283.1pt;height:375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" fillcolor="#deeaf6 [664]" stroked="f" strokeweight="1pt">
                <v:path arrowok="t"/>
              </v:rect>
            </w:pict>
          </mc:Fallback>
        </mc:AlternateContent>
      </w:r>
    </w:p>
    <w:p w14:paraId="4EFA206D" w14:textId="0D6963DF" w:rsidR="00EF39D6" w:rsidRDefault="00EF39D6" w:rsidP="00EF39D6">
      <w:r>
        <w:rPr>
          <w:b/>
        </w:rPr>
        <w:t>Abuse</w:t>
      </w:r>
      <w:r>
        <w:t xml:space="preserve"> can be:</w:t>
      </w:r>
    </w:p>
    <w:p w14:paraId="6CBAD774" w14:textId="77777777" w:rsidR="00EF39D6" w:rsidRDefault="00EF39D6" w:rsidP="00EF39D6">
      <w:pPr>
        <w:rPr>
          <w:sz w:val="24"/>
        </w:rPr>
      </w:pPr>
      <w:r>
        <w:rPr>
          <w:sz w:val="24"/>
        </w:rPr>
        <w:tab/>
      </w:r>
    </w:p>
    <w:p w14:paraId="56E85F85" w14:textId="31ADF600" w:rsidR="00EF39D6" w:rsidRDefault="003573C7" w:rsidP="00EF39D6">
      <w:pPr>
        <w:pStyle w:val="ListParagraph"/>
        <w:numPr>
          <w:ilvl w:val="0"/>
          <w:numId w:val="3"/>
        </w:numPr>
      </w:pPr>
      <w:r>
        <w:rPr>
          <w:noProof/>
          <w:lang w:val="en-NZ" w:eastAsia="en-NZ"/>
        </w:rPr>
        <w:drawing>
          <wp:anchor distT="0" distB="0" distL="114300" distR="114300" simplePos="0" relativeHeight="251600384" behindDoc="0" locked="0" layoutInCell="1" allowOverlap="1" wp14:anchorId="6C43C2A2" wp14:editId="24EF6757">
            <wp:simplePos x="0" y="0"/>
            <wp:positionH relativeFrom="column">
              <wp:posOffset>3810</wp:posOffset>
            </wp:positionH>
            <wp:positionV relativeFrom="paragraph">
              <wp:posOffset>579120</wp:posOffset>
            </wp:positionV>
            <wp:extent cx="1493520" cy="12052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9D6">
        <w:rPr>
          <w:b/>
        </w:rPr>
        <w:t>physical</w:t>
      </w:r>
      <w:r w:rsidR="00EF39D6">
        <w:t xml:space="preserve"> like a person kicking / hitting you</w:t>
      </w:r>
    </w:p>
    <w:p w14:paraId="2BA55E30" w14:textId="34BC2A42" w:rsidR="00EF39D6" w:rsidRDefault="00EF39D6" w:rsidP="00EF39D6">
      <w:pPr>
        <w:pStyle w:val="ListParagraph"/>
        <w:numPr>
          <w:ilvl w:val="0"/>
          <w:numId w:val="0"/>
        </w:numPr>
        <w:ind w:left="4253"/>
        <w:rPr>
          <w:sz w:val="24"/>
        </w:rPr>
      </w:pPr>
    </w:p>
    <w:p w14:paraId="021B2E5C" w14:textId="5F1AF400" w:rsidR="00EF39D6" w:rsidRDefault="003573C7" w:rsidP="00EF39D6">
      <w:pPr>
        <w:pStyle w:val="ListParagraph"/>
        <w:numPr>
          <w:ilvl w:val="0"/>
          <w:numId w:val="3"/>
        </w:numPr>
      </w:pPr>
      <w:r>
        <w:rPr>
          <w:noProof/>
          <w:lang w:val="en-NZ" w:eastAsia="en-NZ"/>
        </w:rPr>
        <w:drawing>
          <wp:anchor distT="0" distB="0" distL="114300" distR="114300" simplePos="0" relativeHeight="251599360" behindDoc="0" locked="0" layoutInCell="1" allowOverlap="1" wp14:anchorId="7E8EAA80" wp14:editId="0F5C3712">
            <wp:simplePos x="0" y="0"/>
            <wp:positionH relativeFrom="margin">
              <wp:posOffset>-635</wp:posOffset>
            </wp:positionH>
            <wp:positionV relativeFrom="paragraph">
              <wp:posOffset>1026795</wp:posOffset>
            </wp:positionV>
            <wp:extent cx="1440180" cy="1009015"/>
            <wp:effectExtent l="0" t="0" r="0" b="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9D6">
        <w:rPr>
          <w:b/>
        </w:rPr>
        <w:t>sexual</w:t>
      </w:r>
      <w:r w:rsidR="00EF39D6">
        <w:t xml:space="preserve"> like if someone does sexual things to you that you do not want them to</w:t>
      </w:r>
    </w:p>
    <w:p w14:paraId="67CE2782" w14:textId="3733F3C1" w:rsidR="00EF39D6" w:rsidRDefault="00EF39D6" w:rsidP="00EF39D6">
      <w:pPr>
        <w:pStyle w:val="ListParagraph"/>
        <w:numPr>
          <w:ilvl w:val="0"/>
          <w:numId w:val="0"/>
        </w:numPr>
        <w:ind w:left="4253"/>
        <w:rPr>
          <w:sz w:val="24"/>
        </w:rPr>
      </w:pPr>
    </w:p>
    <w:p w14:paraId="6ACE86E2" w14:textId="77777777" w:rsidR="00EF39D6" w:rsidRDefault="00EF39D6" w:rsidP="00EF39D6">
      <w:pPr>
        <w:pStyle w:val="ListParagraph"/>
        <w:numPr>
          <w:ilvl w:val="0"/>
          <w:numId w:val="3"/>
        </w:numPr>
      </w:pPr>
      <w:r>
        <w:rPr>
          <w:b/>
        </w:rPr>
        <w:t>emotional</w:t>
      </w:r>
      <w:r>
        <w:t xml:space="preserve"> like yelling or saying things to you that are not nice </w:t>
      </w:r>
    </w:p>
    <w:p w14:paraId="10198916" w14:textId="1B239A2B" w:rsidR="00EF39D6" w:rsidRDefault="003573C7" w:rsidP="00EF39D6">
      <w:pPr>
        <w:pStyle w:val="ListParagraph"/>
        <w:numPr>
          <w:ilvl w:val="0"/>
          <w:numId w:val="0"/>
        </w:numPr>
        <w:ind w:left="4253"/>
        <w:rPr>
          <w:sz w:val="24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01408" behindDoc="0" locked="0" layoutInCell="1" allowOverlap="1" wp14:anchorId="422FDD12" wp14:editId="5FB9656F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1323975" cy="11753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CC392" w14:textId="21A03BD2" w:rsidR="00EF39D6" w:rsidRDefault="00EF39D6" w:rsidP="00EF39D6">
      <w:pPr>
        <w:pStyle w:val="ListParagraph"/>
        <w:numPr>
          <w:ilvl w:val="0"/>
          <w:numId w:val="3"/>
        </w:numPr>
      </w:pPr>
      <w:proofErr w:type="gramStart"/>
      <w:r>
        <w:rPr>
          <w:b/>
        </w:rPr>
        <w:t>neglect</w:t>
      </w:r>
      <w:proofErr w:type="gramEnd"/>
      <w:r>
        <w:t xml:space="preserve"> like not giving you the things / care you need.</w:t>
      </w:r>
    </w:p>
    <w:p w14:paraId="04D782D2" w14:textId="77777777" w:rsidR="00EF39D6" w:rsidRDefault="00EF39D6" w:rsidP="00EF39D6">
      <w:pPr>
        <w:rPr>
          <w:sz w:val="28"/>
        </w:rPr>
      </w:pPr>
    </w:p>
    <w:p w14:paraId="5AC27067" w14:textId="19055D1C" w:rsidR="00EF39D6" w:rsidRDefault="003573C7" w:rsidP="00EF39D6">
      <w:pPr>
        <w:rPr>
          <w:rFonts w:eastAsia="Times New Roman" w:cs="Arial"/>
          <w:b/>
          <w:bCs/>
          <w:color w:val="000000"/>
          <w:sz w:val="28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592192" behindDoc="0" locked="0" layoutInCell="1" allowOverlap="1" wp14:anchorId="706BEEB7" wp14:editId="6675407E">
            <wp:simplePos x="0" y="0"/>
            <wp:positionH relativeFrom="column">
              <wp:posOffset>-182245</wp:posOffset>
            </wp:positionH>
            <wp:positionV relativeFrom="page">
              <wp:posOffset>7719695</wp:posOffset>
            </wp:positionV>
            <wp:extent cx="1770380" cy="13417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A7A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4140DD05" wp14:editId="3B381490">
                <wp:simplePos x="0" y="0"/>
                <wp:positionH relativeFrom="column">
                  <wp:posOffset>2209800</wp:posOffset>
                </wp:positionH>
                <wp:positionV relativeFrom="paragraph">
                  <wp:posOffset>202565</wp:posOffset>
                </wp:positionV>
                <wp:extent cx="3595370" cy="1438275"/>
                <wp:effectExtent l="0" t="0" r="0" b="0"/>
                <wp:wrapNone/>
                <wp:docPr id="7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5370" cy="1438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D4B21" id="Rectangle 29" o:spid="_x0000_s1026" style="position:absolute;margin-left:174pt;margin-top:15.95pt;width:283.1pt;height:113.2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" fillcolor="#deeaf6 [664]" stroked="f" strokeweight="1pt">
                <v:path arrowok="t"/>
              </v:rect>
            </w:pict>
          </mc:Fallback>
        </mc:AlternateContent>
      </w:r>
    </w:p>
    <w:p w14:paraId="23139C68" w14:textId="55D0D1F2" w:rsidR="00215EAA" w:rsidRDefault="00EF39D6" w:rsidP="00EF39D6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b/>
          <w:bCs/>
          <w:color w:val="000000"/>
          <w:szCs w:val="32"/>
        </w:rPr>
        <w:t>Living</w:t>
      </w:r>
      <w:r>
        <w:rPr>
          <w:rFonts w:eastAsia="Times New Roman" w:cs="Arial"/>
          <w:color w:val="000000"/>
          <w:szCs w:val="32"/>
        </w:rPr>
        <w:t xml:space="preserve"> </w:t>
      </w:r>
      <w:r>
        <w:rPr>
          <w:rFonts w:eastAsia="Times New Roman" w:cs="Arial"/>
          <w:b/>
          <w:bCs/>
          <w:color w:val="000000"/>
          <w:szCs w:val="32"/>
        </w:rPr>
        <w:t>in care</w:t>
      </w:r>
      <w:r>
        <w:rPr>
          <w:rFonts w:eastAsia="Times New Roman" w:cs="Arial"/>
          <w:color w:val="000000"/>
          <w:szCs w:val="32"/>
        </w:rPr>
        <w:t xml:space="preserve"> means that the </w:t>
      </w:r>
      <w:r w:rsidR="00803303">
        <w:rPr>
          <w:rFonts w:eastAsia="Times New Roman" w:cs="Arial"/>
          <w:color w:val="000000"/>
          <w:szCs w:val="32"/>
        </w:rPr>
        <w:t xml:space="preserve">Government </w:t>
      </w:r>
      <w:r>
        <w:rPr>
          <w:rFonts w:eastAsia="Times New Roman" w:cs="Arial"/>
          <w:color w:val="000000"/>
          <w:szCs w:val="32"/>
        </w:rPr>
        <w:t xml:space="preserve">or a </w:t>
      </w:r>
      <w:r>
        <w:rPr>
          <w:rFonts w:eastAsia="Times New Roman" w:cs="Arial"/>
          <w:b/>
          <w:bCs/>
          <w:color w:val="000000"/>
          <w:szCs w:val="32"/>
        </w:rPr>
        <w:t>faith-based</w:t>
      </w:r>
      <w:r>
        <w:rPr>
          <w:rFonts w:eastAsia="Times New Roman" w:cs="Arial"/>
          <w:color w:val="000000"/>
          <w:szCs w:val="32"/>
        </w:rPr>
        <w:t xml:space="preserve"> </w:t>
      </w:r>
      <w:r>
        <w:rPr>
          <w:rFonts w:eastAsia="Times New Roman" w:cs="Arial"/>
          <w:b/>
          <w:bCs/>
          <w:color w:val="000000"/>
          <w:szCs w:val="32"/>
        </w:rPr>
        <w:t>institution</w:t>
      </w:r>
      <w:r>
        <w:rPr>
          <w:rFonts w:eastAsia="Times New Roman" w:cs="Arial"/>
          <w:color w:val="000000"/>
          <w:szCs w:val="32"/>
        </w:rPr>
        <w:t xml:space="preserve"> was in charge of your care / looking after you.</w:t>
      </w:r>
    </w:p>
    <w:p w14:paraId="705F0F82" w14:textId="7EABF2B1" w:rsidR="00EF39D6" w:rsidRDefault="00EF39D6" w:rsidP="00EF39D6">
      <w:pPr>
        <w:rPr>
          <w:rFonts w:eastAsia="Times New Roman" w:cs="Arial"/>
          <w:color w:val="000000"/>
          <w:szCs w:val="32"/>
        </w:rPr>
      </w:pPr>
      <w:r>
        <w:rPr>
          <w:rFonts w:eastAsia="Times New Roman" w:cs="Arial"/>
          <w:color w:val="000000"/>
          <w:szCs w:val="32"/>
        </w:rPr>
        <w:br w:type="page"/>
      </w:r>
    </w:p>
    <w:p w14:paraId="47BE9A71" w14:textId="2AA92354" w:rsidR="00FC4C1B" w:rsidRDefault="003573C7" w:rsidP="00EF39D6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38624" behindDoc="0" locked="0" layoutInCell="1" allowOverlap="1" wp14:anchorId="33BCA15F" wp14:editId="7179BCA4">
            <wp:simplePos x="0" y="0"/>
            <wp:positionH relativeFrom="margin">
              <wp:posOffset>114300</wp:posOffset>
            </wp:positionH>
            <wp:positionV relativeFrom="paragraph">
              <wp:posOffset>-228600</wp:posOffset>
            </wp:positionV>
            <wp:extent cx="971550" cy="1209675"/>
            <wp:effectExtent l="0" t="0" r="0" b="9525"/>
            <wp:wrapNone/>
            <wp:docPr id="265" name="Picture 265" descr="Icon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Icon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606F7801" wp14:editId="6646C1BB">
                <wp:simplePos x="0" y="0"/>
                <wp:positionH relativeFrom="margin">
                  <wp:posOffset>2131060</wp:posOffset>
                </wp:positionH>
                <wp:positionV relativeFrom="paragraph">
                  <wp:posOffset>-85725</wp:posOffset>
                </wp:positionV>
                <wp:extent cx="3595370" cy="685800"/>
                <wp:effectExtent l="0" t="0" r="5080" b="0"/>
                <wp:wrapNone/>
                <wp:docPr id="24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5370" cy="68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71D7F" id="Rectangle 29" o:spid="_x0000_s1026" style="position:absolute;margin-left:167.8pt;margin-top:-6.75pt;width:283.1pt;height:54pt;z-index:-25158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" fillcolor="#deeaf6 [664]" stroked="f" strokeweight="1pt">
                <v:path arrowok="t"/>
                <w10:wrap anchorx="margin"/>
              </v:rect>
            </w:pict>
          </mc:Fallback>
        </mc:AlternateContent>
      </w:r>
      <w:r w:rsidR="00525888">
        <w:t>Faith</w:t>
      </w:r>
      <w:r w:rsidR="00FC4C1B" w:rsidRPr="00FC4C1B">
        <w:rPr>
          <w:b/>
          <w:bCs/>
        </w:rPr>
        <w:t>-based institution</w:t>
      </w:r>
      <w:r w:rsidR="00525888">
        <w:rPr>
          <w:b/>
          <w:bCs/>
        </w:rPr>
        <w:t>s</w:t>
      </w:r>
      <w:r w:rsidR="00FC4C1B">
        <w:t xml:space="preserve"> </w:t>
      </w:r>
      <w:r w:rsidR="00525888">
        <w:t xml:space="preserve">are </w:t>
      </w:r>
      <w:r w:rsidR="00FC4C1B">
        <w:t>run by religious groups like churches.</w:t>
      </w:r>
    </w:p>
    <w:p w14:paraId="505D6D47" w14:textId="77777777" w:rsidR="00FC4C1B" w:rsidRDefault="00FC4C1B" w:rsidP="00EF39D6"/>
    <w:p w14:paraId="583F71CB" w14:textId="77777777" w:rsidR="00FC4C1B" w:rsidRDefault="00FC4C1B" w:rsidP="00EF39D6"/>
    <w:p w14:paraId="15FA05E8" w14:textId="2B362BEA" w:rsidR="00EF39D6" w:rsidRDefault="00C05EEA" w:rsidP="00EF39D6">
      <w:r w:rsidRPr="00C05EEA">
        <w:rPr>
          <w:noProof/>
          <w:lang w:val="en-NZ" w:eastAsia="en-NZ"/>
        </w:rPr>
        <w:drawing>
          <wp:anchor distT="0" distB="0" distL="114300" distR="114300" simplePos="0" relativeHeight="251640320" behindDoc="0" locked="0" layoutInCell="1" allowOverlap="1" wp14:anchorId="19E38F70" wp14:editId="43832156">
            <wp:simplePos x="0" y="0"/>
            <wp:positionH relativeFrom="margin">
              <wp:posOffset>0</wp:posOffset>
            </wp:positionH>
            <wp:positionV relativeFrom="paragraph">
              <wp:posOffset>552450</wp:posOffset>
            </wp:positionV>
            <wp:extent cx="1695450" cy="1251781"/>
            <wp:effectExtent l="0" t="0" r="0" b="571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5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9D6">
        <w:t xml:space="preserve">Cabinet has already said yes to </w:t>
      </w:r>
      <w:proofErr w:type="gramStart"/>
      <w:r w:rsidR="00EF39D6">
        <w:t>making</w:t>
      </w:r>
      <w:proofErr w:type="gramEnd"/>
      <w:r w:rsidR="00EF39D6">
        <w:t xml:space="preserve"> a </w:t>
      </w:r>
      <w:r w:rsidR="003D1DE2">
        <w:t xml:space="preserve">new </w:t>
      </w:r>
      <w:r w:rsidR="00EF39D6">
        <w:t>redress system that is:</w:t>
      </w:r>
    </w:p>
    <w:p w14:paraId="19E8A274" w14:textId="77777777" w:rsidR="00EF39D6" w:rsidRDefault="00EF39D6" w:rsidP="00EF39D6"/>
    <w:p w14:paraId="0F74E5B7" w14:textId="16C8169E" w:rsidR="00EF39D6" w:rsidRDefault="00C05EEA" w:rsidP="00C05EEA">
      <w:pPr>
        <w:pStyle w:val="ListParagraph"/>
      </w:pPr>
      <w:r>
        <w:t>i</w:t>
      </w:r>
      <w:r w:rsidR="00EF39D6">
        <w:t>ndependent</w:t>
      </w:r>
    </w:p>
    <w:p w14:paraId="6824A1B6" w14:textId="77777777" w:rsidR="00EF39D6" w:rsidRDefault="00EF39D6" w:rsidP="00C05EEA">
      <w:pPr>
        <w:pStyle w:val="ListParagraph"/>
        <w:numPr>
          <w:ilvl w:val="0"/>
          <w:numId w:val="0"/>
        </w:numPr>
        <w:ind w:left="4253"/>
      </w:pPr>
    </w:p>
    <w:p w14:paraId="295F0703" w14:textId="02B925BC" w:rsidR="00EF39D6" w:rsidRDefault="00EF39D6" w:rsidP="00C05EEA">
      <w:pPr>
        <w:pStyle w:val="ListParagraph"/>
      </w:pPr>
      <w:proofErr w:type="gramStart"/>
      <w:r>
        <w:t>focused</w:t>
      </w:r>
      <w:proofErr w:type="gramEnd"/>
      <w:r>
        <w:t xml:space="preserve"> on </w:t>
      </w:r>
      <w:r w:rsidRPr="00074885">
        <w:rPr>
          <w:b/>
          <w:bCs/>
        </w:rPr>
        <w:t>survivors</w:t>
      </w:r>
      <w:r>
        <w:t>.</w:t>
      </w:r>
    </w:p>
    <w:p w14:paraId="4193BF7C" w14:textId="163D52BC" w:rsidR="00EF39D6" w:rsidRDefault="00C05EEA" w:rsidP="00EF39D6">
      <w:r>
        <w:rPr>
          <w:noProof/>
          <w:lang w:val="en-NZ" w:eastAsia="en-NZ"/>
        </w:rPr>
        <w:drawing>
          <wp:anchor distT="0" distB="0" distL="114300" distR="114300" simplePos="0" relativeHeight="251609600" behindDoc="0" locked="0" layoutInCell="1" allowOverlap="1" wp14:anchorId="47BD381E" wp14:editId="18A2CA7E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1619250" cy="1523407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2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17A3FD" w14:textId="499BB84F" w:rsidR="00EF39D6" w:rsidRDefault="001147BB" w:rsidP="00EF39D6"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6D35A538" wp14:editId="383F0CFB">
                <wp:simplePos x="0" y="0"/>
                <wp:positionH relativeFrom="column">
                  <wp:posOffset>2259106</wp:posOffset>
                </wp:positionH>
                <wp:positionV relativeFrom="paragraph">
                  <wp:posOffset>253589</wp:posOffset>
                </wp:positionV>
                <wp:extent cx="3462655" cy="1086522"/>
                <wp:effectExtent l="0" t="0" r="4445" b="5715"/>
                <wp:wrapNone/>
                <wp:docPr id="7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2655" cy="108652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2CBA3" id="Rectangle 35" o:spid="_x0000_s1026" style="position:absolute;margin-left:177.9pt;margin-top:19.95pt;width:272.65pt;height:85.55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" fillcolor="#deeaf6 [664]" strokecolor="#deeaf6 [664]" strokeweight="1pt">
                <v:path arrowok="t"/>
              </v:rect>
            </w:pict>
          </mc:Fallback>
        </mc:AlternateContent>
      </w:r>
    </w:p>
    <w:p w14:paraId="713DD843" w14:textId="625ED68F" w:rsidR="00074885" w:rsidRDefault="00215EAA" w:rsidP="00912411">
      <w:r w:rsidRPr="00074315">
        <w:t>In this document</w:t>
      </w:r>
      <w:r>
        <w:rPr>
          <w:b/>
          <w:bCs/>
        </w:rPr>
        <w:t xml:space="preserve"> survivors</w:t>
      </w:r>
      <w:r>
        <w:t xml:space="preserve"> </w:t>
      </w:r>
      <w:r w:rsidR="00074885">
        <w:t>are</w:t>
      </w:r>
      <w:r w:rsidR="001147BB">
        <w:t xml:space="preserve"> </w:t>
      </w:r>
      <w:r w:rsidR="00074885">
        <w:t>people who have</w:t>
      </w:r>
      <w:r w:rsidR="001147BB">
        <w:t xml:space="preserve"> survived</w:t>
      </w:r>
      <w:r w:rsidR="00074885">
        <w:t xml:space="preserve"> be</w:t>
      </w:r>
      <w:r w:rsidR="001147BB">
        <w:t>i</w:t>
      </w:r>
      <w:r w:rsidR="00074885">
        <w:t>n</w:t>
      </w:r>
      <w:r w:rsidR="001147BB">
        <w:t>g</w:t>
      </w:r>
      <w:r w:rsidR="00074885">
        <w:t xml:space="preserve"> abused</w:t>
      </w:r>
      <w:r w:rsidR="001147BB">
        <w:t>.</w:t>
      </w:r>
    </w:p>
    <w:p w14:paraId="40B3943A" w14:textId="78FA5584" w:rsidR="00074885" w:rsidRDefault="00074885" w:rsidP="001147BB">
      <w:pPr>
        <w:ind w:left="0"/>
      </w:pPr>
    </w:p>
    <w:p w14:paraId="36AF96A6" w14:textId="52E61497" w:rsidR="00C05EEA" w:rsidRDefault="00C05EEA" w:rsidP="00EF39D6">
      <w:r w:rsidRPr="00C05EEA">
        <w:rPr>
          <w:noProof/>
          <w:lang w:val="en-NZ" w:eastAsia="en-NZ"/>
        </w:rPr>
        <w:drawing>
          <wp:anchor distT="0" distB="0" distL="114300" distR="114300" simplePos="0" relativeHeight="251607552" behindDoc="0" locked="0" layoutInCell="1" allowOverlap="1" wp14:anchorId="069CB437" wp14:editId="65E1BE6A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559325" cy="1524000"/>
            <wp:effectExtent l="0" t="0" r="0" b="0"/>
            <wp:wrapNone/>
            <wp:docPr id="224" name="Picture 224" descr="A cartoon of a person and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cartoon of a person and pers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252FCA" w14:textId="2CAC40AF" w:rsidR="003D1DE2" w:rsidRDefault="003D1DE2" w:rsidP="00EF39D6">
      <w:r>
        <w:t>Cabinet has also said y</w:t>
      </w:r>
      <w:r w:rsidR="00074315">
        <w:t>es to some</w:t>
      </w:r>
      <w:r>
        <w:t xml:space="preserve"> projects to make the way redress happens now better for survivors.</w:t>
      </w:r>
    </w:p>
    <w:p w14:paraId="316AA980" w14:textId="19731D99" w:rsidR="003D1DE2" w:rsidRDefault="003D1DE2" w:rsidP="00EF39D6"/>
    <w:p w14:paraId="0B451989" w14:textId="71E871CB" w:rsidR="00EF39D6" w:rsidRDefault="00C05EEA" w:rsidP="00EF39D6">
      <w:r w:rsidRPr="00C05EEA">
        <w:rPr>
          <w:noProof/>
          <w:lang w:val="en-NZ" w:eastAsia="en-NZ"/>
        </w:rPr>
        <w:drawing>
          <wp:anchor distT="0" distB="0" distL="114300" distR="114300" simplePos="0" relativeHeight="251608576" behindDoc="0" locked="0" layoutInCell="1" allowOverlap="1" wp14:anchorId="006AF008" wp14:editId="2052E26B">
            <wp:simplePos x="0" y="0"/>
            <wp:positionH relativeFrom="column">
              <wp:posOffset>0</wp:posOffset>
            </wp:positionH>
            <wp:positionV relativeFrom="paragraph">
              <wp:posOffset>181610</wp:posOffset>
            </wp:positionV>
            <wp:extent cx="1453036" cy="1619250"/>
            <wp:effectExtent l="0" t="0" r="0" b="0"/>
            <wp:wrapNone/>
            <wp:docPr id="225" name="Picture 225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36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0193C5" w14:textId="77A0E119" w:rsidR="00EF39D6" w:rsidRDefault="00EF39D6" w:rsidP="00EF39D6">
      <w:r>
        <w:t xml:space="preserve">It is important to work out the best way </w:t>
      </w:r>
      <w:r w:rsidR="003D1DE2">
        <w:t>for the new redress system to work</w:t>
      </w:r>
      <w:r>
        <w:t>.</w:t>
      </w:r>
    </w:p>
    <w:p w14:paraId="72872176" w14:textId="494BAD7E" w:rsidR="003D1DE2" w:rsidRDefault="00215EAA" w:rsidP="003D1DE2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774B9AFA" wp14:editId="26C4EAA7">
                <wp:simplePos x="0" y="0"/>
                <wp:positionH relativeFrom="column">
                  <wp:posOffset>12700</wp:posOffset>
                </wp:positionH>
                <wp:positionV relativeFrom="paragraph">
                  <wp:posOffset>-41088</wp:posOffset>
                </wp:positionV>
                <wp:extent cx="5712460" cy="890942"/>
                <wp:effectExtent l="12700" t="12700" r="2540" b="0"/>
                <wp:wrapNone/>
                <wp:docPr id="80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2460" cy="89094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C0B186" w14:textId="77777777" w:rsidR="00215EAA" w:rsidRPr="00153863" w:rsidRDefault="00215EAA" w:rsidP="00215E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B9AFA" id="_x0000_s1028" style="position:absolute;left:0;text-align:left;margin-left:1pt;margin-top:-3.25pt;width:449.8pt;height:70.1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" filled="f" strokecolor="#2e74b5 [2408]" strokeweight="2.25pt">
                <v:stroke joinstyle="miter"/>
                <v:path arrowok="t"/>
                <v:textbox>
                  <w:txbxContent>
                    <w:p w14:paraId="64C0B186" w14:textId="77777777" w:rsidR="00215EAA" w:rsidRPr="00153863" w:rsidRDefault="00215EAA" w:rsidP="00215EA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74885">
        <w:t>The Royal Commission and Crown Response</w:t>
      </w:r>
    </w:p>
    <w:p w14:paraId="451BB1B0" w14:textId="77777777" w:rsidR="003D1DE2" w:rsidRDefault="003D1DE2" w:rsidP="003D1DE2"/>
    <w:p w14:paraId="297ABA78" w14:textId="3F823695" w:rsidR="00074885" w:rsidRDefault="00683A7A" w:rsidP="00074885">
      <w:pPr>
        <w:rPr>
          <w:rFonts w:cs="Arial"/>
          <w:bCs/>
          <w:szCs w:val="32"/>
        </w:rPr>
      </w:pPr>
      <w:r>
        <w:rPr>
          <w:rFonts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4140DD05" wp14:editId="6B6AE2F4">
                <wp:simplePos x="0" y="0"/>
                <wp:positionH relativeFrom="column">
                  <wp:posOffset>2207185</wp:posOffset>
                </wp:positionH>
                <wp:positionV relativeFrom="paragraph">
                  <wp:posOffset>307340</wp:posOffset>
                </wp:positionV>
                <wp:extent cx="3595370" cy="3171825"/>
                <wp:effectExtent l="0" t="0" r="0" b="0"/>
                <wp:wrapNone/>
                <wp:docPr id="6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5370" cy="3171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1339F" id="Rectangle 31" o:spid="_x0000_s1026" style="position:absolute;margin-left:173.8pt;margin-top:24.2pt;width:283.1pt;height:249.75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" fillcolor="#deeaf6 [664]" stroked="f" strokeweight="1pt">
                <v:path arrowok="t"/>
              </v:rect>
            </w:pict>
          </mc:Fallback>
        </mc:AlternateContent>
      </w:r>
    </w:p>
    <w:p w14:paraId="645060C3" w14:textId="74DF959C" w:rsidR="00074885" w:rsidRPr="003B6563" w:rsidRDefault="00074885" w:rsidP="00074885">
      <w:pPr>
        <w:rPr>
          <w:rFonts w:cs="Arial"/>
          <w:szCs w:val="32"/>
        </w:rPr>
      </w:pPr>
      <w:r w:rsidRPr="00A92655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593216" behindDoc="0" locked="0" layoutInCell="1" allowOverlap="1" wp14:anchorId="7A9D0A81" wp14:editId="7E91A61E">
            <wp:simplePos x="0" y="0"/>
            <wp:positionH relativeFrom="margin">
              <wp:posOffset>-247650</wp:posOffset>
            </wp:positionH>
            <wp:positionV relativeFrom="paragraph">
              <wp:posOffset>357505</wp:posOffset>
            </wp:positionV>
            <wp:extent cx="2066925" cy="454501"/>
            <wp:effectExtent l="0" t="0" r="0" b="0"/>
            <wp:wrapNone/>
            <wp:docPr id="376" name="Picture 376" descr="A white sign with black text&#10;&#10;Description automatically generated with low confidence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 descr="A white sign with black text&#10;&#10;Description automatically generated with low confidence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54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2655">
        <w:rPr>
          <w:rFonts w:cs="Arial"/>
          <w:bCs/>
          <w:szCs w:val="32"/>
        </w:rPr>
        <w:t xml:space="preserve">The </w:t>
      </w:r>
      <w:r w:rsidRPr="00A92655">
        <w:rPr>
          <w:rFonts w:cs="Arial"/>
          <w:b/>
          <w:bCs/>
          <w:szCs w:val="32"/>
        </w:rPr>
        <w:t xml:space="preserve">Royal Commission of Inquiry into Abuse in Care </w:t>
      </w:r>
      <w:r w:rsidRPr="00A92655">
        <w:rPr>
          <w:rFonts w:cs="Arial"/>
          <w:bCs/>
          <w:szCs w:val="32"/>
        </w:rPr>
        <w:t xml:space="preserve">is looking into abuse that happened to people </w:t>
      </w:r>
      <w:r w:rsidRPr="00912411">
        <w:rPr>
          <w:rFonts w:cs="Arial"/>
          <w:szCs w:val="32"/>
        </w:rPr>
        <w:t>in care</w:t>
      </w:r>
      <w:r w:rsidRPr="003B6563">
        <w:rPr>
          <w:rFonts w:cs="Arial"/>
          <w:szCs w:val="32"/>
        </w:rPr>
        <w:t>.</w:t>
      </w:r>
    </w:p>
    <w:p w14:paraId="65539C70" w14:textId="5744F376" w:rsidR="00074885" w:rsidRDefault="00074885" w:rsidP="00F87859">
      <w:pPr>
        <w:rPr>
          <w:rFonts w:eastAsia="Times New Roman"/>
          <w:shd w:val="clear" w:color="auto" w:fill="FFFFFF"/>
          <w:lang w:eastAsia="en-GB"/>
        </w:rPr>
      </w:pPr>
    </w:p>
    <w:p w14:paraId="0B3CE5F7" w14:textId="41572809" w:rsidR="00074885" w:rsidRDefault="00074885" w:rsidP="00F87859">
      <w:pPr>
        <w:rPr>
          <w:rFonts w:eastAsia="Times New Roman"/>
          <w:shd w:val="clear" w:color="auto" w:fill="FFFFFF"/>
          <w:lang w:eastAsia="en-GB"/>
        </w:rPr>
      </w:pPr>
    </w:p>
    <w:p w14:paraId="0806B635" w14:textId="7529168D" w:rsidR="00074885" w:rsidRDefault="00074885" w:rsidP="00074885">
      <w:pPr>
        <w:rPr>
          <w:rFonts w:cs="Arial"/>
          <w:bCs/>
          <w:szCs w:val="32"/>
        </w:rPr>
      </w:pPr>
      <w:r w:rsidRPr="00A92655">
        <w:rPr>
          <w:rFonts w:cs="Arial"/>
          <w:bCs/>
          <w:szCs w:val="32"/>
        </w:rPr>
        <w:t xml:space="preserve">The </w:t>
      </w:r>
      <w:r w:rsidRPr="00912411">
        <w:rPr>
          <w:rFonts w:cs="Arial"/>
          <w:szCs w:val="32"/>
        </w:rPr>
        <w:t>Royal Commission of Inquiry into Abuse in Care</w:t>
      </w:r>
      <w:r w:rsidRPr="00A92655">
        <w:rPr>
          <w:rFonts w:cs="Arial"/>
          <w:b/>
          <w:bCs/>
          <w:szCs w:val="32"/>
        </w:rPr>
        <w:t xml:space="preserve"> </w:t>
      </w:r>
      <w:r w:rsidRPr="00A92655">
        <w:rPr>
          <w:rFonts w:cs="Arial"/>
          <w:bCs/>
          <w:szCs w:val="32"/>
        </w:rPr>
        <w:t xml:space="preserve">is </w:t>
      </w:r>
      <w:r>
        <w:rPr>
          <w:rFonts w:cs="Arial"/>
          <w:bCs/>
          <w:szCs w:val="32"/>
        </w:rPr>
        <w:t xml:space="preserve">also called </w:t>
      </w:r>
      <w:r w:rsidRPr="004600DF">
        <w:rPr>
          <w:rFonts w:cs="Arial"/>
          <w:bCs/>
          <w:szCs w:val="32"/>
        </w:rPr>
        <w:t>the</w:t>
      </w:r>
      <w:r w:rsidRPr="004600DF">
        <w:rPr>
          <w:rFonts w:cs="Arial"/>
          <w:b/>
          <w:bCs/>
          <w:szCs w:val="32"/>
        </w:rPr>
        <w:t xml:space="preserve"> Commission</w:t>
      </w:r>
      <w:r>
        <w:rPr>
          <w:rFonts w:cs="Arial"/>
          <w:bCs/>
          <w:szCs w:val="32"/>
        </w:rPr>
        <w:t>.</w:t>
      </w:r>
    </w:p>
    <w:p w14:paraId="0488B1BA" w14:textId="2AB010D3" w:rsidR="00074885" w:rsidRDefault="00074885" w:rsidP="00074885">
      <w:pPr>
        <w:rPr>
          <w:rFonts w:cs="Arial"/>
          <w:bCs/>
          <w:szCs w:val="32"/>
        </w:rPr>
      </w:pPr>
    </w:p>
    <w:p w14:paraId="0B16CEF7" w14:textId="4C3B96A5" w:rsidR="00074885" w:rsidRDefault="00683A7A" w:rsidP="00074885">
      <w:pPr>
        <w:rPr>
          <w:rFonts w:cs="Arial"/>
          <w:bCs/>
          <w:szCs w:val="32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4E73D191" wp14:editId="349EDA4A">
                <wp:simplePos x="0" y="0"/>
                <wp:positionH relativeFrom="margin">
                  <wp:align>left</wp:align>
                </wp:positionH>
                <wp:positionV relativeFrom="paragraph">
                  <wp:posOffset>168275</wp:posOffset>
                </wp:positionV>
                <wp:extent cx="1918335" cy="95123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8335" cy="951230"/>
                          <a:chOff x="0" y="0"/>
                          <a:chExt cx="1918359" cy="951230"/>
                        </a:xfrm>
                      </wpg:grpSpPr>
                      <pic:pic xmlns:pic="http://schemas.openxmlformats.org/drawingml/2006/picture">
                        <pic:nvPicPr>
                          <pic:cNvPr id="234" name="Picture 234" descr="A building with a flag on top&#10;&#10;Description automatically generated with low confidence"/>
                          <pic:cNvPicPr>
                            <a:picLocks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6" name="Graphic 19" descr="Close"/>
                          <pic:cNvPicPr>
                            <a:picLocks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659" y="166254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F8EAD" id="Group 68" o:spid="_x0000_s1026" style="position:absolute;margin-left:0;margin-top:13.25pt;width:151.05pt;height:74.9pt;z-index:251709952;mso-position-horizontal:left;mso-position-horizontal-relative:margin" coordsize="19183,95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4" o:spid="_x0000_s1027" type="#_x0000_t75" alt="A building with a flag on top&#10;&#10;Description automatically generated with low confidence" style="position:absolute;width:14395;height:9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bUibGAAAA3AAAAA8AAABkcnMvZG93bnJldi54bWxEj0FrwkAUhO+C/2F5BS/SbKrFhtRViiAo&#10;UmhjodfX7GsSzb4N2U2M/75bEDwOM/MNs1wPphY9ta6yrOApikEQ51ZXXCj4Om4fExDOI2usLZOC&#10;KzlYr8ajJabaXviT+swXIkDYpaig9L5JpXR5SQZdZBvi4P3a1qAPsi2kbvES4KaWszheSIMVh4US&#10;G9qUlJ+zziiYWvmSJafDNTm5rvvp35vvj/leqcnD8PYKwtPg7+Fbe6cVzObP8H8mHA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5tSJsYAAADcAAAADwAAAAAAAAAAAAAA&#10;AACfAgAAZHJzL2Rvd25yZXYueG1sUEsFBgAAAAAEAAQA9wAAAJIDAAAAAA==&#10;">
                  <v:imagedata r:id="rId47" o:title="A building with a flag on top&#10;&#10;Description automatically generated with low confidence"/>
                  <v:path arrowok="t"/>
                  <o:lock v:ext="edit" aspectratio="f"/>
                </v:shape>
                <v:shape id="Graphic 19" o:spid="_x0000_s1028" type="#_x0000_t75" alt="Close" style="position:absolute;left:12706;top:1662;width:647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HkSvDAAAA3AAAAA8AAABkcnMvZG93bnJldi54bWxEj1FrwkAQhN8F/8Oxgi+iF1MrNvUUCa30&#10;teoPWHJrkja7F3JnTP99ryD0cZiZb5jtfuBG9dT52omB5SIBRVI4W0tp4HJ+n29A+YBisXFCBn7I&#10;w343Hm0xs+4un9SfQqkiRHyGBqoQ2kxrX1TE6BeuJYne1XWMIcqu1LbDe4Rzo9MkWWvGWuJChS3l&#10;FRXfpxsbePYrfNlcOc+Zv44rTC8z7N+MmU6GwyuoQEP4Dz/aH9ZA+rSGvzPxCO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eRK8MAAADcAAAADwAAAAAAAAAAAAAAAACf&#10;AgAAZHJzL2Rvd25yZXYueG1sUEsFBgAAAAAEAAQA9wAAAI8DAAAAAA==&#10;">
                  <v:imagedata r:id="rId48" o:title="Close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050E9B85" w14:textId="77777777" w:rsidR="00074885" w:rsidRDefault="00074885" w:rsidP="00074885">
      <w:pPr>
        <w:rPr>
          <w:rFonts w:cs="Arial"/>
          <w:bCs/>
          <w:szCs w:val="32"/>
        </w:rPr>
      </w:pPr>
      <w:r w:rsidRPr="00A92655">
        <w:rPr>
          <w:rFonts w:cs="Arial"/>
          <w:bCs/>
          <w:szCs w:val="32"/>
        </w:rPr>
        <w:t xml:space="preserve">The Commission is </w:t>
      </w:r>
      <w:r w:rsidRPr="00323739">
        <w:rPr>
          <w:rFonts w:cs="Arial"/>
          <w:b/>
          <w:bCs/>
          <w:szCs w:val="32"/>
        </w:rPr>
        <w:t>not</w:t>
      </w:r>
      <w:r w:rsidRPr="00A92655">
        <w:rPr>
          <w:rFonts w:cs="Arial"/>
          <w:bCs/>
          <w:szCs w:val="32"/>
        </w:rPr>
        <w:t xml:space="preserve"> part of</w:t>
      </w:r>
      <w:r>
        <w:rPr>
          <w:rFonts w:cs="Arial"/>
          <w:bCs/>
          <w:szCs w:val="32"/>
        </w:rPr>
        <w:t xml:space="preserve"> the Government. </w:t>
      </w:r>
    </w:p>
    <w:p w14:paraId="1C71033A" w14:textId="77777777" w:rsidR="00074885" w:rsidRDefault="00074885" w:rsidP="00074885">
      <w:pPr>
        <w:rPr>
          <w:rFonts w:cs="Arial"/>
          <w:bCs/>
          <w:szCs w:val="32"/>
        </w:rPr>
      </w:pPr>
    </w:p>
    <w:p w14:paraId="36958D9B" w14:textId="0740EE91" w:rsidR="00074885" w:rsidRDefault="00074885" w:rsidP="00074885">
      <w:pPr>
        <w:rPr>
          <w:rFonts w:cs="Arial"/>
          <w:bCs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594240" behindDoc="0" locked="0" layoutInCell="1" allowOverlap="1" wp14:anchorId="7C66469B" wp14:editId="4D29196E">
            <wp:simplePos x="0" y="0"/>
            <wp:positionH relativeFrom="column">
              <wp:posOffset>207645</wp:posOffset>
            </wp:positionH>
            <wp:positionV relativeFrom="paragraph">
              <wp:posOffset>104371</wp:posOffset>
            </wp:positionV>
            <wp:extent cx="1179195" cy="1373505"/>
            <wp:effectExtent l="0" t="0" r="1905" b="0"/>
            <wp:wrapThrough wrapText="bothSides">
              <wp:wrapPolygon edited="0">
                <wp:start x="0" y="0"/>
                <wp:lineTo x="0" y="21270"/>
                <wp:lineTo x="21286" y="21270"/>
                <wp:lineTo x="21286" y="0"/>
                <wp:lineTo x="0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commission panel 2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63C5E" w14:textId="77777777" w:rsidR="00074885" w:rsidRDefault="00074885" w:rsidP="00074885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>The Government cannot tell the Commission what to do.</w:t>
      </w:r>
    </w:p>
    <w:p w14:paraId="47269972" w14:textId="77777777" w:rsidR="00074885" w:rsidRDefault="00074885" w:rsidP="00074885">
      <w:pPr>
        <w:rPr>
          <w:rFonts w:cs="Arial"/>
          <w:bCs/>
          <w:szCs w:val="32"/>
        </w:rPr>
      </w:pPr>
    </w:p>
    <w:p w14:paraId="2ED98634" w14:textId="0E42C77C" w:rsidR="00074885" w:rsidRDefault="00074885" w:rsidP="00074885">
      <w:pPr>
        <w:rPr>
          <w:rFonts w:cs="Arial"/>
          <w:bCs/>
          <w:szCs w:val="32"/>
        </w:rPr>
      </w:pPr>
    </w:p>
    <w:p w14:paraId="69FE3FEC" w14:textId="32EBAB93" w:rsidR="00074885" w:rsidRDefault="00683A7A" w:rsidP="00074885">
      <w:pPr>
        <w:rPr>
          <w:rFonts w:cs="Arial"/>
          <w:bCs/>
          <w:szCs w:val="32"/>
        </w:rPr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3FF70994" wp14:editId="3CC174EA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1524000" cy="120967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00" cy="1209675"/>
                          <a:chOff x="0" y="0"/>
                          <a:chExt cx="1524000" cy="1209675"/>
                        </a:xfrm>
                      </wpg:grpSpPr>
                      <pic:pic xmlns:pic="http://schemas.openxmlformats.org/drawingml/2006/picture">
                        <pic:nvPicPr>
                          <pic:cNvPr id="238" name="Picture 238" descr="Icon&#10;&#10;Description automatically generated with medium confidence"/>
                          <pic:cNvPicPr>
                            <a:picLocks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9" name="Graphic 17" descr="Close"/>
                          <pic:cNvPicPr>
                            <a:picLocks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352425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0A4BB" id="Group 67" o:spid="_x0000_s1026" style="position:absolute;margin-left:-.2pt;margin-top:0;width:120pt;height:95.25pt;z-index:251708928" coordsize="15240,12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">
                <v:shape id="Picture 238" o:spid="_x0000_s1027" type="#_x0000_t75" alt="Icon&#10;&#10;Description automatically generated with medium confidence" style="position:absolute;width:9715;height:1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BLwTBAAAA3AAAAA8AAABkcnMvZG93bnJldi54bWxET82KwjAQvgv7DmGEvYimKhapRlkFWS97&#10;sPoAYzO2tc2kJFmtb785LHj8+P7X29604kHO15YVTCcJCOLC6ppLBZfzYbwE4QOyxtYyKXiRh+3m&#10;Y7DGTNsnn+iRh1LEEPYZKqhC6DIpfVGRQT+xHXHkbtYZDBG6UmqHzxhuWjlLklQarDk2VNjRvqKi&#10;yX+Ngv2PS3fp9+hK5O3odbg3zeLSKPU57L9WIAL14S3+dx+1gtk8ro1n4hG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BLwTBAAAA3AAAAA8AAAAAAAAAAAAAAAAAnwIA&#10;AGRycy9kb3ducmV2LnhtbFBLBQYAAAAABAAEAPcAAACNAwAAAAA=&#10;">
                  <v:imagedata r:id="rId50" o:title="Icon&#10;&#10;Description automatically generated with medium confidence"/>
                  <v:path arrowok="t"/>
                  <o:lock v:ext="edit" aspectratio="f"/>
                </v:shape>
                <v:shape id="Graphic 17" o:spid="_x0000_s1028" type="#_x0000_t75" alt="Close" style="position:absolute;left:9144;top:3524;width:6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YBVnDAAAA3AAAAA8AAABkcnMvZG93bnJldi54bWxEj1FrwkAQhN8F/8Oxgi9SL6ZWNPUUCa30&#10;teoPWHJrkja7F3JnTP99ryD0cZiZb5jtfuBG9dT52omBxTwBRVI4W0tp4HJ+f1qD8gHFYuOEDPyQ&#10;h/1uPNpiZt1dPqk/hVJFiPgMDVQhtJnWvqiI0c9dSxK9q+sYQ5RdqW2H9wjnRqdJstKMtcSFClvK&#10;Kyq+Tzc28OKXuFlfOc+Zv45LTC8z7N+MmU6GwyuoQEP4Dz/aH9ZA+ryBvzPxCO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gFWcMAAADcAAAADwAAAAAAAAAAAAAAAACf&#10;AgAAZHJzL2Rvd25yZXYueG1sUEsFBgAAAAAEAAQA9wAAAI8DAAAAAA==&#10;">
                  <v:imagedata r:id="rId48" o:title="Close"/>
                  <v:path arrowok="t"/>
                  <o:lock v:ext="edit" aspectratio="f"/>
                </v:shape>
              </v:group>
            </w:pict>
          </mc:Fallback>
        </mc:AlternateContent>
      </w:r>
      <w:r w:rsidR="00074885">
        <w:rPr>
          <w:rFonts w:cs="Arial"/>
          <w:bCs/>
          <w:szCs w:val="32"/>
        </w:rPr>
        <w:t xml:space="preserve">The Commission is not part of any </w:t>
      </w:r>
      <w:r w:rsidR="00074885" w:rsidRPr="00C77B20">
        <w:rPr>
          <w:rFonts w:cs="Arial"/>
          <w:bCs/>
          <w:szCs w:val="32"/>
        </w:rPr>
        <w:t>faith-based</w:t>
      </w:r>
      <w:r w:rsidR="00074885" w:rsidRPr="00C77B20">
        <w:rPr>
          <w:rFonts w:cs="Arial"/>
          <w:b/>
          <w:bCs/>
          <w:szCs w:val="32"/>
        </w:rPr>
        <w:t xml:space="preserve"> </w:t>
      </w:r>
      <w:r w:rsidR="00074885" w:rsidRPr="00C77B20">
        <w:rPr>
          <w:rFonts w:cs="Arial"/>
          <w:bCs/>
          <w:szCs w:val="32"/>
        </w:rPr>
        <w:t>organisations</w:t>
      </w:r>
      <w:r w:rsidR="00074885" w:rsidRPr="00323739">
        <w:rPr>
          <w:rFonts w:cs="Arial"/>
          <w:bCs/>
          <w:szCs w:val="32"/>
        </w:rPr>
        <w:t xml:space="preserve"> like churches.</w:t>
      </w:r>
    </w:p>
    <w:p w14:paraId="7EA81C83" w14:textId="77777777" w:rsidR="00074885" w:rsidRDefault="00074885" w:rsidP="00F87859">
      <w:pPr>
        <w:rPr>
          <w:rFonts w:eastAsia="Times New Roman"/>
          <w:shd w:val="clear" w:color="auto" w:fill="FFFFFF"/>
          <w:lang w:eastAsia="en-GB"/>
        </w:rPr>
      </w:pPr>
    </w:p>
    <w:p w14:paraId="0A3DA623" w14:textId="77777777" w:rsidR="00074885" w:rsidRDefault="00074885" w:rsidP="00F87859">
      <w:pPr>
        <w:rPr>
          <w:rFonts w:eastAsia="Times New Roman"/>
          <w:shd w:val="clear" w:color="auto" w:fill="FFFFFF"/>
          <w:lang w:eastAsia="en-GB"/>
        </w:rPr>
      </w:pPr>
    </w:p>
    <w:p w14:paraId="32AC6959" w14:textId="28C84004" w:rsidR="00074885" w:rsidRPr="00884750" w:rsidRDefault="00074885" w:rsidP="00074885">
      <w:pPr>
        <w:rPr>
          <w:rFonts w:cs="Arial"/>
          <w:bCs/>
          <w:szCs w:val="32"/>
          <w:lang w:val="en-IE"/>
        </w:rPr>
      </w:pPr>
      <w:r w:rsidRPr="003B4B49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596288" behindDoc="0" locked="0" layoutInCell="1" allowOverlap="1" wp14:anchorId="12F84447" wp14:editId="64AF1AAF">
            <wp:simplePos x="0" y="0"/>
            <wp:positionH relativeFrom="column">
              <wp:posOffset>-244071</wp:posOffset>
            </wp:positionH>
            <wp:positionV relativeFrom="paragraph">
              <wp:posOffset>885941</wp:posOffset>
            </wp:positionV>
            <wp:extent cx="2145665" cy="389255"/>
            <wp:effectExtent l="0" t="0" r="6985" b="0"/>
            <wp:wrapThrough wrapText="bothSides">
              <wp:wrapPolygon edited="0">
                <wp:start x="1534" y="0"/>
                <wp:lineTo x="0" y="0"/>
                <wp:lineTo x="0" y="19028"/>
                <wp:lineTo x="575" y="20085"/>
                <wp:lineTo x="1342" y="20085"/>
                <wp:lineTo x="21479" y="20085"/>
                <wp:lineTo x="21479" y="1057"/>
                <wp:lineTo x="2493" y="0"/>
                <wp:lineTo x="1534" y="0"/>
              </wp:wrapPolygon>
            </wp:wrapThrough>
            <wp:docPr id="16" name="Picture 1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Text&#10;&#10;Description automatically generated with medium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B49">
        <w:rPr>
          <w:rFonts w:cs="Arial"/>
          <w:bCs/>
          <w:szCs w:val="32"/>
          <w:lang w:val="en-IE"/>
        </w:rPr>
        <w:t>The</w:t>
      </w:r>
      <w:r w:rsidRPr="003B4B49">
        <w:rPr>
          <w:rFonts w:cs="Arial"/>
          <w:b/>
          <w:bCs/>
          <w:szCs w:val="32"/>
          <w:lang w:val="en-IE"/>
        </w:rPr>
        <w:t xml:space="preserve"> Crown Response </w:t>
      </w:r>
      <w:r w:rsidRPr="00C05EEA">
        <w:rPr>
          <w:rStyle w:val="Hyperlink"/>
          <w:rFonts w:cs="Arial"/>
          <w:b/>
          <w:bCs/>
          <w:color w:val="000000" w:themeColor="text1"/>
          <w:szCs w:val="32"/>
          <w:u w:val="none"/>
        </w:rPr>
        <w:t xml:space="preserve">to the </w:t>
      </w:r>
      <w:r w:rsidR="00803303" w:rsidRPr="00C05EEA">
        <w:rPr>
          <w:rStyle w:val="Hyperlink"/>
          <w:rFonts w:cs="Arial"/>
          <w:b/>
          <w:bCs/>
          <w:color w:val="000000" w:themeColor="text1"/>
          <w:szCs w:val="32"/>
          <w:u w:val="none"/>
        </w:rPr>
        <w:t>Royal Commission of Inquiry</w:t>
      </w:r>
      <w:r w:rsidR="00803303">
        <w:rPr>
          <w:rStyle w:val="Hyperlink"/>
          <w:rFonts w:cs="Arial"/>
          <w:b/>
          <w:bCs/>
          <w:color w:val="000000" w:themeColor="text1"/>
          <w:szCs w:val="32"/>
          <w:u w:val="none"/>
        </w:rPr>
        <w:t xml:space="preserve"> into </w:t>
      </w:r>
      <w:r w:rsidRPr="00C05EEA">
        <w:rPr>
          <w:rStyle w:val="Hyperlink"/>
          <w:rFonts w:cs="Arial"/>
          <w:b/>
          <w:bCs/>
          <w:color w:val="000000" w:themeColor="text1"/>
          <w:szCs w:val="32"/>
          <w:u w:val="none"/>
        </w:rPr>
        <w:t>Abuse in Car</w:t>
      </w:r>
      <w:r w:rsidR="00803303">
        <w:rPr>
          <w:rStyle w:val="Hyperlink"/>
          <w:rFonts w:cs="Arial"/>
          <w:b/>
          <w:bCs/>
          <w:color w:val="000000" w:themeColor="text1"/>
          <w:szCs w:val="32"/>
          <w:u w:val="none"/>
        </w:rPr>
        <w:t>e</w:t>
      </w:r>
      <w:r w:rsidR="00803303">
        <w:rPr>
          <w:rFonts w:cs="Arial"/>
          <w:bCs/>
          <w:szCs w:val="32"/>
          <w:lang w:val="en-IE"/>
        </w:rPr>
        <w:t xml:space="preserve"> </w:t>
      </w:r>
      <w:r w:rsidRPr="00884750">
        <w:rPr>
          <w:rFonts w:cs="Arial"/>
          <w:bCs/>
          <w:szCs w:val="32"/>
          <w:lang w:val="en-IE"/>
        </w:rPr>
        <w:t xml:space="preserve">is </w:t>
      </w:r>
      <w:r>
        <w:rPr>
          <w:rFonts w:cs="Arial"/>
          <w:bCs/>
          <w:szCs w:val="32"/>
          <w:lang w:val="en-IE"/>
        </w:rPr>
        <w:t xml:space="preserve">sometimes </w:t>
      </w:r>
      <w:r w:rsidRPr="00884750">
        <w:rPr>
          <w:rFonts w:cs="Arial"/>
          <w:bCs/>
          <w:szCs w:val="32"/>
          <w:lang w:val="en-IE"/>
        </w:rPr>
        <w:t>called the:</w:t>
      </w:r>
      <w:r w:rsidRPr="00884750">
        <w:rPr>
          <w:rFonts w:cs="Arial"/>
          <w:bCs/>
          <w:szCs w:val="32"/>
          <w:lang w:val="en-IE"/>
        </w:rPr>
        <w:br/>
      </w:r>
    </w:p>
    <w:p w14:paraId="1B52419E" w14:textId="0174DA5C" w:rsidR="00074885" w:rsidRPr="00884750" w:rsidRDefault="00074885" w:rsidP="00074885">
      <w:pPr>
        <w:pStyle w:val="ListParagraph"/>
        <w:keepLines/>
        <w:numPr>
          <w:ilvl w:val="0"/>
          <w:numId w:val="15"/>
        </w:numPr>
        <w:ind w:left="4253" w:hanging="567"/>
        <w:contextualSpacing w:val="0"/>
        <w:rPr>
          <w:rFonts w:cs="Arial"/>
          <w:bCs/>
          <w:szCs w:val="32"/>
          <w:lang w:val="en-IE"/>
        </w:rPr>
      </w:pPr>
      <w:r w:rsidRPr="00884750">
        <w:rPr>
          <w:rFonts w:cs="Arial"/>
          <w:bCs/>
          <w:szCs w:val="32"/>
          <w:lang w:val="en-IE"/>
        </w:rPr>
        <w:t xml:space="preserve">Crown Response </w:t>
      </w:r>
      <w:r w:rsidRPr="00884750">
        <w:rPr>
          <w:rFonts w:cs="Arial"/>
          <w:bCs/>
          <w:szCs w:val="32"/>
          <w:lang w:val="en-IE"/>
        </w:rPr>
        <w:br/>
      </w:r>
    </w:p>
    <w:p w14:paraId="3DAC0C69" w14:textId="77777777" w:rsidR="00074885" w:rsidRPr="00884750" w:rsidRDefault="00074885" w:rsidP="00074885">
      <w:pPr>
        <w:pStyle w:val="ListParagraph"/>
        <w:keepLines/>
        <w:numPr>
          <w:ilvl w:val="0"/>
          <w:numId w:val="15"/>
        </w:numPr>
        <w:ind w:left="4253" w:hanging="567"/>
        <w:contextualSpacing w:val="0"/>
        <w:rPr>
          <w:rFonts w:cs="Arial"/>
          <w:bCs/>
          <w:szCs w:val="32"/>
          <w:lang w:val="en-IE"/>
        </w:rPr>
      </w:pPr>
      <w:r w:rsidRPr="00912411">
        <w:rPr>
          <w:rFonts w:cs="Arial"/>
          <w:b/>
          <w:szCs w:val="32"/>
          <w:lang w:val="en-IE"/>
        </w:rPr>
        <w:t>CRU</w:t>
      </w:r>
      <w:r w:rsidRPr="00884750">
        <w:rPr>
          <w:rFonts w:cs="Arial"/>
          <w:bCs/>
          <w:szCs w:val="32"/>
          <w:lang w:val="en-IE"/>
        </w:rPr>
        <w:t>.</w:t>
      </w:r>
    </w:p>
    <w:p w14:paraId="0C64F2F6" w14:textId="77777777" w:rsidR="00074885" w:rsidRPr="00884750" w:rsidRDefault="00074885" w:rsidP="00074885">
      <w:pPr>
        <w:rPr>
          <w:rFonts w:cs="Arial"/>
          <w:bCs/>
          <w:szCs w:val="32"/>
          <w:lang w:val="en-IE"/>
        </w:rPr>
      </w:pPr>
    </w:p>
    <w:p w14:paraId="17C9808A" w14:textId="77777777" w:rsidR="00074885" w:rsidRPr="00884750" w:rsidRDefault="00074885" w:rsidP="00074885">
      <w:pPr>
        <w:rPr>
          <w:rFonts w:cs="Arial"/>
          <w:bCs/>
          <w:szCs w:val="32"/>
          <w:lang w:val="en-IE"/>
        </w:rPr>
      </w:pPr>
      <w:r w:rsidRPr="0088475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597312" behindDoc="0" locked="0" layoutInCell="1" allowOverlap="1" wp14:anchorId="5807006C" wp14:editId="2C9F9812">
            <wp:simplePos x="0" y="0"/>
            <wp:positionH relativeFrom="margin">
              <wp:posOffset>116</wp:posOffset>
            </wp:positionH>
            <wp:positionV relativeFrom="paragraph">
              <wp:posOffset>180975</wp:posOffset>
            </wp:positionV>
            <wp:extent cx="1592254" cy="1251284"/>
            <wp:effectExtent l="0" t="0" r="8255" b="6350"/>
            <wp:wrapNone/>
            <wp:docPr id="17" name="Picture 17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linedrawing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254" cy="125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4F850" w14:textId="77777777" w:rsidR="00074885" w:rsidRPr="00884750" w:rsidRDefault="00074885" w:rsidP="00074885">
      <w:pPr>
        <w:rPr>
          <w:rFonts w:cs="Arial"/>
          <w:bCs/>
          <w:szCs w:val="32"/>
          <w:lang w:val="en-IE"/>
        </w:rPr>
      </w:pPr>
      <w:r w:rsidRPr="00884750">
        <w:rPr>
          <w:rFonts w:cs="Arial"/>
          <w:bCs/>
          <w:szCs w:val="32"/>
          <w:lang w:val="en-IE"/>
        </w:rPr>
        <w:t xml:space="preserve">The </w:t>
      </w:r>
      <w:r w:rsidRPr="00912411">
        <w:rPr>
          <w:rFonts w:cs="Arial"/>
          <w:b/>
          <w:szCs w:val="32"/>
          <w:lang w:val="en-IE"/>
        </w:rPr>
        <w:t>CRU</w:t>
      </w:r>
      <w:r w:rsidRPr="00884750">
        <w:rPr>
          <w:rFonts w:cs="Arial"/>
          <w:bCs/>
          <w:szCs w:val="32"/>
          <w:lang w:val="en-IE"/>
        </w:rPr>
        <w:t xml:space="preserve"> is a group of government officials that looks after the:</w:t>
      </w:r>
    </w:p>
    <w:p w14:paraId="5EC6E828" w14:textId="77777777" w:rsidR="00074885" w:rsidRPr="00884750" w:rsidRDefault="00074885" w:rsidP="00074885">
      <w:pPr>
        <w:rPr>
          <w:rFonts w:cs="Arial"/>
          <w:bCs/>
          <w:szCs w:val="32"/>
          <w:lang w:val="en-IE"/>
        </w:rPr>
      </w:pPr>
    </w:p>
    <w:p w14:paraId="0FC5313B" w14:textId="47CC6AD0" w:rsidR="00074885" w:rsidRPr="00884750" w:rsidRDefault="00912411" w:rsidP="00074885">
      <w:pPr>
        <w:pStyle w:val="ListParagraph"/>
        <w:keepLines/>
        <w:numPr>
          <w:ilvl w:val="0"/>
          <w:numId w:val="15"/>
        </w:numPr>
        <w:ind w:left="4253" w:hanging="567"/>
        <w:contextualSpacing w:val="0"/>
        <w:rPr>
          <w:rFonts w:cs="Arial"/>
          <w:szCs w:val="32"/>
          <w:lang w:val="en-IE"/>
        </w:rPr>
      </w:pPr>
      <w:r>
        <w:rPr>
          <w:rFonts w:cs="Arial"/>
          <w:szCs w:val="32"/>
          <w:lang w:val="en-IE"/>
        </w:rPr>
        <w:t>communication</w:t>
      </w:r>
      <w:r w:rsidRPr="00884750">
        <w:rPr>
          <w:rFonts w:cs="Arial"/>
          <w:szCs w:val="32"/>
          <w:lang w:val="en-IE"/>
        </w:rPr>
        <w:t xml:space="preserve"> </w:t>
      </w:r>
      <w:r w:rsidR="00074885" w:rsidRPr="00884750">
        <w:rPr>
          <w:rFonts w:cs="Arial"/>
          <w:szCs w:val="32"/>
          <w:lang w:val="en-IE"/>
        </w:rPr>
        <w:t xml:space="preserve">between the </w:t>
      </w:r>
      <w:r w:rsidR="00074885">
        <w:rPr>
          <w:rFonts w:cs="Arial"/>
          <w:szCs w:val="32"/>
          <w:lang w:val="en-IE"/>
        </w:rPr>
        <w:t>G</w:t>
      </w:r>
      <w:r w:rsidR="00074885" w:rsidRPr="00884750">
        <w:rPr>
          <w:rFonts w:cs="Arial"/>
          <w:szCs w:val="32"/>
          <w:lang w:val="en-IE"/>
        </w:rPr>
        <w:t>overnment and the Commission</w:t>
      </w:r>
    </w:p>
    <w:p w14:paraId="1AFE7116" w14:textId="77777777" w:rsidR="00074885" w:rsidRPr="00884750" w:rsidRDefault="00074885" w:rsidP="00C05EEA">
      <w:pPr>
        <w:pStyle w:val="ListParagraph"/>
        <w:numPr>
          <w:ilvl w:val="0"/>
          <w:numId w:val="0"/>
        </w:numPr>
        <w:ind w:left="4253"/>
        <w:rPr>
          <w:rFonts w:cs="Arial"/>
          <w:szCs w:val="32"/>
          <w:lang w:val="en-IE"/>
        </w:rPr>
      </w:pPr>
      <w:r w:rsidRPr="00884750">
        <w:rPr>
          <w:noProof/>
          <w:szCs w:val="32"/>
          <w:lang w:val="en-NZ" w:eastAsia="en-NZ"/>
        </w:rPr>
        <w:drawing>
          <wp:anchor distT="0" distB="0" distL="114300" distR="114300" simplePos="0" relativeHeight="251595264" behindDoc="0" locked="0" layoutInCell="1" allowOverlap="1" wp14:anchorId="0E599998" wp14:editId="0199C4FB">
            <wp:simplePos x="0" y="0"/>
            <wp:positionH relativeFrom="margin">
              <wp:posOffset>-62345</wp:posOffset>
            </wp:positionH>
            <wp:positionV relativeFrom="paragraph">
              <wp:posOffset>63269</wp:posOffset>
            </wp:positionV>
            <wp:extent cx="1901825" cy="1174750"/>
            <wp:effectExtent l="0" t="0" r="3175" b="6350"/>
            <wp:wrapNone/>
            <wp:docPr id="10" name="Picture 10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linedrawing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452BDD" w14:textId="77777777" w:rsidR="00074885" w:rsidRPr="00884750" w:rsidRDefault="00074885" w:rsidP="00074885">
      <w:pPr>
        <w:pStyle w:val="ListParagraph"/>
        <w:keepLines/>
        <w:numPr>
          <w:ilvl w:val="0"/>
          <w:numId w:val="15"/>
        </w:numPr>
        <w:ind w:left="4253" w:right="-330" w:hanging="567"/>
        <w:contextualSpacing w:val="0"/>
        <w:rPr>
          <w:rFonts w:cs="Arial"/>
          <w:szCs w:val="32"/>
          <w:lang w:val="en-IE"/>
        </w:rPr>
      </w:pPr>
      <w:r>
        <w:rPr>
          <w:rFonts w:cs="Arial"/>
          <w:szCs w:val="32"/>
          <w:lang w:val="en-IE"/>
        </w:rPr>
        <w:t>G</w:t>
      </w:r>
      <w:r w:rsidRPr="00884750">
        <w:rPr>
          <w:rFonts w:cs="Arial"/>
          <w:szCs w:val="32"/>
          <w:lang w:val="en-IE"/>
        </w:rPr>
        <w:t xml:space="preserve">overnment </w:t>
      </w:r>
      <w:r w:rsidRPr="00884750">
        <w:rPr>
          <w:rFonts w:cs="Arial"/>
          <w:b/>
          <w:bCs/>
          <w:szCs w:val="32"/>
          <w:lang w:val="en-IE"/>
        </w:rPr>
        <w:t>response</w:t>
      </w:r>
      <w:r w:rsidRPr="00884750">
        <w:rPr>
          <w:rFonts w:cs="Arial"/>
          <w:szCs w:val="32"/>
          <w:lang w:val="en-IE"/>
        </w:rPr>
        <w:t xml:space="preserve"> to what the Commission finds out.</w:t>
      </w:r>
    </w:p>
    <w:p w14:paraId="47073F48" w14:textId="77777777" w:rsidR="00074885" w:rsidRPr="00C05EEA" w:rsidRDefault="00074885" w:rsidP="00C05EEA">
      <w:pPr>
        <w:ind w:left="0"/>
        <w:rPr>
          <w:rFonts w:cs="Arial"/>
          <w:szCs w:val="32"/>
          <w:lang w:val="en-IE"/>
        </w:rPr>
      </w:pPr>
    </w:p>
    <w:p w14:paraId="03E7790D" w14:textId="43A9A856" w:rsidR="00074885" w:rsidRDefault="00074885" w:rsidP="00074885">
      <w:pPr>
        <w:rPr>
          <w:rFonts w:eastAsia="Times New Roman"/>
          <w:shd w:val="clear" w:color="auto" w:fill="FFFFFF"/>
          <w:lang w:eastAsia="en-GB"/>
        </w:rPr>
      </w:pPr>
      <w:r w:rsidRPr="00884750"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598336" behindDoc="0" locked="0" layoutInCell="1" allowOverlap="1" wp14:anchorId="4AE28371" wp14:editId="03268DE1">
            <wp:simplePos x="0" y="0"/>
            <wp:positionH relativeFrom="column">
              <wp:posOffset>152400</wp:posOffset>
            </wp:positionH>
            <wp:positionV relativeFrom="paragraph">
              <wp:posOffset>10795</wp:posOffset>
            </wp:positionV>
            <wp:extent cx="1439545" cy="951230"/>
            <wp:effectExtent l="0" t="0" r="8255" b="1270"/>
            <wp:wrapNone/>
            <wp:docPr id="30" name="Picture 30" descr="A building with a flag on t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building with a flag on top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3A7A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350860C1" wp14:editId="791DA928">
                <wp:simplePos x="0" y="0"/>
                <wp:positionH relativeFrom="column">
                  <wp:posOffset>2228850</wp:posOffset>
                </wp:positionH>
                <wp:positionV relativeFrom="paragraph">
                  <wp:posOffset>-57150</wp:posOffset>
                </wp:positionV>
                <wp:extent cx="3611880" cy="1085850"/>
                <wp:effectExtent l="0" t="0" r="0" b="0"/>
                <wp:wrapNone/>
                <wp:docPr id="6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1880" cy="1085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E0E82" id="Rectangle 28" o:spid="_x0000_s1026" style="position:absolute;margin-left:175.5pt;margin-top:-4.5pt;width:284.4pt;height:85.5pt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" fillcolor="#deeaf6 [664]" stroked="f" strokeweight="1pt">
                <v:path arrowok="t"/>
              </v:rect>
            </w:pict>
          </mc:Fallback>
        </mc:AlternateContent>
      </w:r>
      <w:r w:rsidRPr="00884750">
        <w:rPr>
          <w:rFonts w:cs="Arial"/>
          <w:szCs w:val="32"/>
          <w:lang w:val="en-IE"/>
        </w:rPr>
        <w:t xml:space="preserve">The </w:t>
      </w:r>
      <w:r w:rsidRPr="00884750">
        <w:rPr>
          <w:rFonts w:cs="Arial"/>
          <w:b/>
          <w:bCs/>
          <w:szCs w:val="32"/>
          <w:lang w:val="en-IE"/>
        </w:rPr>
        <w:t>response</w:t>
      </w:r>
      <w:r w:rsidRPr="00884750">
        <w:rPr>
          <w:rFonts w:cs="Arial"/>
          <w:szCs w:val="32"/>
          <w:lang w:val="en-IE"/>
        </w:rPr>
        <w:t xml:space="preserve"> is what the Government </w:t>
      </w:r>
      <w:r>
        <w:rPr>
          <w:rFonts w:cs="Arial"/>
          <w:szCs w:val="32"/>
          <w:lang w:val="en-IE"/>
        </w:rPr>
        <w:t>will do</w:t>
      </w:r>
      <w:r w:rsidRPr="00884750">
        <w:rPr>
          <w:rFonts w:cs="Arial"/>
          <w:szCs w:val="32"/>
          <w:lang w:val="en-IE"/>
        </w:rPr>
        <w:t xml:space="preserve"> because of what the Commission finds</w:t>
      </w:r>
      <w:r>
        <w:rPr>
          <w:rFonts w:cs="Arial"/>
          <w:szCs w:val="32"/>
          <w:lang w:val="en-IE"/>
        </w:rPr>
        <w:t xml:space="preserve"> out.</w:t>
      </w:r>
    </w:p>
    <w:p w14:paraId="141DDC2C" w14:textId="09D0495B" w:rsidR="003D1DE2" w:rsidRDefault="003D1DE2" w:rsidP="00F87859">
      <w:pPr>
        <w:rPr>
          <w:rFonts w:eastAsia="Times New Roman"/>
          <w:shd w:val="clear" w:color="auto" w:fill="FFFFFF"/>
          <w:lang w:eastAsia="en-GB"/>
        </w:rPr>
      </w:pPr>
    </w:p>
    <w:p w14:paraId="5CD43654" w14:textId="332787CA" w:rsidR="00074885" w:rsidRDefault="00074885" w:rsidP="00F87859">
      <w:pPr>
        <w:rPr>
          <w:rFonts w:eastAsia="Times New Roman"/>
          <w:shd w:val="clear" w:color="auto" w:fill="FFFFFF"/>
          <w:lang w:eastAsia="en-GB"/>
        </w:rPr>
      </w:pPr>
    </w:p>
    <w:p w14:paraId="14549523" w14:textId="0807E67B" w:rsidR="00074885" w:rsidRDefault="00C05EEA" w:rsidP="00F87859">
      <w:pPr>
        <w:rPr>
          <w:rFonts w:eastAsia="Times New Roman"/>
          <w:shd w:val="clear" w:color="auto" w:fill="FFFFFF"/>
          <w:lang w:eastAsia="en-GB"/>
        </w:rPr>
      </w:pPr>
      <w:r w:rsidRPr="003F613C">
        <w:rPr>
          <w:rFonts w:eastAsia="Times New Roman"/>
          <w:b/>
          <w:bCs/>
          <w:noProof/>
          <w:color w:val="000000"/>
          <w:lang w:val="en-NZ" w:eastAsia="en-NZ"/>
        </w:rPr>
        <w:drawing>
          <wp:anchor distT="0" distB="0" distL="114300" distR="114300" simplePos="0" relativeHeight="251612672" behindDoc="1" locked="0" layoutInCell="1" allowOverlap="1" wp14:anchorId="4FAFE254" wp14:editId="01EF669F">
            <wp:simplePos x="0" y="0"/>
            <wp:positionH relativeFrom="page">
              <wp:posOffset>681355</wp:posOffset>
            </wp:positionH>
            <wp:positionV relativeFrom="page">
              <wp:posOffset>2792730</wp:posOffset>
            </wp:positionV>
            <wp:extent cx="2202873" cy="1557798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TREATY_Maori-01 (1)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73" cy="155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885">
        <w:rPr>
          <w:rFonts w:eastAsia="Times New Roman"/>
          <w:shd w:val="clear" w:color="auto" w:fill="FFFFFF"/>
          <w:lang w:eastAsia="en-GB"/>
        </w:rPr>
        <w:t xml:space="preserve">The </w:t>
      </w:r>
      <w:r>
        <w:rPr>
          <w:rFonts w:eastAsia="Times New Roman"/>
          <w:shd w:val="clear" w:color="auto" w:fill="FFFFFF"/>
          <w:lang w:eastAsia="en-GB"/>
        </w:rPr>
        <w:t>C</w:t>
      </w:r>
      <w:r w:rsidR="00074885">
        <w:rPr>
          <w:rFonts w:eastAsia="Times New Roman"/>
          <w:shd w:val="clear" w:color="auto" w:fill="FFFFFF"/>
          <w:lang w:eastAsia="en-GB"/>
        </w:rPr>
        <w:t xml:space="preserve">rown </w:t>
      </w:r>
      <w:r>
        <w:rPr>
          <w:rFonts w:eastAsia="Times New Roman"/>
          <w:shd w:val="clear" w:color="auto" w:fill="FFFFFF"/>
          <w:lang w:eastAsia="en-GB"/>
        </w:rPr>
        <w:t>R</w:t>
      </w:r>
      <w:r w:rsidR="00074885">
        <w:rPr>
          <w:rFonts w:eastAsia="Times New Roman"/>
          <w:shd w:val="clear" w:color="auto" w:fill="FFFFFF"/>
          <w:lang w:eastAsia="en-GB"/>
        </w:rPr>
        <w:t xml:space="preserve">esponse needs to do more work to </w:t>
      </w:r>
      <w:r>
        <w:rPr>
          <w:rFonts w:eastAsia="Times New Roman"/>
          <w:shd w:val="clear" w:color="auto" w:fill="FFFFFF"/>
          <w:lang w:eastAsia="en-GB"/>
        </w:rPr>
        <w:t>m</w:t>
      </w:r>
      <w:r w:rsidR="00074885">
        <w:rPr>
          <w:rFonts w:eastAsia="Times New Roman"/>
          <w:shd w:val="clear" w:color="auto" w:fill="FFFFFF"/>
          <w:lang w:eastAsia="en-GB"/>
        </w:rPr>
        <w:t>ake it clear: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3F41200E" w14:textId="7141E31E" w:rsidR="00074885" w:rsidRDefault="00C05EEA" w:rsidP="00912411">
      <w:pPr>
        <w:pStyle w:val="ListParagraph"/>
        <w:numPr>
          <w:ilvl w:val="0"/>
          <w:numId w:val="16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C05EEA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20864" behindDoc="0" locked="0" layoutInCell="1" allowOverlap="1" wp14:anchorId="37BA778C" wp14:editId="58408919">
            <wp:simplePos x="0" y="0"/>
            <wp:positionH relativeFrom="column">
              <wp:posOffset>-46990</wp:posOffset>
            </wp:positionH>
            <wp:positionV relativeFrom="paragraph">
              <wp:posOffset>824865</wp:posOffset>
            </wp:positionV>
            <wp:extent cx="1792502" cy="1362075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02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885">
        <w:rPr>
          <w:rFonts w:eastAsia="Times New Roman"/>
          <w:shd w:val="clear" w:color="auto" w:fill="FFFFFF"/>
          <w:lang w:eastAsia="en-GB"/>
        </w:rPr>
        <w:t xml:space="preserve">how the </w:t>
      </w:r>
      <w:r w:rsidR="00074885" w:rsidRPr="00C05EEA">
        <w:rPr>
          <w:rFonts w:eastAsia="Times New Roman"/>
          <w:b/>
          <w:bCs/>
          <w:shd w:val="clear" w:color="auto" w:fill="FFFFFF"/>
          <w:lang w:eastAsia="en-GB"/>
        </w:rPr>
        <w:t>Treaty of Waitangi</w:t>
      </w:r>
      <w:r w:rsidR="00074885">
        <w:rPr>
          <w:rFonts w:eastAsia="Times New Roman"/>
          <w:shd w:val="clear" w:color="auto" w:fill="FFFFFF"/>
          <w:lang w:eastAsia="en-GB"/>
        </w:rPr>
        <w:t xml:space="preserve"> is important to the redress</w:t>
      </w:r>
      <w:r w:rsidR="00215EAA">
        <w:rPr>
          <w:rFonts w:eastAsia="Times New Roman"/>
          <w:shd w:val="clear" w:color="auto" w:fill="FFFFFF"/>
          <w:lang w:eastAsia="en-GB"/>
        </w:rPr>
        <w:t xml:space="preserve"> system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71C1B30A" w14:textId="2E657141" w:rsidR="00074885" w:rsidRPr="00074885" w:rsidRDefault="00074885" w:rsidP="00912411">
      <w:pPr>
        <w:pStyle w:val="ListParagraph"/>
        <w:numPr>
          <w:ilvl w:val="0"/>
          <w:numId w:val="16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proofErr w:type="gramStart"/>
      <w:r>
        <w:rPr>
          <w:rFonts w:eastAsia="Times New Roman"/>
          <w:shd w:val="clear" w:color="auto" w:fill="FFFFFF"/>
          <w:lang w:eastAsia="en-GB"/>
        </w:rPr>
        <w:t>what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the redress system will do to stop harm to people who are in care now.</w:t>
      </w:r>
    </w:p>
    <w:p w14:paraId="4C061A2C" w14:textId="125B834A" w:rsidR="003D1DE2" w:rsidRDefault="003D1DE2" w:rsidP="00F87859">
      <w:pPr>
        <w:rPr>
          <w:rFonts w:eastAsia="Times New Roman"/>
          <w:shd w:val="clear" w:color="auto" w:fill="FFFFFF"/>
          <w:lang w:eastAsia="en-GB"/>
        </w:rPr>
      </w:pPr>
    </w:p>
    <w:p w14:paraId="0CB1BF65" w14:textId="7DE18E91" w:rsidR="00C05EEA" w:rsidRDefault="006A0B74" w:rsidP="00C05EEA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6D35A538" wp14:editId="3ED86BC9">
                <wp:simplePos x="0" y="0"/>
                <wp:positionH relativeFrom="column">
                  <wp:posOffset>2233295</wp:posOffset>
                </wp:positionH>
                <wp:positionV relativeFrom="paragraph">
                  <wp:posOffset>227874</wp:posOffset>
                </wp:positionV>
                <wp:extent cx="3611880" cy="2620645"/>
                <wp:effectExtent l="0" t="0" r="26670" b="27305"/>
                <wp:wrapNone/>
                <wp:docPr id="6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1880" cy="26206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6D27B" id="Rectangle 2" o:spid="_x0000_s1026" style="position:absolute;margin-left:175.85pt;margin-top:17.95pt;width:284.4pt;height:206.35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" fillcolor="#deeaf6 [664]" strokecolor="#deeaf6 [664]" strokeweight="1pt">
                <v:path arrowok="t"/>
              </v:rect>
            </w:pict>
          </mc:Fallback>
        </mc:AlternateContent>
      </w:r>
      <w:r w:rsidR="003573C7" w:rsidRPr="00D345FD">
        <w:rPr>
          <w:noProof/>
          <w:sz w:val="18"/>
          <w:lang w:val="en-NZ" w:eastAsia="en-NZ"/>
        </w:rPr>
        <w:drawing>
          <wp:anchor distT="0" distB="0" distL="114300" distR="114300" simplePos="0" relativeHeight="251615744" behindDoc="0" locked="0" layoutInCell="1" allowOverlap="1" wp14:anchorId="47D00B02" wp14:editId="0FABD77D">
            <wp:simplePos x="0" y="0"/>
            <wp:positionH relativeFrom="column">
              <wp:posOffset>152400</wp:posOffset>
            </wp:positionH>
            <wp:positionV relativeFrom="paragraph">
              <wp:posOffset>340995</wp:posOffset>
            </wp:positionV>
            <wp:extent cx="1531620" cy="1052195"/>
            <wp:effectExtent l="0" t="0" r="0" b="0"/>
            <wp:wrapSquare wrapText="bothSides"/>
            <wp:docPr id="109" name="Picture 109" descr="A group of people in clo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group of people in clothing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58651" w14:textId="654BF349" w:rsidR="00C05EEA" w:rsidRPr="003F613C" w:rsidRDefault="00C05EEA" w:rsidP="00C05EEA">
      <w:pPr>
        <w:rPr>
          <w:rFonts w:eastAsia="Times New Roman" w:cs="Arial"/>
          <w:szCs w:val="32"/>
          <w:lang w:eastAsia="en-NZ"/>
        </w:rPr>
      </w:pPr>
      <w:r w:rsidRPr="003F613C">
        <w:rPr>
          <w:rFonts w:eastAsia="Times New Roman" w:cs="Arial"/>
          <w:b/>
          <w:bCs/>
          <w:color w:val="000000"/>
          <w:szCs w:val="32"/>
          <w:lang w:eastAsia="en-NZ"/>
        </w:rPr>
        <w:t>The Treaty of Waitangi</w:t>
      </w:r>
      <w:r w:rsidRPr="003F613C">
        <w:rPr>
          <w:rFonts w:eastAsia="Times New Roman" w:cs="Arial"/>
          <w:color w:val="000000"/>
          <w:szCs w:val="32"/>
          <w:lang w:eastAsia="en-NZ"/>
        </w:rPr>
        <w:t xml:space="preserve"> / </w:t>
      </w:r>
      <w:proofErr w:type="spellStart"/>
      <w:r w:rsidR="00803303">
        <w:rPr>
          <w:rFonts w:cs="Arial"/>
          <w:b/>
          <w:bCs/>
          <w:color w:val="000000"/>
          <w:szCs w:val="32"/>
        </w:rPr>
        <w:t>T</w:t>
      </w:r>
      <w:r w:rsidR="00803303" w:rsidRPr="003F613C">
        <w:rPr>
          <w:rFonts w:cs="Arial"/>
          <w:b/>
          <w:bCs/>
          <w:color w:val="000000"/>
          <w:szCs w:val="32"/>
        </w:rPr>
        <w:t>e</w:t>
      </w:r>
      <w:proofErr w:type="spellEnd"/>
      <w:r w:rsidR="00803303" w:rsidRPr="003F613C">
        <w:rPr>
          <w:rFonts w:cs="Arial"/>
          <w:b/>
          <w:bCs/>
          <w:color w:val="000000"/>
          <w:szCs w:val="32"/>
        </w:rPr>
        <w:t xml:space="preserve"> </w:t>
      </w:r>
      <w:proofErr w:type="spellStart"/>
      <w:r w:rsidRPr="003F613C">
        <w:rPr>
          <w:rFonts w:cs="Arial"/>
          <w:b/>
          <w:bCs/>
          <w:color w:val="000000"/>
          <w:szCs w:val="32"/>
        </w:rPr>
        <w:t>Tiriti</w:t>
      </w:r>
      <w:proofErr w:type="spellEnd"/>
      <w:r w:rsidRPr="003F613C">
        <w:rPr>
          <w:rFonts w:cs="Arial"/>
          <w:b/>
          <w:bCs/>
          <w:color w:val="000000"/>
          <w:szCs w:val="32"/>
        </w:rPr>
        <w:t xml:space="preserve"> o Waitangi </w:t>
      </w:r>
      <w:r w:rsidRPr="003F613C">
        <w:rPr>
          <w:rFonts w:eastAsia="Times New Roman" w:cs="Arial"/>
          <w:color w:val="000000"/>
          <w:szCs w:val="32"/>
          <w:lang w:eastAsia="en-NZ"/>
        </w:rPr>
        <w:t>is a legal document that was signed in 1840.</w:t>
      </w:r>
    </w:p>
    <w:p w14:paraId="36CEAD70" w14:textId="3D8287AE" w:rsidR="00C05EEA" w:rsidRPr="003F613C" w:rsidRDefault="00C05EEA" w:rsidP="00C05EEA">
      <w:pPr>
        <w:rPr>
          <w:rFonts w:eastAsia="Times New Roman" w:cs="Arial"/>
          <w:noProof/>
          <w:szCs w:val="32"/>
          <w:bdr w:val="none" w:sz="0" w:space="0" w:color="auto" w:frame="1"/>
          <w:lang w:eastAsia="en-NZ"/>
        </w:rPr>
      </w:pPr>
      <w:r w:rsidRPr="003F613C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610624" behindDoc="0" locked="0" layoutInCell="1" allowOverlap="1" wp14:anchorId="2C7927BF" wp14:editId="4E76853D">
            <wp:simplePos x="0" y="0"/>
            <wp:positionH relativeFrom="page">
              <wp:posOffset>1181100</wp:posOffset>
            </wp:positionH>
            <wp:positionV relativeFrom="page">
              <wp:posOffset>7800975</wp:posOffset>
            </wp:positionV>
            <wp:extent cx="1171575" cy="1428547"/>
            <wp:effectExtent l="0" t="0" r="0" b="635"/>
            <wp:wrapNone/>
            <wp:docPr id="273" name="Picture 273" descr="https://lh3.googleusercontent.com/xfi5Yjud9Qc01UVtpo62HV3bNr_rM5InvBokuANTLhs=w557-h64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xfi5Yjud9Qc01UVtpo62HV3bNr_rM5InvBokuANTLhs=w557-h643-no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2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07DA0" w14:textId="64060B2E" w:rsidR="00C05EEA" w:rsidRPr="003F613C" w:rsidRDefault="00C05EEA" w:rsidP="00C05EEA">
      <w:pPr>
        <w:rPr>
          <w:rFonts w:eastAsia="Times New Roman" w:cs="Arial"/>
          <w:b/>
          <w:bCs/>
          <w:color w:val="000000"/>
          <w:szCs w:val="32"/>
          <w:lang w:eastAsia="en-NZ"/>
        </w:rPr>
      </w:pPr>
    </w:p>
    <w:p w14:paraId="0C403819" w14:textId="77DB67EB" w:rsidR="00C05EEA" w:rsidRPr="003F613C" w:rsidRDefault="00C05EEA" w:rsidP="00C05EEA">
      <w:pPr>
        <w:rPr>
          <w:rFonts w:eastAsia="Times New Roman" w:cs="Arial"/>
          <w:szCs w:val="32"/>
          <w:lang w:eastAsia="en-NZ"/>
        </w:rPr>
      </w:pPr>
      <w:r w:rsidRPr="003F613C">
        <w:rPr>
          <w:rFonts w:eastAsia="Times New Roman" w:cs="Arial"/>
          <w:b/>
          <w:bCs/>
          <w:color w:val="000000"/>
          <w:szCs w:val="32"/>
          <w:lang w:eastAsia="en-NZ"/>
        </w:rPr>
        <w:t>The Treaty</w:t>
      </w:r>
      <w:r>
        <w:rPr>
          <w:rFonts w:eastAsia="Times New Roman" w:cs="Arial"/>
          <w:b/>
          <w:bCs/>
          <w:color w:val="000000"/>
          <w:szCs w:val="32"/>
          <w:lang w:eastAsia="en-NZ"/>
        </w:rPr>
        <w:t xml:space="preserve"> / </w:t>
      </w:r>
      <w:proofErr w:type="spellStart"/>
      <w:r w:rsidR="00803303">
        <w:rPr>
          <w:rFonts w:eastAsia="Times New Roman" w:cs="Arial"/>
          <w:b/>
          <w:bCs/>
          <w:color w:val="000000"/>
          <w:szCs w:val="32"/>
          <w:lang w:eastAsia="en-NZ"/>
        </w:rPr>
        <w:t>Te</w:t>
      </w:r>
      <w:proofErr w:type="spellEnd"/>
      <w:r w:rsidR="00803303">
        <w:rPr>
          <w:rFonts w:eastAsia="Times New Roman" w:cs="Arial"/>
          <w:b/>
          <w:bCs/>
          <w:color w:val="000000"/>
          <w:szCs w:val="32"/>
          <w:lang w:eastAsia="en-NZ"/>
        </w:rPr>
        <w:t xml:space="preserve"> </w:t>
      </w:r>
      <w:proofErr w:type="spellStart"/>
      <w:r>
        <w:rPr>
          <w:rFonts w:eastAsia="Times New Roman" w:cs="Arial"/>
          <w:b/>
          <w:bCs/>
          <w:color w:val="000000"/>
          <w:szCs w:val="32"/>
          <w:lang w:eastAsia="en-NZ"/>
        </w:rPr>
        <w:t>Tiriti</w:t>
      </w:r>
      <w:proofErr w:type="spellEnd"/>
      <w:r w:rsidRPr="003F613C">
        <w:rPr>
          <w:rFonts w:eastAsia="Times New Roman" w:cs="Arial"/>
          <w:color w:val="000000"/>
          <w:szCs w:val="32"/>
          <w:lang w:eastAsia="en-NZ"/>
        </w:rPr>
        <w:t xml:space="preserve"> is important to New Zealand.</w:t>
      </w:r>
    </w:p>
    <w:p w14:paraId="16B4C9D0" w14:textId="77777777" w:rsidR="00C05EEA" w:rsidRPr="003F613C" w:rsidRDefault="00C05EEA" w:rsidP="00C05EEA">
      <w:pPr>
        <w:rPr>
          <w:rFonts w:eastAsia="Times New Roman" w:cs="Arial"/>
          <w:szCs w:val="32"/>
          <w:lang w:eastAsia="en-NZ"/>
        </w:rPr>
      </w:pPr>
    </w:p>
    <w:p w14:paraId="30AEE2EA" w14:textId="77777777" w:rsidR="00C05EEA" w:rsidRPr="003F613C" w:rsidRDefault="00C05EEA" w:rsidP="00C05EEA">
      <w:pPr>
        <w:rPr>
          <w:rFonts w:eastAsia="Times New Roman" w:cs="Arial"/>
          <w:szCs w:val="32"/>
          <w:lang w:eastAsia="en-NZ"/>
        </w:rPr>
      </w:pPr>
    </w:p>
    <w:p w14:paraId="4044073F" w14:textId="5378C486" w:rsidR="00C05EEA" w:rsidRPr="003F613C" w:rsidRDefault="006A0B74" w:rsidP="00C05EEA">
      <w:pPr>
        <w:rPr>
          <w:rFonts w:cs="Arial"/>
          <w:bCs/>
          <w:szCs w:val="32"/>
          <w:lang w:val="en-US"/>
        </w:rPr>
      </w:pPr>
      <w:r>
        <w:rPr>
          <w:rFonts w:eastAsia="Times New Roman" w:cs="Arial"/>
          <w:noProof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6D35A538" wp14:editId="33E26328">
                <wp:simplePos x="0" y="0"/>
                <wp:positionH relativeFrom="column">
                  <wp:posOffset>2259875</wp:posOffset>
                </wp:positionH>
                <wp:positionV relativeFrom="paragraph">
                  <wp:posOffset>-52795</wp:posOffset>
                </wp:positionV>
                <wp:extent cx="3585755" cy="2542540"/>
                <wp:effectExtent l="0" t="0" r="15240" b="10160"/>
                <wp:wrapNone/>
                <wp:docPr id="6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5755" cy="25425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F3EA7" id="Rectangle 33" o:spid="_x0000_s1026" style="position:absolute;margin-left:177.95pt;margin-top:-4.15pt;width:282.35pt;height:200.2pt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" fillcolor="#deeaf6 [664]" strokecolor="#deeaf6 [664]" strokeweight="1pt">
                <v:path arrowok="t"/>
              </v:rect>
            </w:pict>
          </mc:Fallback>
        </mc:AlternateContent>
      </w:r>
      <w:r w:rsidR="00C05EEA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11648" behindDoc="1" locked="0" layoutInCell="1" allowOverlap="1" wp14:anchorId="16C219D9" wp14:editId="0F02C1E3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1869440" cy="124333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eehive_ NZ government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EEA">
        <w:rPr>
          <w:rFonts w:eastAsia="Times New Roman" w:cs="Arial"/>
          <w:noProof/>
          <w:szCs w:val="32"/>
          <w:lang w:eastAsia="en-NZ"/>
        </w:rPr>
        <w:t>The Treaty of Waitangi</w:t>
      </w:r>
      <w:r w:rsidR="00C05EEA" w:rsidRPr="003F613C">
        <w:rPr>
          <w:rFonts w:eastAsia="Times New Roman" w:cs="Arial"/>
          <w:color w:val="000000"/>
          <w:szCs w:val="32"/>
          <w:lang w:eastAsia="en-NZ"/>
        </w:rPr>
        <w:t xml:space="preserve"> is about</w:t>
      </w:r>
      <w:r w:rsidR="00C05EEA">
        <w:rPr>
          <w:rFonts w:eastAsia="Times New Roman" w:cs="Arial"/>
          <w:color w:val="000000"/>
          <w:szCs w:val="32"/>
          <w:lang w:eastAsia="en-NZ"/>
        </w:rPr>
        <w:t xml:space="preserve"> </w:t>
      </w:r>
      <w:r w:rsidR="00C05EEA" w:rsidRPr="003F613C">
        <w:rPr>
          <w:rFonts w:cs="Arial"/>
          <w:bCs/>
          <w:szCs w:val="32"/>
          <w:lang w:val="en-US"/>
        </w:rPr>
        <w:t>Māori and the New Zealand Government</w:t>
      </w:r>
      <w:r w:rsidR="00C05EEA">
        <w:rPr>
          <w:rFonts w:cs="Arial"/>
          <w:bCs/>
          <w:szCs w:val="32"/>
          <w:lang w:val="en-US"/>
        </w:rPr>
        <w:t>:</w:t>
      </w:r>
      <w:r w:rsidR="00C05EEA" w:rsidRPr="003F613C">
        <w:rPr>
          <w:rFonts w:cs="Arial"/>
          <w:bCs/>
          <w:szCs w:val="32"/>
          <w:lang w:val="en-US"/>
        </w:rPr>
        <w:br/>
      </w:r>
    </w:p>
    <w:p w14:paraId="0CD6C65E" w14:textId="525CF6E6" w:rsidR="00C05EEA" w:rsidRPr="003F613C" w:rsidRDefault="00C05EEA" w:rsidP="00C05EEA">
      <w:pPr>
        <w:pStyle w:val="ListParagraph"/>
        <w:numPr>
          <w:ilvl w:val="0"/>
          <w:numId w:val="17"/>
        </w:numPr>
        <w:ind w:left="4253" w:hanging="567"/>
        <w:rPr>
          <w:bCs/>
          <w:lang w:val="en-US"/>
        </w:rPr>
      </w:pPr>
      <w:r w:rsidRPr="003F613C">
        <w:rPr>
          <w:bCs/>
          <w:lang w:val="en-US"/>
        </w:rPr>
        <w:t>making decisions together</w:t>
      </w:r>
      <w:r w:rsidRPr="003F613C">
        <w:rPr>
          <w:bCs/>
          <w:lang w:val="en-US"/>
        </w:rPr>
        <w:br/>
      </w:r>
    </w:p>
    <w:p w14:paraId="2684CCC1" w14:textId="2B192DFA" w:rsidR="00C05EEA" w:rsidRPr="000A2206" w:rsidRDefault="00C05EEA" w:rsidP="00C05EEA">
      <w:pPr>
        <w:pStyle w:val="ListParagraph"/>
        <w:numPr>
          <w:ilvl w:val="0"/>
          <w:numId w:val="17"/>
        </w:numPr>
        <w:ind w:left="4253" w:hanging="567"/>
        <w:rPr>
          <w:b/>
        </w:rPr>
      </w:pPr>
      <w:proofErr w:type="gramStart"/>
      <w:r w:rsidRPr="000A2206">
        <w:rPr>
          <w:bCs/>
          <w:lang w:val="en-US"/>
        </w:rPr>
        <w:t>protecting</w:t>
      </w:r>
      <w:proofErr w:type="gramEnd"/>
      <w:r w:rsidRPr="000A2206">
        <w:rPr>
          <w:bCs/>
          <w:lang w:val="en-US"/>
        </w:rPr>
        <w:t xml:space="preserve"> things that are important to Māori.</w:t>
      </w:r>
    </w:p>
    <w:p w14:paraId="6D915537" w14:textId="4AF5A2BD" w:rsidR="003D1DE2" w:rsidRDefault="003D1DE2" w:rsidP="00F87859">
      <w:pPr>
        <w:rPr>
          <w:rFonts w:eastAsia="Times New Roman"/>
          <w:shd w:val="clear" w:color="auto" w:fill="FFFFFF"/>
          <w:lang w:eastAsia="en-GB"/>
        </w:rPr>
      </w:pPr>
    </w:p>
    <w:p w14:paraId="5691632F" w14:textId="4C7102E7" w:rsidR="003D1DE2" w:rsidRDefault="006A0B74" w:rsidP="00F87859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760DDD3D" wp14:editId="77D4D876">
                <wp:simplePos x="0" y="0"/>
                <wp:positionH relativeFrom="column">
                  <wp:posOffset>2230483</wp:posOffset>
                </wp:positionH>
                <wp:positionV relativeFrom="paragraph">
                  <wp:posOffset>159838</wp:posOffset>
                </wp:positionV>
                <wp:extent cx="3613785" cy="1925320"/>
                <wp:effectExtent l="0" t="0" r="5715" b="0"/>
                <wp:wrapNone/>
                <wp:docPr id="8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785" cy="1925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C2318" id="Rectangle 29" o:spid="_x0000_s1026" style="position:absolute;margin-left:175.65pt;margin-top:12.6pt;width:284.55pt;height:151.6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" fillcolor="#fff2cc [663]" stroked="f">
                <v:path arrowok="t"/>
              </v:rect>
            </w:pict>
          </mc:Fallback>
        </mc:AlternateContent>
      </w:r>
      <w:r w:rsidR="00366EAB">
        <w:rPr>
          <w:noProof/>
          <w:lang w:val="en-NZ" w:eastAsia="en-NZ"/>
        </w:rPr>
        <w:drawing>
          <wp:anchor distT="0" distB="0" distL="114300" distR="114300" simplePos="0" relativeHeight="251697664" behindDoc="0" locked="0" layoutInCell="1" allowOverlap="1" wp14:anchorId="5B427EAC" wp14:editId="3B810D25">
            <wp:simplePos x="0" y="0"/>
            <wp:positionH relativeFrom="column">
              <wp:posOffset>0</wp:posOffset>
            </wp:positionH>
            <wp:positionV relativeFrom="paragraph">
              <wp:posOffset>313130</wp:posOffset>
            </wp:positionV>
            <wp:extent cx="1657350" cy="1657350"/>
            <wp:effectExtent l="0" t="0" r="0" b="0"/>
            <wp:wrapNone/>
            <wp:docPr id="89" name="Picture 89" descr="Hon Chris Hipkins 2020 Head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n Chris Hipkins 2020 Headsh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D7959C" w14:textId="3E9DD97F" w:rsidR="00C15C70" w:rsidRPr="00662DA5" w:rsidRDefault="00C15C70" w:rsidP="00662DA5">
      <w:r w:rsidRPr="00662DA5">
        <w:t xml:space="preserve">The following </w:t>
      </w:r>
      <w:r w:rsidR="00662DA5" w:rsidRPr="00662DA5">
        <w:t xml:space="preserve">3 </w:t>
      </w:r>
      <w:r w:rsidRPr="00662DA5">
        <w:t xml:space="preserve">sections </w:t>
      </w:r>
      <w:r w:rsidR="00662DA5" w:rsidRPr="00662DA5">
        <w:t xml:space="preserve">on </w:t>
      </w:r>
      <w:r w:rsidR="00662DA5" w:rsidRPr="00912411">
        <w:rPr>
          <w:b/>
          <w:bCs/>
        </w:rPr>
        <w:t xml:space="preserve">pages </w:t>
      </w:r>
      <w:r w:rsidR="00662DA5" w:rsidRPr="00912411">
        <w:rPr>
          <w:b/>
          <w:bCs/>
        </w:rPr>
        <w:br/>
      </w:r>
      <w:r w:rsidR="00D41FF0" w:rsidRPr="00912411">
        <w:rPr>
          <w:b/>
          <w:bCs/>
        </w:rPr>
        <w:t>1</w:t>
      </w:r>
      <w:r w:rsidR="00D41FF0">
        <w:rPr>
          <w:b/>
          <w:bCs/>
        </w:rPr>
        <w:t xml:space="preserve">1 </w:t>
      </w:r>
      <w:r w:rsidR="00662DA5" w:rsidRPr="00912411">
        <w:rPr>
          <w:b/>
          <w:bCs/>
        </w:rPr>
        <w:t xml:space="preserve">to </w:t>
      </w:r>
      <w:r w:rsidR="00D41FF0" w:rsidRPr="00912411">
        <w:rPr>
          <w:b/>
          <w:bCs/>
        </w:rPr>
        <w:t>2</w:t>
      </w:r>
      <w:r w:rsidR="008448A5">
        <w:rPr>
          <w:b/>
          <w:bCs/>
        </w:rPr>
        <w:t>2</w:t>
      </w:r>
      <w:r w:rsidR="00D41FF0" w:rsidRPr="00912411">
        <w:rPr>
          <w:b/>
          <w:bCs/>
        </w:rPr>
        <w:t xml:space="preserve"> </w:t>
      </w:r>
      <w:r w:rsidR="00662DA5" w:rsidRPr="00662DA5">
        <w:t xml:space="preserve">of this document </w:t>
      </w:r>
      <w:r w:rsidRPr="00662DA5">
        <w:t xml:space="preserve">are </w:t>
      </w:r>
      <w:r w:rsidR="00662DA5" w:rsidRPr="00662DA5">
        <w:t xml:space="preserve">a </w:t>
      </w:r>
      <w:r w:rsidRPr="00662DA5">
        <w:t xml:space="preserve">summary of </w:t>
      </w:r>
      <w:r w:rsidR="00662DA5" w:rsidRPr="00662DA5">
        <w:t>things</w:t>
      </w:r>
      <w:r w:rsidRPr="00662DA5">
        <w:t xml:space="preserve"> Chris </w:t>
      </w:r>
      <w:proofErr w:type="spellStart"/>
      <w:r w:rsidRPr="00662DA5">
        <w:t>Hipkins</w:t>
      </w:r>
      <w:proofErr w:type="spellEnd"/>
      <w:r w:rsidRPr="00662DA5">
        <w:t xml:space="preserve"> </w:t>
      </w:r>
      <w:r w:rsidR="00662DA5" w:rsidRPr="00662DA5">
        <w:t xml:space="preserve">said should happen to make sure the </w:t>
      </w:r>
      <w:r w:rsidR="003B6563">
        <w:t xml:space="preserve">new </w:t>
      </w:r>
      <w:r w:rsidR="00662DA5" w:rsidRPr="00662DA5">
        <w:t xml:space="preserve">redress system works well. </w:t>
      </w:r>
    </w:p>
    <w:p w14:paraId="104BB403" w14:textId="55B7362B" w:rsidR="003D1DE2" w:rsidRDefault="003D1DE2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3458792" w14:textId="3D3D546D" w:rsidR="003D1DE2" w:rsidRDefault="00215EAA" w:rsidP="003D1DE2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07DECE6B" wp14:editId="60E21C08">
                <wp:simplePos x="0" y="0"/>
                <wp:positionH relativeFrom="column">
                  <wp:posOffset>12700</wp:posOffset>
                </wp:positionH>
                <wp:positionV relativeFrom="paragraph">
                  <wp:posOffset>-73361</wp:posOffset>
                </wp:positionV>
                <wp:extent cx="5712460" cy="482152"/>
                <wp:effectExtent l="12700" t="12700" r="2540" b="635"/>
                <wp:wrapNone/>
                <wp:docPr id="81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2460" cy="48215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DB98F5" w14:textId="77777777" w:rsidR="00215EAA" w:rsidRPr="00153863" w:rsidRDefault="00215EAA" w:rsidP="00215E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ECE6B" id="_x0000_s1029" style="position:absolute;left:0;text-align:left;margin-left:1pt;margin-top:-5.8pt;width:449.8pt;height:37.9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" filled="f" strokecolor="#2e74b5 [2408]" strokeweight="2.25pt">
                <v:stroke joinstyle="miter"/>
                <v:path arrowok="t"/>
                <v:textbox>
                  <w:txbxContent>
                    <w:p w14:paraId="16DB98F5" w14:textId="77777777" w:rsidR="00215EAA" w:rsidRPr="00153863" w:rsidRDefault="00215EAA" w:rsidP="00215EA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D1DE2">
        <w:t xml:space="preserve">The </w:t>
      </w:r>
      <w:r w:rsidR="00D41FF0">
        <w:t>design group</w:t>
      </w:r>
    </w:p>
    <w:p w14:paraId="5D6EB385" w14:textId="1735F727" w:rsidR="003D1DE2" w:rsidRDefault="003D1DE2" w:rsidP="003D1DE2"/>
    <w:p w14:paraId="0C574C6B" w14:textId="38159DFF" w:rsidR="00215EAA" w:rsidRDefault="0076095F" w:rsidP="003D1DE2"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45792" behindDoc="1" locked="0" layoutInCell="1" allowOverlap="1" wp14:anchorId="7DCF70D8" wp14:editId="6A451718">
            <wp:simplePos x="0" y="0"/>
            <wp:positionH relativeFrom="column">
              <wp:posOffset>0</wp:posOffset>
            </wp:positionH>
            <wp:positionV relativeFrom="paragraph">
              <wp:posOffset>348615</wp:posOffset>
            </wp:positionV>
            <wp:extent cx="1619250" cy="1076933"/>
            <wp:effectExtent l="0" t="0" r="0" b="952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eehive_ NZ government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00" cy="108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3B95D" w14:textId="482B16C7" w:rsidR="003D1DE2" w:rsidRDefault="003B6563" w:rsidP="00F87859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t>There</w:t>
      </w:r>
      <w:r w:rsidR="00C05EEA">
        <w:rPr>
          <w:rFonts w:eastAsia="Times New Roman"/>
          <w:shd w:val="clear" w:color="auto" w:fill="FFFFFF"/>
          <w:lang w:eastAsia="en-GB"/>
        </w:rPr>
        <w:t xml:space="preserve"> should be</w:t>
      </w:r>
      <w:r w:rsidR="00074885">
        <w:rPr>
          <w:rFonts w:eastAsia="Times New Roman"/>
          <w:shd w:val="clear" w:color="auto" w:fill="FFFFFF"/>
          <w:lang w:eastAsia="en-GB"/>
        </w:rPr>
        <w:t xml:space="preserve"> a </w:t>
      </w:r>
      <w:r w:rsidR="00D41FF0">
        <w:rPr>
          <w:rFonts w:eastAsia="Times New Roman"/>
          <w:shd w:val="clear" w:color="auto" w:fill="FFFFFF"/>
          <w:lang w:eastAsia="en-GB"/>
        </w:rPr>
        <w:t xml:space="preserve">design group </w:t>
      </w:r>
      <w:r w:rsidR="00074885">
        <w:rPr>
          <w:rFonts w:eastAsia="Times New Roman"/>
          <w:shd w:val="clear" w:color="auto" w:fill="FFFFFF"/>
          <w:lang w:eastAsia="en-GB"/>
        </w:rPr>
        <w:t>to come up with a new redress system.</w:t>
      </w:r>
      <w:r w:rsidR="00A12915">
        <w:rPr>
          <w:rFonts w:eastAsia="Times New Roman"/>
          <w:shd w:val="clear" w:color="auto" w:fill="FFFFFF"/>
          <w:lang w:eastAsia="en-GB"/>
        </w:rPr>
        <w:t xml:space="preserve"> </w:t>
      </w:r>
    </w:p>
    <w:p w14:paraId="3CCC3421" w14:textId="007489DA" w:rsidR="003D1DE2" w:rsidRDefault="003D1DE2" w:rsidP="00F87859">
      <w:pPr>
        <w:rPr>
          <w:rFonts w:eastAsia="Times New Roman"/>
          <w:shd w:val="clear" w:color="auto" w:fill="FFFFFF"/>
          <w:lang w:eastAsia="en-GB"/>
        </w:rPr>
      </w:pPr>
    </w:p>
    <w:p w14:paraId="11D91391" w14:textId="4FD04AF6" w:rsidR="00FC4C1B" w:rsidRDefault="00FC4C1B" w:rsidP="00F87859">
      <w:pPr>
        <w:rPr>
          <w:rFonts w:eastAsia="Times New Roman"/>
          <w:shd w:val="clear" w:color="auto" w:fill="FFFFFF"/>
          <w:lang w:eastAsia="en-GB"/>
        </w:rPr>
      </w:pPr>
    </w:p>
    <w:p w14:paraId="06AF2E7B" w14:textId="0930AD71" w:rsidR="00FC4C1B" w:rsidRDefault="00FC4C1B" w:rsidP="00FC4C1B">
      <w:pPr>
        <w:rPr>
          <w:rFonts w:cs="Arial"/>
          <w:color w:val="242424"/>
          <w:szCs w:val="32"/>
          <w:bdr w:val="none" w:sz="0" w:space="0" w:color="auto" w:frame="1"/>
        </w:rPr>
      </w:pPr>
      <w:r w:rsidRPr="0076095F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732480" behindDoc="0" locked="0" layoutInCell="1" allowOverlap="1" wp14:anchorId="0996D012" wp14:editId="16DE84D4">
            <wp:simplePos x="0" y="0"/>
            <wp:positionH relativeFrom="margin">
              <wp:posOffset>-342900</wp:posOffset>
            </wp:positionH>
            <wp:positionV relativeFrom="paragraph">
              <wp:posOffset>254635</wp:posOffset>
            </wp:positionV>
            <wp:extent cx="2145665" cy="389255"/>
            <wp:effectExtent l="0" t="0" r="6985" b="0"/>
            <wp:wrapThrough wrapText="bothSides">
              <wp:wrapPolygon edited="0">
                <wp:start x="1534" y="0"/>
                <wp:lineTo x="0" y="0"/>
                <wp:lineTo x="0" y="19028"/>
                <wp:lineTo x="575" y="20085"/>
                <wp:lineTo x="1342" y="20085"/>
                <wp:lineTo x="21479" y="20085"/>
                <wp:lineTo x="21479" y="1057"/>
                <wp:lineTo x="2493" y="0"/>
                <wp:lineTo x="1534" y="0"/>
              </wp:wrapPolygon>
            </wp:wrapThrough>
            <wp:docPr id="240" name="Picture 24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Text&#10;&#10;Description automatically generated with medium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95F">
        <w:rPr>
          <w:rFonts w:cs="Arial"/>
          <w:color w:val="242424"/>
          <w:szCs w:val="32"/>
          <w:bdr w:val="none" w:sz="0" w:space="0" w:color="auto" w:frame="1"/>
        </w:rPr>
        <w:t>T</w:t>
      </w:r>
      <w:r w:rsidR="0076095F" w:rsidRPr="0076095F">
        <w:rPr>
          <w:rFonts w:cs="Arial"/>
          <w:color w:val="242424"/>
          <w:szCs w:val="32"/>
          <w:bdr w:val="none" w:sz="0" w:space="0" w:color="auto" w:frame="1"/>
        </w:rPr>
        <w:t xml:space="preserve">he Crown Response will give the </w:t>
      </w:r>
      <w:r w:rsidR="0076095F">
        <w:rPr>
          <w:rFonts w:cs="Arial"/>
          <w:color w:val="242424"/>
          <w:szCs w:val="32"/>
          <w:bdr w:val="none" w:sz="0" w:space="0" w:color="auto" w:frame="1"/>
        </w:rPr>
        <w:t>design group some ideas to get started.</w:t>
      </w:r>
    </w:p>
    <w:p w14:paraId="71B67667" w14:textId="2B7A88CA" w:rsidR="0076095F" w:rsidRDefault="0076095F" w:rsidP="00FC4C1B">
      <w:pPr>
        <w:rPr>
          <w:rFonts w:cs="Arial"/>
          <w:color w:val="242424"/>
          <w:szCs w:val="32"/>
          <w:bdr w:val="none" w:sz="0" w:space="0" w:color="auto" w:frame="1"/>
        </w:rPr>
      </w:pPr>
      <w:r w:rsidRPr="00C05EEA">
        <w:rPr>
          <w:noProof/>
          <w:lang w:eastAsia="en-NZ"/>
        </w:rPr>
        <w:drawing>
          <wp:anchor distT="0" distB="0" distL="114300" distR="114300" simplePos="0" relativeHeight="251777536" behindDoc="0" locked="0" layoutInCell="1" allowOverlap="1" wp14:anchorId="4CF74932" wp14:editId="29ECFCE5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1333231" cy="1485900"/>
            <wp:effectExtent l="0" t="0" r="635" b="0"/>
            <wp:wrapNone/>
            <wp:docPr id="252" name="Picture 252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31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852C8" w14:textId="6DDC3BCD" w:rsidR="0076095F" w:rsidRDefault="0076095F" w:rsidP="00FC4C1B">
      <w:pPr>
        <w:rPr>
          <w:rFonts w:cs="Arial"/>
          <w:color w:val="242424"/>
          <w:szCs w:val="32"/>
          <w:bdr w:val="none" w:sz="0" w:space="0" w:color="auto" w:frame="1"/>
        </w:rPr>
      </w:pPr>
    </w:p>
    <w:p w14:paraId="3123433D" w14:textId="211F3750" w:rsidR="0076095F" w:rsidRPr="0076095F" w:rsidRDefault="0076095F" w:rsidP="00FC4C1B">
      <w:pPr>
        <w:rPr>
          <w:rFonts w:eastAsia="Times New Roman" w:cs="Arial"/>
          <w:szCs w:val="32"/>
          <w:shd w:val="clear" w:color="auto" w:fill="FFFFFF"/>
          <w:lang w:eastAsia="en-GB"/>
        </w:rPr>
      </w:pPr>
      <w:r>
        <w:rPr>
          <w:rFonts w:cs="Arial"/>
          <w:color w:val="242424"/>
          <w:szCs w:val="32"/>
          <w:bdr w:val="none" w:sz="0" w:space="0" w:color="auto" w:frame="1"/>
        </w:rPr>
        <w:t xml:space="preserve">The design group will then make its own </w:t>
      </w:r>
      <w:r w:rsidRPr="0076095F">
        <w:rPr>
          <w:rFonts w:cs="Arial"/>
          <w:b/>
          <w:color w:val="242424"/>
          <w:szCs w:val="32"/>
          <w:bdr w:val="none" w:sz="0" w:space="0" w:color="auto" w:frame="1"/>
        </w:rPr>
        <w:t>recommendations</w:t>
      </w:r>
      <w:r>
        <w:rPr>
          <w:rFonts w:cs="Arial"/>
          <w:color w:val="242424"/>
          <w:szCs w:val="32"/>
          <w:bdr w:val="none" w:sz="0" w:space="0" w:color="auto" w:frame="1"/>
        </w:rPr>
        <w:t>.</w:t>
      </w:r>
    </w:p>
    <w:p w14:paraId="04D8A7EF" w14:textId="482B4329" w:rsidR="00FC4C1B" w:rsidRDefault="00FC4C1B" w:rsidP="00F87859">
      <w:pPr>
        <w:rPr>
          <w:rFonts w:eastAsia="Times New Roman"/>
          <w:shd w:val="clear" w:color="auto" w:fill="FFFFFF"/>
          <w:lang w:eastAsia="en-GB"/>
        </w:rPr>
      </w:pPr>
    </w:p>
    <w:p w14:paraId="6464D461" w14:textId="77777777" w:rsidR="0076095F" w:rsidRDefault="0076095F" w:rsidP="0076095F">
      <w:pPr>
        <w:rPr>
          <w:rFonts w:eastAsiaTheme="majorEastAsia"/>
        </w:rPr>
      </w:pPr>
      <w:r>
        <w:rPr>
          <w:rFonts w:eastAsiaTheme="majorEastAsia" w:cs="Arial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29A6D22D" wp14:editId="7FD9D080">
                <wp:simplePos x="0" y="0"/>
                <wp:positionH relativeFrom="column">
                  <wp:posOffset>2228850</wp:posOffset>
                </wp:positionH>
                <wp:positionV relativeFrom="paragraph">
                  <wp:posOffset>309880</wp:posOffset>
                </wp:positionV>
                <wp:extent cx="3648075" cy="1029335"/>
                <wp:effectExtent l="0" t="0" r="9525" b="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1029335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16395" id="Rectangle 297" o:spid="_x0000_s1026" style="position:absolute;margin-left:175.5pt;margin-top:24.4pt;width:287.25pt;height:81.05pt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" fillcolor="#bdd7ef" stroked="f" strokeweight="1pt"/>
            </w:pict>
          </mc:Fallback>
        </mc:AlternateContent>
      </w:r>
      <w:r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1775488" behindDoc="0" locked="0" layoutInCell="1" allowOverlap="1" wp14:anchorId="6220BBA1" wp14:editId="1CCAF684">
            <wp:simplePos x="0" y="0"/>
            <wp:positionH relativeFrom="column">
              <wp:posOffset>56947</wp:posOffset>
            </wp:positionH>
            <wp:positionV relativeFrom="paragraph">
              <wp:posOffset>193860</wp:posOffset>
            </wp:positionV>
            <wp:extent cx="1443790" cy="1443790"/>
            <wp:effectExtent l="0" t="0" r="4445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790" cy="144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46D86" w14:textId="77777777" w:rsidR="0076095F" w:rsidRPr="0098557E" w:rsidRDefault="0076095F" w:rsidP="0076095F">
      <w:pPr>
        <w:rPr>
          <w:rFonts w:eastAsiaTheme="majorEastAsia" w:cs="Arial"/>
          <w:szCs w:val="32"/>
        </w:rPr>
      </w:pPr>
      <w:r w:rsidRPr="00112E6C">
        <w:rPr>
          <w:rFonts w:eastAsiaTheme="majorEastAsia" w:cs="Arial"/>
          <w:b/>
          <w:szCs w:val="32"/>
        </w:rPr>
        <w:t>Recommendations</w:t>
      </w:r>
      <w:r>
        <w:rPr>
          <w:rFonts w:eastAsiaTheme="majorEastAsia" w:cs="Arial"/>
          <w:szCs w:val="32"/>
        </w:rPr>
        <w:t xml:space="preserve"> are things that should be done to make things better for people. </w:t>
      </w:r>
    </w:p>
    <w:p w14:paraId="755A70D0" w14:textId="77777777" w:rsidR="0076095F" w:rsidRDefault="0076095F" w:rsidP="0076095F"/>
    <w:p w14:paraId="6282132D" w14:textId="10635EC1" w:rsidR="006D61FB" w:rsidRDefault="006D61FB" w:rsidP="006D61FB">
      <w:pPr>
        <w:rPr>
          <w:bdr w:val="none" w:sz="0" w:space="0" w:color="auto" w:frame="1"/>
        </w:rPr>
      </w:pPr>
      <w:r w:rsidRPr="00C05EEA">
        <w:rPr>
          <w:noProof/>
          <w:lang w:val="en-NZ" w:eastAsia="en-NZ"/>
        </w:rPr>
        <w:drawing>
          <wp:anchor distT="0" distB="0" distL="114300" distR="114300" simplePos="0" relativeHeight="251779584" behindDoc="0" locked="0" layoutInCell="1" allowOverlap="1" wp14:anchorId="06259073" wp14:editId="095943AA">
            <wp:simplePos x="0" y="0"/>
            <wp:positionH relativeFrom="margin">
              <wp:posOffset>0</wp:posOffset>
            </wp:positionH>
            <wp:positionV relativeFrom="paragraph">
              <wp:posOffset>309880</wp:posOffset>
            </wp:positionV>
            <wp:extent cx="1600200" cy="10668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9375A4" w14:textId="6A4FBF1B" w:rsidR="006D61FB" w:rsidRDefault="006D61FB" w:rsidP="006D61FB">
      <w:r w:rsidRPr="006D61FB">
        <w:rPr>
          <w:bdr w:val="none" w:sz="0" w:space="0" w:color="auto" w:frame="1"/>
        </w:rPr>
        <w:t xml:space="preserve">Ministers will </w:t>
      </w:r>
      <w:r>
        <w:rPr>
          <w:bdr w:val="none" w:sz="0" w:space="0" w:color="auto" w:frame="1"/>
        </w:rPr>
        <w:t xml:space="preserve">then </w:t>
      </w:r>
      <w:r w:rsidRPr="006D61FB">
        <w:rPr>
          <w:bdr w:val="none" w:sz="0" w:space="0" w:color="auto" w:frame="1"/>
        </w:rPr>
        <w:t xml:space="preserve">make final decisions </w:t>
      </w:r>
      <w:r>
        <w:rPr>
          <w:bdr w:val="none" w:sz="0" w:space="0" w:color="auto" w:frame="1"/>
        </w:rPr>
        <w:t xml:space="preserve">based </w:t>
      </w:r>
      <w:r w:rsidRPr="006D61FB">
        <w:rPr>
          <w:bdr w:val="none" w:sz="0" w:space="0" w:color="auto" w:frame="1"/>
        </w:rPr>
        <w:t>on what the design group recommends</w:t>
      </w:r>
      <w:r>
        <w:rPr>
          <w:bdr w:val="none" w:sz="0" w:space="0" w:color="auto" w:frame="1"/>
        </w:rPr>
        <w:t>.</w:t>
      </w:r>
    </w:p>
    <w:p w14:paraId="6F1F5544" w14:textId="79F03E6B" w:rsidR="0076095F" w:rsidRDefault="0076095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0AD7C6CB" w14:textId="10977800" w:rsidR="00074885" w:rsidRDefault="0076095F" w:rsidP="00C05EEA">
      <w:pPr>
        <w:rPr>
          <w:shd w:val="clear" w:color="auto" w:fill="FFFFFF"/>
          <w:lang w:eastAsia="en-GB"/>
        </w:rPr>
      </w:pPr>
      <w:r w:rsidRPr="00C05EEA">
        <w:rPr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39296" behindDoc="0" locked="0" layoutInCell="1" allowOverlap="1" wp14:anchorId="2887E2A1" wp14:editId="205968C3">
            <wp:simplePos x="0" y="0"/>
            <wp:positionH relativeFrom="column">
              <wp:posOffset>-133155</wp:posOffset>
            </wp:positionH>
            <wp:positionV relativeFrom="paragraph">
              <wp:posOffset>-78105</wp:posOffset>
            </wp:positionV>
            <wp:extent cx="1924050" cy="103706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3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DE2">
        <w:rPr>
          <w:rFonts w:eastAsia="Times New Roman"/>
          <w:shd w:val="clear" w:color="auto" w:fill="FFFFFF"/>
          <w:lang w:eastAsia="en-GB"/>
        </w:rPr>
        <w:t xml:space="preserve">The </w:t>
      </w:r>
      <w:r w:rsidR="00D41FF0">
        <w:rPr>
          <w:rFonts w:eastAsia="Times New Roman"/>
          <w:shd w:val="clear" w:color="auto" w:fill="FFFFFF"/>
          <w:lang w:eastAsia="en-GB"/>
        </w:rPr>
        <w:t xml:space="preserve">design group </w:t>
      </w:r>
      <w:r w:rsidR="003D1DE2">
        <w:rPr>
          <w:rFonts w:eastAsia="Times New Roman"/>
          <w:shd w:val="clear" w:color="auto" w:fill="FFFFFF"/>
          <w:lang w:eastAsia="en-GB"/>
        </w:rPr>
        <w:t>should have</w:t>
      </w:r>
      <w:r w:rsidR="00074885">
        <w:rPr>
          <w:rFonts w:eastAsia="Times New Roman"/>
          <w:shd w:val="clear" w:color="auto" w:fill="FFFFFF"/>
          <w:lang w:eastAsia="en-GB"/>
        </w:rPr>
        <w:t>:</w:t>
      </w:r>
    </w:p>
    <w:p w14:paraId="58C38F6C" w14:textId="6C7D43E8" w:rsidR="00C05EEA" w:rsidRDefault="00C05EEA" w:rsidP="00C05EEA">
      <w:pPr>
        <w:pStyle w:val="ListParagraph"/>
        <w:numPr>
          <w:ilvl w:val="0"/>
          <w:numId w:val="0"/>
        </w:numPr>
        <w:ind w:left="4253"/>
        <w:rPr>
          <w:shd w:val="clear" w:color="auto" w:fill="FFFFFF"/>
          <w:lang w:eastAsia="en-GB"/>
        </w:rPr>
      </w:pPr>
    </w:p>
    <w:p w14:paraId="18B56DC7" w14:textId="1CA30349" w:rsidR="00074885" w:rsidRDefault="003573C7" w:rsidP="00C05EEA">
      <w:pPr>
        <w:pStyle w:val="ListParagraph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43744" behindDoc="0" locked="0" layoutInCell="1" allowOverlap="1" wp14:anchorId="3160F911" wp14:editId="58FDBAE4">
            <wp:simplePos x="0" y="0"/>
            <wp:positionH relativeFrom="column">
              <wp:posOffset>95250</wp:posOffset>
            </wp:positionH>
            <wp:positionV relativeFrom="paragraph">
              <wp:posOffset>534035</wp:posOffset>
            </wp:positionV>
            <wp:extent cx="1357630" cy="1357630"/>
            <wp:effectExtent l="0" t="0" r="0" b="0"/>
            <wp:wrapThrough wrapText="bothSides">
              <wp:wrapPolygon edited="0">
                <wp:start x="6971" y="0"/>
                <wp:lineTo x="3637" y="1515"/>
                <wp:lineTo x="909" y="3940"/>
                <wp:lineTo x="0" y="6365"/>
                <wp:lineTo x="0" y="7880"/>
                <wp:lineTo x="606" y="12730"/>
                <wp:lineTo x="1212" y="14548"/>
                <wp:lineTo x="2425" y="14548"/>
                <wp:lineTo x="2728" y="20610"/>
                <wp:lineTo x="4546" y="21216"/>
                <wp:lineTo x="7274" y="21216"/>
                <wp:lineTo x="15154" y="21216"/>
                <wp:lineTo x="18185" y="21216"/>
                <wp:lineTo x="20004" y="20610"/>
                <wp:lineTo x="19701" y="6971"/>
                <wp:lineTo x="19094" y="3334"/>
                <wp:lineTo x="14245" y="606"/>
                <wp:lineTo x="9093" y="0"/>
                <wp:lineTo x="6971" y="0"/>
              </wp:wrapPolygon>
            </wp:wrapThrough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gender group different genders - small size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DE2" w:rsidRPr="00074885">
        <w:rPr>
          <w:shd w:val="clear" w:color="auto" w:fill="FFFFFF"/>
          <w:lang w:eastAsia="en-GB"/>
        </w:rPr>
        <w:t>10 people</w:t>
      </w:r>
      <w:r w:rsidR="00C05EEA">
        <w:rPr>
          <w:shd w:val="clear" w:color="auto" w:fill="FFFFFF"/>
          <w:lang w:eastAsia="en-GB"/>
        </w:rPr>
        <w:br/>
      </w:r>
    </w:p>
    <w:p w14:paraId="4824323D" w14:textId="382D2F6A" w:rsidR="00074885" w:rsidRPr="00AF3927" w:rsidRDefault="00C05EEA" w:rsidP="00C05EEA">
      <w:pPr>
        <w:pStyle w:val="ListParagraph"/>
        <w:rPr>
          <w:szCs w:val="32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</w:t>
      </w:r>
      <w:r w:rsidR="00074885">
        <w:rPr>
          <w:shd w:val="clear" w:color="auto" w:fill="FFFFFF"/>
          <w:lang w:eastAsia="en-GB"/>
        </w:rPr>
        <w:t>trong Māori leadership</w:t>
      </w:r>
      <w:r>
        <w:rPr>
          <w:shd w:val="clear" w:color="auto" w:fill="FFFFFF"/>
          <w:lang w:eastAsia="en-GB"/>
        </w:rPr>
        <w:br/>
      </w:r>
    </w:p>
    <w:p w14:paraId="6DF6742D" w14:textId="1BFBCEAE" w:rsidR="00074885" w:rsidRPr="00AF3927" w:rsidRDefault="00C05EEA" w:rsidP="00C05EEA">
      <w:pPr>
        <w:pStyle w:val="ListParagraph"/>
        <w:rPr>
          <w:szCs w:val="32"/>
          <w:shd w:val="clear" w:color="auto" w:fill="FFFFFF"/>
          <w:lang w:eastAsia="en-GB"/>
        </w:rPr>
      </w:pPr>
      <w:r w:rsidRPr="00AF3927">
        <w:rPr>
          <w:noProof/>
          <w:szCs w:val="32"/>
          <w:lang w:val="en-NZ" w:eastAsia="en-NZ"/>
        </w:rPr>
        <w:drawing>
          <wp:anchor distT="0" distB="0" distL="114300" distR="114300" simplePos="0" relativeHeight="251637248" behindDoc="0" locked="0" layoutInCell="1" allowOverlap="1" wp14:anchorId="0B3D7250" wp14:editId="7DE8C635">
            <wp:simplePos x="0" y="0"/>
            <wp:positionH relativeFrom="column">
              <wp:posOffset>0</wp:posOffset>
            </wp:positionH>
            <wp:positionV relativeFrom="paragraph">
              <wp:posOffset>542925</wp:posOffset>
            </wp:positionV>
            <wp:extent cx="1619250" cy="1523407"/>
            <wp:effectExtent l="0" t="0" r="0" b="0"/>
            <wp:wrapNone/>
            <wp:docPr id="231" name="Picture 231" descr="A drawing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A drawing of two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2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3927">
        <w:rPr>
          <w:szCs w:val="32"/>
          <w:shd w:val="clear" w:color="auto" w:fill="FFFFFF"/>
          <w:lang w:eastAsia="en-GB"/>
        </w:rPr>
        <w:t>p</w:t>
      </w:r>
      <w:r w:rsidR="00074885" w:rsidRPr="00AF3927">
        <w:rPr>
          <w:szCs w:val="32"/>
          <w:shd w:val="clear" w:color="auto" w:fill="FFFFFF"/>
          <w:lang w:eastAsia="en-GB"/>
        </w:rPr>
        <w:t xml:space="preserve">eople of different </w:t>
      </w:r>
      <w:r w:rsidR="00074885" w:rsidRPr="006A0B74">
        <w:rPr>
          <w:b/>
          <w:szCs w:val="32"/>
          <w:shd w:val="clear" w:color="auto" w:fill="FFFFFF"/>
          <w:lang w:eastAsia="en-GB"/>
        </w:rPr>
        <w:t>genders</w:t>
      </w:r>
      <w:r w:rsidRPr="00AF3927">
        <w:rPr>
          <w:szCs w:val="32"/>
          <w:shd w:val="clear" w:color="auto" w:fill="FFFFFF"/>
          <w:lang w:eastAsia="en-GB"/>
        </w:rPr>
        <w:br/>
      </w:r>
    </w:p>
    <w:p w14:paraId="46770F95" w14:textId="47FE1C7D" w:rsidR="00074885" w:rsidRPr="00AF3927" w:rsidRDefault="00C05EEA" w:rsidP="00C05EEA">
      <w:pPr>
        <w:pStyle w:val="ListParagraph"/>
        <w:rPr>
          <w:szCs w:val="32"/>
          <w:shd w:val="clear" w:color="auto" w:fill="FFFFFF"/>
          <w:lang w:eastAsia="en-GB"/>
        </w:rPr>
      </w:pPr>
      <w:r w:rsidRPr="00AF3927">
        <w:rPr>
          <w:szCs w:val="32"/>
          <w:shd w:val="clear" w:color="auto" w:fill="FFFFFF"/>
          <w:lang w:eastAsia="en-GB"/>
        </w:rPr>
        <w:t>p</w:t>
      </w:r>
      <w:r w:rsidR="00074885" w:rsidRPr="00AF3927">
        <w:rPr>
          <w:szCs w:val="32"/>
          <w:shd w:val="clear" w:color="auto" w:fill="FFFFFF"/>
          <w:lang w:eastAsia="en-GB"/>
        </w:rPr>
        <w:t>eople who are survivors</w:t>
      </w:r>
      <w:r w:rsidRPr="00AF3927">
        <w:rPr>
          <w:szCs w:val="32"/>
          <w:shd w:val="clear" w:color="auto" w:fill="FFFFFF"/>
          <w:lang w:eastAsia="en-GB"/>
        </w:rPr>
        <w:br/>
      </w:r>
    </w:p>
    <w:p w14:paraId="4A5E0714" w14:textId="7BC3D8D5" w:rsidR="00074885" w:rsidRDefault="00C05EEA" w:rsidP="00C05EEA">
      <w:pPr>
        <w:pStyle w:val="ListParagraph"/>
        <w:rPr>
          <w:shd w:val="clear" w:color="auto" w:fill="FFFFFF"/>
          <w:lang w:eastAsia="en-GB"/>
        </w:rPr>
      </w:pPr>
      <w:proofErr w:type="gramStart"/>
      <w:r w:rsidRPr="00AF3927">
        <w:rPr>
          <w:szCs w:val="32"/>
          <w:shd w:val="clear" w:color="auto" w:fill="FFFFFF"/>
          <w:lang w:eastAsia="en-GB"/>
        </w:rPr>
        <w:t>p</w:t>
      </w:r>
      <w:r w:rsidR="00074885" w:rsidRPr="00AF3927">
        <w:rPr>
          <w:szCs w:val="32"/>
          <w:shd w:val="clear" w:color="auto" w:fill="FFFFFF"/>
          <w:lang w:eastAsia="en-GB"/>
        </w:rPr>
        <w:t>eople</w:t>
      </w:r>
      <w:proofErr w:type="gramEnd"/>
      <w:r w:rsidR="00074885" w:rsidRPr="00AF3927">
        <w:rPr>
          <w:szCs w:val="32"/>
          <w:shd w:val="clear" w:color="auto" w:fill="FFFFFF"/>
          <w:lang w:eastAsia="en-GB"/>
        </w:rPr>
        <w:t xml:space="preserve"> who are </w:t>
      </w:r>
      <w:r w:rsidR="00074885" w:rsidRPr="00AF3927">
        <w:rPr>
          <w:b/>
          <w:bCs/>
          <w:szCs w:val="32"/>
          <w:shd w:val="clear" w:color="auto" w:fill="FFFFFF"/>
          <w:lang w:eastAsia="en-GB"/>
        </w:rPr>
        <w:t>experts</w:t>
      </w:r>
      <w:r w:rsidR="00074885">
        <w:rPr>
          <w:shd w:val="clear" w:color="auto" w:fill="FFFFFF"/>
          <w:lang w:eastAsia="en-GB"/>
        </w:rPr>
        <w:t>.</w:t>
      </w:r>
    </w:p>
    <w:p w14:paraId="5D243908" w14:textId="77777777" w:rsidR="00AF3927" w:rsidRDefault="00AF3927" w:rsidP="00074885">
      <w:pPr>
        <w:rPr>
          <w:rFonts w:eastAsia="Times New Roman"/>
          <w:shd w:val="clear" w:color="auto" w:fill="FFFFFF"/>
          <w:lang w:eastAsia="en-GB"/>
        </w:rPr>
      </w:pPr>
    </w:p>
    <w:p w14:paraId="332A8CCD" w14:textId="60C12D3D" w:rsidR="00AF3927" w:rsidRPr="00AF3927" w:rsidRDefault="00AF3927" w:rsidP="00AF3927">
      <w:pPr>
        <w:rPr>
          <w:rFonts w:eastAsia="Times New Roman"/>
          <w:shd w:val="clear" w:color="auto" w:fill="FFFFFF"/>
          <w:lang w:eastAsia="en-GB"/>
        </w:rPr>
      </w:pPr>
    </w:p>
    <w:p w14:paraId="40977E96" w14:textId="3493C25C" w:rsidR="00AF3927" w:rsidRPr="006A0B74" w:rsidRDefault="00FC4C1B" w:rsidP="00AF3927">
      <w:pPr>
        <w:rPr>
          <w:rFonts w:cs="Arial"/>
          <w:color w:val="000000" w:themeColor="text1"/>
          <w:szCs w:val="32"/>
        </w:rPr>
      </w:pPr>
      <w:r w:rsidRPr="006A0B74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083629AE" wp14:editId="6608CC6C">
                <wp:simplePos x="0" y="0"/>
                <wp:positionH relativeFrom="margin">
                  <wp:posOffset>2190115</wp:posOffset>
                </wp:positionH>
                <wp:positionV relativeFrom="paragraph">
                  <wp:posOffset>-63772</wp:posOffset>
                </wp:positionV>
                <wp:extent cx="3448050" cy="2495550"/>
                <wp:effectExtent l="0" t="0" r="19050" b="19050"/>
                <wp:wrapNone/>
                <wp:docPr id="24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48050" cy="2495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1AD15" id="Rectangle 46" o:spid="_x0000_s1026" style="position:absolute;margin-left:172.45pt;margin-top:-5pt;width:271.5pt;height:196.5pt;z-index:-25158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" fillcolor="#deeaf6 [664]" strokecolor="#deeaf6 [664]" strokeweight="1pt">
                <v:path arrowok="t"/>
                <w10:wrap anchorx="margin"/>
              </v:rect>
            </w:pict>
          </mc:Fallback>
        </mc:AlternateContent>
      </w:r>
      <w:r w:rsidR="00AF3927" w:rsidRPr="006A0B74">
        <w:rPr>
          <w:rFonts w:cs="Arial"/>
          <w:b/>
          <w:bCs/>
          <w:noProof/>
          <w:color w:val="000000" w:themeColor="text1"/>
          <w:szCs w:val="32"/>
          <w:lang w:val="en-NZ" w:eastAsia="en-NZ"/>
        </w:rPr>
        <w:drawing>
          <wp:anchor distT="0" distB="0" distL="114300" distR="114300" simplePos="0" relativeHeight="251729408" behindDoc="0" locked="0" layoutInCell="1" allowOverlap="1" wp14:anchorId="3E2D3EF7" wp14:editId="7A973E19">
            <wp:simplePos x="0" y="0"/>
            <wp:positionH relativeFrom="margin">
              <wp:posOffset>9525</wp:posOffset>
            </wp:positionH>
            <wp:positionV relativeFrom="paragraph">
              <wp:posOffset>371475</wp:posOffset>
            </wp:positionV>
            <wp:extent cx="1657350" cy="1657350"/>
            <wp:effectExtent l="0" t="0" r="0" b="0"/>
            <wp:wrapNone/>
            <wp:docPr id="237" name="Picture 23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927" w:rsidRPr="006A0B74">
        <w:rPr>
          <w:rFonts w:cs="Arial"/>
          <w:b/>
          <w:bCs/>
          <w:color w:val="000000" w:themeColor="text1"/>
          <w:szCs w:val="32"/>
        </w:rPr>
        <w:t>Gender</w:t>
      </w:r>
      <w:r w:rsidR="00AF3927" w:rsidRPr="006A0B74">
        <w:rPr>
          <w:rFonts w:cs="Arial"/>
          <w:color w:val="000000" w:themeColor="text1"/>
          <w:szCs w:val="32"/>
        </w:rPr>
        <w:t xml:space="preserve"> is if you are:</w:t>
      </w:r>
      <w:r w:rsidR="00AF3927" w:rsidRPr="006A0B74">
        <w:rPr>
          <w:rFonts w:cs="Arial"/>
          <w:noProof/>
          <w:szCs w:val="32"/>
          <w:lang w:eastAsia="en-NZ"/>
        </w:rPr>
        <w:t xml:space="preserve"> </w:t>
      </w:r>
      <w:r w:rsidR="00AF3927" w:rsidRPr="006A0B74">
        <w:rPr>
          <w:rFonts w:cs="Arial"/>
          <w:color w:val="000000" w:themeColor="text1"/>
          <w:szCs w:val="32"/>
        </w:rPr>
        <w:br/>
      </w:r>
    </w:p>
    <w:p w14:paraId="0EE01550" w14:textId="77777777" w:rsidR="00AF3927" w:rsidRPr="006A0B74" w:rsidRDefault="00AF3927" w:rsidP="00AF3927">
      <w:pPr>
        <w:pStyle w:val="ListParagraph"/>
        <w:numPr>
          <w:ilvl w:val="0"/>
          <w:numId w:val="19"/>
        </w:numPr>
        <w:ind w:left="4253" w:hanging="567"/>
        <w:rPr>
          <w:rFonts w:cs="Arial"/>
          <w:color w:val="000000" w:themeColor="text1"/>
          <w:szCs w:val="32"/>
        </w:rPr>
      </w:pPr>
      <w:r w:rsidRPr="006A0B74">
        <w:rPr>
          <w:rFonts w:cs="Arial"/>
          <w:color w:val="000000" w:themeColor="text1"/>
          <w:szCs w:val="32"/>
        </w:rPr>
        <w:t>a man</w:t>
      </w:r>
      <w:r w:rsidRPr="006A0B74">
        <w:rPr>
          <w:rFonts w:cs="Arial"/>
          <w:color w:val="000000" w:themeColor="text1"/>
          <w:szCs w:val="32"/>
        </w:rPr>
        <w:br/>
      </w:r>
    </w:p>
    <w:p w14:paraId="459E6937" w14:textId="77777777" w:rsidR="00AF3927" w:rsidRPr="006A0B74" w:rsidRDefault="00AF3927" w:rsidP="00AF3927">
      <w:pPr>
        <w:pStyle w:val="ListParagraph"/>
        <w:numPr>
          <w:ilvl w:val="0"/>
          <w:numId w:val="19"/>
        </w:numPr>
        <w:ind w:left="4253" w:hanging="567"/>
        <w:rPr>
          <w:rFonts w:cs="Arial"/>
          <w:color w:val="000000" w:themeColor="text1"/>
          <w:szCs w:val="32"/>
        </w:rPr>
      </w:pPr>
      <w:r w:rsidRPr="006A0B74">
        <w:rPr>
          <w:rFonts w:cs="Arial"/>
          <w:color w:val="000000" w:themeColor="text1"/>
          <w:szCs w:val="32"/>
        </w:rPr>
        <w:t>a woman</w:t>
      </w:r>
      <w:r w:rsidRPr="006A0B74">
        <w:rPr>
          <w:rFonts w:cs="Arial"/>
          <w:color w:val="000000" w:themeColor="text1"/>
          <w:szCs w:val="32"/>
        </w:rPr>
        <w:br/>
      </w:r>
    </w:p>
    <w:p w14:paraId="693743EF" w14:textId="77777777" w:rsidR="00AF3927" w:rsidRPr="006A0B74" w:rsidRDefault="00AF3927" w:rsidP="00AF3927">
      <w:pPr>
        <w:pStyle w:val="ListParagraph"/>
        <w:numPr>
          <w:ilvl w:val="0"/>
          <w:numId w:val="19"/>
        </w:numPr>
        <w:ind w:left="4253" w:hanging="567"/>
        <w:rPr>
          <w:rFonts w:cs="Arial"/>
          <w:color w:val="000000" w:themeColor="text1"/>
          <w:szCs w:val="32"/>
        </w:rPr>
      </w:pPr>
      <w:proofErr w:type="gramStart"/>
      <w:r w:rsidRPr="006A0B74">
        <w:rPr>
          <w:rFonts w:cs="Arial"/>
          <w:color w:val="000000" w:themeColor="text1"/>
          <w:szCs w:val="32"/>
        </w:rPr>
        <w:t>another</w:t>
      </w:r>
      <w:proofErr w:type="gramEnd"/>
      <w:r w:rsidRPr="006A0B74">
        <w:rPr>
          <w:rFonts w:cs="Arial"/>
          <w:color w:val="000000" w:themeColor="text1"/>
          <w:szCs w:val="32"/>
        </w:rPr>
        <w:t xml:space="preserve"> gender like </w:t>
      </w:r>
      <w:proofErr w:type="spellStart"/>
      <w:r w:rsidRPr="006A0B74">
        <w:rPr>
          <w:rFonts w:cs="Arial"/>
          <w:color w:val="000000" w:themeColor="text1"/>
          <w:szCs w:val="32"/>
        </w:rPr>
        <w:t>nonbinary</w:t>
      </w:r>
      <w:proofErr w:type="spellEnd"/>
      <w:r w:rsidRPr="006A0B74">
        <w:rPr>
          <w:rFonts w:cs="Arial"/>
          <w:color w:val="000000" w:themeColor="text1"/>
          <w:szCs w:val="32"/>
        </w:rPr>
        <w:t>.</w:t>
      </w:r>
    </w:p>
    <w:p w14:paraId="2FF62921" w14:textId="07F9FA0A" w:rsidR="00AF3927" w:rsidRPr="006A0B74" w:rsidRDefault="00BB25BF" w:rsidP="00F87859">
      <w:pPr>
        <w:rPr>
          <w:rFonts w:eastAsia="Times New Roman"/>
          <w:szCs w:val="32"/>
          <w:shd w:val="clear" w:color="auto" w:fill="FFFFFF"/>
          <w:lang w:eastAsia="en-GB"/>
        </w:rPr>
      </w:pPr>
      <w:r w:rsidRPr="006A0B74">
        <w:rPr>
          <w:rFonts w:eastAsia="Times New Roman"/>
          <w:noProof/>
          <w:szCs w:val="32"/>
          <w:shd w:val="clear" w:color="auto" w:fill="FFFFFF"/>
          <w:lang w:val="en-NZ" w:eastAsia="en-NZ"/>
        </w:rPr>
        <w:drawing>
          <wp:anchor distT="0" distB="0" distL="114300" distR="114300" simplePos="0" relativeHeight="251766272" behindDoc="0" locked="0" layoutInCell="1" allowOverlap="1" wp14:anchorId="5EC87A74" wp14:editId="7C8195CF">
            <wp:simplePos x="0" y="0"/>
            <wp:positionH relativeFrom="margin">
              <wp:posOffset>252730</wp:posOffset>
            </wp:positionH>
            <wp:positionV relativeFrom="paragraph">
              <wp:posOffset>159385</wp:posOffset>
            </wp:positionV>
            <wp:extent cx="1129627" cy="140970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27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34162" w14:textId="177BEB2E" w:rsidR="006A0B74" w:rsidRPr="006A0B74" w:rsidRDefault="006A0B74" w:rsidP="006A0B74">
      <w:pPr>
        <w:rPr>
          <w:rFonts w:cs="Arial"/>
          <w:b/>
          <w:szCs w:val="32"/>
          <w:lang w:val="en-US"/>
        </w:rPr>
      </w:pPr>
      <w:r w:rsidRPr="006A0B74">
        <w:rPr>
          <w:rFonts w:eastAsia="Times New Roman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0BC8FC3E" wp14:editId="14EAD747">
                <wp:simplePos x="0" y="0"/>
                <wp:positionH relativeFrom="margin">
                  <wp:posOffset>2179683</wp:posOffset>
                </wp:positionH>
                <wp:positionV relativeFrom="paragraph">
                  <wp:posOffset>214630</wp:posOffset>
                </wp:positionV>
                <wp:extent cx="3462655" cy="770890"/>
                <wp:effectExtent l="0" t="0" r="23495" b="10160"/>
                <wp:wrapNone/>
                <wp:docPr id="4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2655" cy="7708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90E04" id="Rectangle 34" o:spid="_x0000_s1026" style="position:absolute;margin-left:171.65pt;margin-top:16.9pt;width:272.65pt;height:60.7pt;z-index:-25154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" fillcolor="#deeaf6 [664]" strokecolor="#deeaf6 [664]" strokeweight="1pt">
                <v:path arrowok="t"/>
                <w10:wrap anchorx="margin"/>
              </v:rect>
            </w:pict>
          </mc:Fallback>
        </mc:AlternateContent>
      </w:r>
    </w:p>
    <w:p w14:paraId="49BFC69B" w14:textId="030CC51F" w:rsidR="006A0B74" w:rsidRPr="006A0B74" w:rsidRDefault="006A0B74" w:rsidP="006A0B74">
      <w:pPr>
        <w:rPr>
          <w:rFonts w:eastAsia="Times New Roman"/>
          <w:szCs w:val="32"/>
          <w:shd w:val="clear" w:color="auto" w:fill="FFFFFF"/>
          <w:lang w:eastAsia="en-GB"/>
        </w:rPr>
      </w:pPr>
      <w:r w:rsidRPr="006A0B74">
        <w:rPr>
          <w:rFonts w:cs="Arial"/>
          <w:b/>
          <w:szCs w:val="32"/>
          <w:lang w:val="en-US"/>
        </w:rPr>
        <w:t>Experts</w:t>
      </w:r>
      <w:r w:rsidRPr="006A0B74">
        <w:rPr>
          <w:rFonts w:cs="Arial"/>
          <w:bCs/>
          <w:szCs w:val="32"/>
          <w:lang w:val="en-US"/>
        </w:rPr>
        <w:t xml:space="preserve"> are people who know a lot about something.</w:t>
      </w:r>
    </w:p>
    <w:p w14:paraId="4A316922" w14:textId="354324D6" w:rsidR="00074885" w:rsidRPr="006A0B74" w:rsidRDefault="00074885" w:rsidP="00F87859">
      <w:pPr>
        <w:rPr>
          <w:rFonts w:eastAsia="Times New Roman"/>
          <w:szCs w:val="32"/>
          <w:shd w:val="clear" w:color="auto" w:fill="FFFFFF"/>
          <w:lang w:eastAsia="en-GB"/>
        </w:rPr>
      </w:pPr>
    </w:p>
    <w:p w14:paraId="2FF4A085" w14:textId="75E9385D" w:rsidR="00074885" w:rsidRPr="006A0B74" w:rsidRDefault="00BB25BF" w:rsidP="00F87859">
      <w:pPr>
        <w:rPr>
          <w:rFonts w:eastAsia="Times New Roman"/>
          <w:szCs w:val="32"/>
          <w:shd w:val="clear" w:color="auto" w:fill="FFFFFF"/>
          <w:lang w:eastAsia="en-GB"/>
        </w:rPr>
      </w:pPr>
      <w:r>
        <w:rPr>
          <w:rFonts w:eastAsia="Times New Roman"/>
          <w:noProof/>
          <w:szCs w:val="32"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380F345" wp14:editId="78A11BBB">
                <wp:simplePos x="0" y="0"/>
                <wp:positionH relativeFrom="column">
                  <wp:posOffset>-95250</wp:posOffset>
                </wp:positionH>
                <wp:positionV relativeFrom="paragraph">
                  <wp:posOffset>128905</wp:posOffset>
                </wp:positionV>
                <wp:extent cx="1857375" cy="933450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933450"/>
                          <a:chOff x="0" y="0"/>
                          <a:chExt cx="1857375" cy="933450"/>
                        </a:xfrm>
                      </wpg:grpSpPr>
                      <pic:pic xmlns:pic="http://schemas.openxmlformats.org/drawingml/2006/picture">
                        <pic:nvPicPr>
                          <pic:cNvPr id="242" name="Picture 24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AA1B22" id="Group 1" o:spid="_x0000_s1026" style="position:absolute;margin-left:-7.5pt;margin-top:10.15pt;width:146.25pt;height:73.5pt;z-index:251649536" coordsize="18573,93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">
                <v:shape id="Picture 242" o:spid="_x0000_s1027" type="#_x0000_t75" alt="Shape&#10;&#10;Description automatically generated" style="position:absolute;left:9239;width:9334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8dbGAAAA3AAAAA8AAABkcnMvZG93bnJldi54bWxEj0FrwkAUhO+C/2F5BS9Sd01s0egqIi14&#10;KC1aL94e2WcSmn0bstuY/nu3IHgcZuYbZrXpbS06an3lWMN0okAQ585UXGg4fb8/z0H4gGywdkwa&#10;/sjDZj0crDAz7soH6o6hEBHCPkMNZQhNJqXPS7LoJ64hjt7FtRZDlG0hTYvXCLe1TJR6lRYrjgsl&#10;NrQrKf85/loNXyrdnTqZvpi3dH5Wh3GYfXwutB499dsliEB9eITv7b3RkMwS+D8Tj4B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oXx1sYAAADcAAAADwAAAAAAAAAAAAAA&#10;AACfAgAAZHJzL2Rvd25yZXYueG1sUEsFBgAAAAAEAAQA9wAAAJIDAAAAAA==&#10;">
                  <v:imagedata r:id="rId68" o:title="Shape&#10;&#10;Description automatically generated"/>
                  <v:path arrowok="t"/>
                </v:shape>
                <v:shape id="Picture 241" o:spid="_x0000_s1028" type="#_x0000_t75" alt="Calendar&#10;&#10;Description automatically generated" style="position:absolute;width:8191;height:9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z543EAAAA3AAAAA8AAABkcnMvZG93bnJldi54bWxEj0FrAjEUhO8F/0N4Qi9Fs7uIlNUoIrYI&#10;PVWLenxsnpvFzcuSxHX775tCocdhZr5hluvBtqInHxrHCvJpBoK4crrhWsHX8W3yCiJEZI2tY1Lw&#10;TQHWq9HTEkvtHvxJ/SHWIkE4lKjAxNiVUobKkMUwdR1x8q7OW4xJ+lpqj48Et60ssmwuLTacFgx2&#10;tDVU3Q53q+B83t3zMC/6d3Ohl3bDM3/62Cv1PB42CxCRhvgf/mvvtYJilsPvmXQE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z543EAAAA3AAAAA8AAAAAAAAAAAAAAAAA&#10;nwIAAGRycy9kb3ducmV2LnhtbFBLBQYAAAAABAAEAPcAAACQAwAAAAA=&#10;">
                  <v:imagedata r:id="rId69" o:title="Calendar&#10;&#10;Description automatically generated"/>
                  <v:path arrowok="t"/>
                </v:shape>
              </v:group>
            </w:pict>
          </mc:Fallback>
        </mc:AlternateContent>
      </w:r>
      <w:r w:rsidR="00074885" w:rsidRPr="006A0B74">
        <w:rPr>
          <w:rFonts w:eastAsia="Times New Roman"/>
          <w:szCs w:val="32"/>
          <w:shd w:val="clear" w:color="auto" w:fill="FFFFFF"/>
          <w:lang w:eastAsia="en-GB"/>
        </w:rPr>
        <w:t xml:space="preserve">The </w:t>
      </w:r>
      <w:r w:rsidR="00D41FF0" w:rsidRPr="006A0B74">
        <w:rPr>
          <w:rFonts w:eastAsia="Times New Roman"/>
          <w:szCs w:val="32"/>
          <w:shd w:val="clear" w:color="auto" w:fill="FFFFFF"/>
          <w:lang w:eastAsia="en-GB"/>
        </w:rPr>
        <w:t xml:space="preserve">design group </w:t>
      </w:r>
      <w:r w:rsidR="00074885" w:rsidRPr="006A0B74">
        <w:rPr>
          <w:rFonts w:eastAsia="Times New Roman"/>
          <w:szCs w:val="32"/>
          <w:shd w:val="clear" w:color="auto" w:fill="FFFFFF"/>
          <w:lang w:eastAsia="en-GB"/>
        </w:rPr>
        <w:t xml:space="preserve">will make a </w:t>
      </w:r>
      <w:r w:rsidR="006A0B74">
        <w:rPr>
          <w:rFonts w:eastAsia="Times New Roman"/>
          <w:szCs w:val="32"/>
          <w:shd w:val="clear" w:color="auto" w:fill="FFFFFF"/>
          <w:lang w:eastAsia="en-GB"/>
        </w:rPr>
        <w:t xml:space="preserve">     </w:t>
      </w:r>
      <w:r w:rsidR="00215EAA" w:rsidRPr="006A0B74">
        <w:rPr>
          <w:rFonts w:eastAsia="Times New Roman"/>
          <w:b/>
          <w:bCs/>
          <w:szCs w:val="32"/>
          <w:shd w:val="clear" w:color="auto" w:fill="FFFFFF"/>
          <w:lang w:eastAsia="en-GB"/>
        </w:rPr>
        <w:t>high-level</w:t>
      </w:r>
      <w:r w:rsidR="00074885" w:rsidRPr="006A0B74">
        <w:rPr>
          <w:rFonts w:eastAsia="Times New Roman"/>
          <w:b/>
          <w:bCs/>
          <w:szCs w:val="32"/>
          <w:shd w:val="clear" w:color="auto" w:fill="FFFFFF"/>
          <w:lang w:eastAsia="en-GB"/>
        </w:rPr>
        <w:t xml:space="preserve"> proposal</w:t>
      </w:r>
      <w:r w:rsidR="00074885" w:rsidRPr="006A0B74">
        <w:rPr>
          <w:rFonts w:eastAsia="Times New Roman"/>
          <w:szCs w:val="32"/>
          <w:shd w:val="clear" w:color="auto" w:fill="FFFFFF"/>
          <w:lang w:eastAsia="en-GB"/>
        </w:rPr>
        <w:t xml:space="preserve"> </w:t>
      </w:r>
      <w:r w:rsidR="00D41FF0" w:rsidRPr="006A0B74">
        <w:rPr>
          <w:rFonts w:eastAsia="Times New Roman"/>
          <w:szCs w:val="32"/>
          <w:shd w:val="clear" w:color="auto" w:fill="FFFFFF"/>
          <w:lang w:eastAsia="en-GB"/>
        </w:rPr>
        <w:t xml:space="preserve">by June 2023 </w:t>
      </w:r>
      <w:r w:rsidR="00074885" w:rsidRPr="006A0B74">
        <w:rPr>
          <w:rFonts w:eastAsia="Times New Roman"/>
          <w:szCs w:val="32"/>
          <w:shd w:val="clear" w:color="auto" w:fill="FFFFFF"/>
          <w:lang w:eastAsia="en-GB"/>
        </w:rPr>
        <w:t>for how the redress system should work.</w:t>
      </w:r>
    </w:p>
    <w:p w14:paraId="6AB81F91" w14:textId="349FF004" w:rsidR="00074885" w:rsidRPr="006A0B74" w:rsidRDefault="00074885" w:rsidP="00F87859">
      <w:pPr>
        <w:rPr>
          <w:rFonts w:eastAsia="Times New Roman"/>
          <w:szCs w:val="32"/>
          <w:shd w:val="clear" w:color="auto" w:fill="FFFFFF"/>
          <w:lang w:eastAsia="en-GB"/>
        </w:rPr>
      </w:pPr>
    </w:p>
    <w:p w14:paraId="077D3BC9" w14:textId="03AEAF8B" w:rsidR="006A0B74" w:rsidRDefault="006A0B74">
      <w:pPr>
        <w:spacing w:line="240" w:lineRule="auto"/>
        <w:ind w:left="0"/>
        <w:rPr>
          <w:rFonts w:cs="Arial"/>
          <w:bCs/>
          <w:szCs w:val="32"/>
          <w:lang w:val="en-US"/>
        </w:rPr>
      </w:pPr>
    </w:p>
    <w:p w14:paraId="45F2037C" w14:textId="641A5AE1" w:rsidR="00074885" w:rsidRPr="006A0B74" w:rsidRDefault="006A0B74" w:rsidP="00F87859">
      <w:pPr>
        <w:rPr>
          <w:rFonts w:cs="Arial"/>
          <w:bCs/>
          <w:szCs w:val="32"/>
          <w:lang w:val="en-US"/>
        </w:rPr>
      </w:pPr>
      <w:r w:rsidRPr="006A0B74">
        <w:rPr>
          <w:rFonts w:eastAsia="Times New Roman"/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6D35A538" wp14:editId="1F5D3575">
                <wp:simplePos x="0" y="0"/>
                <wp:positionH relativeFrom="margin">
                  <wp:posOffset>2246811</wp:posOffset>
                </wp:positionH>
                <wp:positionV relativeFrom="paragraph">
                  <wp:posOffset>-117566</wp:posOffset>
                </wp:positionV>
                <wp:extent cx="3657600" cy="3304903"/>
                <wp:effectExtent l="0" t="0" r="19050" b="10160"/>
                <wp:wrapNone/>
                <wp:docPr id="4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330490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B028B" id="Rectangle 36" o:spid="_x0000_s1026" style="position:absolute;margin-left:176.9pt;margin-top:-9.25pt;width:4in;height:260.25pt;z-index:-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" fillcolor="#deeaf6 [664]" strokecolor="#deeaf6 [664]" strokeweight="1pt">
                <v:path arrowok="t"/>
                <w10:wrap anchorx="margin"/>
              </v:rect>
            </w:pict>
          </mc:Fallback>
        </mc:AlternateContent>
      </w:r>
      <w:r w:rsidR="00366EAB" w:rsidRPr="006A0B74">
        <w:rPr>
          <w:noProof/>
          <w:szCs w:val="32"/>
          <w:lang w:val="en-NZ" w:eastAsia="en-NZ"/>
        </w:rPr>
        <w:drawing>
          <wp:anchor distT="0" distB="0" distL="114300" distR="114300" simplePos="0" relativeHeight="251628032" behindDoc="0" locked="0" layoutInCell="1" allowOverlap="1" wp14:anchorId="47D9BAD1" wp14:editId="55D88658">
            <wp:simplePos x="0" y="0"/>
            <wp:positionH relativeFrom="column">
              <wp:posOffset>476</wp:posOffset>
            </wp:positionH>
            <wp:positionV relativeFrom="paragraph">
              <wp:posOffset>898525</wp:posOffset>
            </wp:positionV>
            <wp:extent cx="1714500" cy="1243041"/>
            <wp:effectExtent l="0" t="0" r="0" b="0"/>
            <wp:wrapNone/>
            <wp:docPr id="243" name="Picture 243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4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885" w:rsidRPr="006A0B74">
        <w:rPr>
          <w:rFonts w:cs="Arial"/>
          <w:bCs/>
          <w:szCs w:val="32"/>
          <w:lang w:val="en-US"/>
        </w:rPr>
        <w:t xml:space="preserve">A </w:t>
      </w:r>
      <w:r w:rsidR="00215EAA" w:rsidRPr="006A0B74">
        <w:rPr>
          <w:rFonts w:cs="Arial"/>
          <w:b/>
          <w:szCs w:val="32"/>
          <w:lang w:val="en-US"/>
        </w:rPr>
        <w:t>high-level</w:t>
      </w:r>
      <w:r w:rsidR="00074885" w:rsidRPr="006A0B74">
        <w:rPr>
          <w:rFonts w:cs="Arial"/>
          <w:b/>
          <w:szCs w:val="32"/>
          <w:lang w:val="en-US"/>
        </w:rPr>
        <w:t xml:space="preserve"> proposal</w:t>
      </w:r>
      <w:r w:rsidR="00C05EEA" w:rsidRPr="006A0B74">
        <w:rPr>
          <w:rFonts w:cs="Arial"/>
          <w:b/>
          <w:szCs w:val="32"/>
          <w:lang w:val="en-US"/>
        </w:rPr>
        <w:t xml:space="preserve"> </w:t>
      </w:r>
      <w:r w:rsidR="00C05EEA" w:rsidRPr="006A0B74">
        <w:rPr>
          <w:rFonts w:cs="Arial"/>
          <w:bCs/>
          <w:szCs w:val="32"/>
          <w:lang w:val="en-US"/>
        </w:rPr>
        <w:t>is a document that</w:t>
      </w:r>
      <w:r w:rsidR="00074885" w:rsidRPr="006A0B74">
        <w:rPr>
          <w:rFonts w:cs="Arial"/>
          <w:bCs/>
          <w:szCs w:val="32"/>
          <w:lang w:val="en-US"/>
        </w:rPr>
        <w:t>:</w:t>
      </w:r>
      <w:r w:rsidR="00C05EEA" w:rsidRPr="006A0B74">
        <w:rPr>
          <w:rFonts w:cs="Arial"/>
          <w:bCs/>
          <w:szCs w:val="32"/>
          <w:lang w:val="en-US"/>
        </w:rPr>
        <w:br/>
      </w:r>
    </w:p>
    <w:p w14:paraId="50F581B7" w14:textId="506F97AB" w:rsidR="00074885" w:rsidRPr="006A0B74" w:rsidRDefault="00074885" w:rsidP="00C05EEA">
      <w:pPr>
        <w:pStyle w:val="ListParagraph"/>
        <w:rPr>
          <w:szCs w:val="32"/>
        </w:rPr>
      </w:pPr>
      <w:r w:rsidRPr="006A0B74">
        <w:rPr>
          <w:szCs w:val="32"/>
        </w:rPr>
        <w:t>says the important things about how things will work</w:t>
      </w:r>
      <w:r w:rsidR="00C05EEA" w:rsidRPr="006A0B74">
        <w:rPr>
          <w:szCs w:val="32"/>
        </w:rPr>
        <w:br/>
      </w:r>
    </w:p>
    <w:p w14:paraId="03F9AC9E" w14:textId="328D04D1" w:rsidR="00074885" w:rsidRPr="006A0B74" w:rsidRDefault="00074885" w:rsidP="00C05EEA">
      <w:pPr>
        <w:pStyle w:val="ListParagraph"/>
        <w:rPr>
          <w:szCs w:val="32"/>
        </w:rPr>
      </w:pPr>
      <w:proofErr w:type="gramStart"/>
      <w:r w:rsidRPr="006A0B74">
        <w:rPr>
          <w:szCs w:val="32"/>
        </w:rPr>
        <w:t>does</w:t>
      </w:r>
      <w:proofErr w:type="gramEnd"/>
      <w:r w:rsidRPr="006A0B74">
        <w:rPr>
          <w:szCs w:val="32"/>
        </w:rPr>
        <w:t xml:space="preserve"> not include all the detail</w:t>
      </w:r>
      <w:r w:rsidR="00366EAB" w:rsidRPr="006A0B74">
        <w:rPr>
          <w:szCs w:val="32"/>
        </w:rPr>
        <w:t>s</w:t>
      </w:r>
      <w:r w:rsidRPr="006A0B74">
        <w:rPr>
          <w:szCs w:val="32"/>
        </w:rPr>
        <w:t xml:space="preserve"> or smaller things about how it will work.</w:t>
      </w:r>
    </w:p>
    <w:p w14:paraId="0C309F32" w14:textId="77777777" w:rsidR="006A0B74" w:rsidRDefault="006A0B74" w:rsidP="00F87859">
      <w:pPr>
        <w:rPr>
          <w:rFonts w:eastAsia="Times New Roman"/>
          <w:shd w:val="clear" w:color="auto" w:fill="FFFFFF"/>
          <w:lang w:eastAsia="en-GB"/>
        </w:rPr>
      </w:pPr>
    </w:p>
    <w:p w14:paraId="4058038D" w14:textId="52E2301D" w:rsidR="006A0B74" w:rsidRDefault="006A0B74" w:rsidP="00F87859">
      <w:pPr>
        <w:rPr>
          <w:rFonts w:eastAsia="Times New Roman"/>
          <w:shd w:val="clear" w:color="auto" w:fill="FFFFFF"/>
          <w:lang w:eastAsia="en-GB"/>
        </w:rPr>
      </w:pPr>
    </w:p>
    <w:p w14:paraId="5A99CD16" w14:textId="77777777" w:rsidR="0076095F" w:rsidRDefault="0076095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9EAB940" w14:textId="5F910C82" w:rsidR="00074885" w:rsidRDefault="006A0B74" w:rsidP="00F87859">
      <w:pPr>
        <w:rPr>
          <w:rFonts w:eastAsia="Times New Roman"/>
          <w:shd w:val="clear" w:color="auto" w:fill="FFFFFF"/>
          <w:lang w:eastAsia="en-GB"/>
        </w:rPr>
      </w:pPr>
      <w:r w:rsidRPr="00C05EEA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45440" behindDoc="0" locked="0" layoutInCell="1" allowOverlap="1" wp14:anchorId="404AC7D8" wp14:editId="6EA6CAB0">
            <wp:simplePos x="0" y="0"/>
            <wp:positionH relativeFrom="column">
              <wp:posOffset>78377</wp:posOffset>
            </wp:positionH>
            <wp:positionV relativeFrom="paragraph">
              <wp:posOffset>143238</wp:posOffset>
            </wp:positionV>
            <wp:extent cx="1181100" cy="1446457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The</w:t>
      </w:r>
      <w:r w:rsidR="00074885">
        <w:rPr>
          <w:rFonts w:eastAsia="Times New Roman"/>
          <w:shd w:val="clear" w:color="auto" w:fill="FFFFFF"/>
          <w:lang w:eastAsia="en-GB"/>
        </w:rPr>
        <w:t xml:space="preserve"> </w:t>
      </w:r>
      <w:r w:rsidR="00215EAA">
        <w:rPr>
          <w:rFonts w:eastAsia="Times New Roman"/>
          <w:shd w:val="clear" w:color="auto" w:fill="FFFFFF"/>
          <w:lang w:eastAsia="en-GB"/>
        </w:rPr>
        <w:t>high-level</w:t>
      </w:r>
      <w:r w:rsidR="00074885">
        <w:rPr>
          <w:rFonts w:eastAsia="Times New Roman"/>
          <w:shd w:val="clear" w:color="auto" w:fill="FFFFFF"/>
          <w:lang w:eastAsia="en-GB"/>
        </w:rPr>
        <w:t xml:space="preserve"> proposal will include:</w:t>
      </w:r>
      <w:r w:rsidR="00C05EEA">
        <w:rPr>
          <w:rFonts w:eastAsia="Times New Roman"/>
          <w:shd w:val="clear" w:color="auto" w:fill="FFFFFF"/>
          <w:lang w:eastAsia="en-GB"/>
        </w:rPr>
        <w:br/>
      </w:r>
    </w:p>
    <w:p w14:paraId="0DBD46A1" w14:textId="22559600" w:rsidR="00C05EEA" w:rsidRDefault="00C05EEA" w:rsidP="00C05EEA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what the design group thinks about the ideas the new system is based on</w:t>
      </w:r>
      <w:r>
        <w:rPr>
          <w:shd w:val="clear" w:color="auto" w:fill="FFFFFF"/>
          <w:lang w:eastAsia="en-GB"/>
        </w:rPr>
        <w:br/>
      </w:r>
    </w:p>
    <w:p w14:paraId="6FF5AE4F" w14:textId="316B83AF" w:rsidR="00C05EEA" w:rsidRDefault="006A0B74" w:rsidP="00C05EEA">
      <w:pPr>
        <w:pStyle w:val="ListParagraph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68320" behindDoc="0" locked="0" layoutInCell="1" allowOverlap="1" wp14:anchorId="0A48E0EB" wp14:editId="5175E9C7">
            <wp:simplePos x="0" y="0"/>
            <wp:positionH relativeFrom="column">
              <wp:posOffset>-180975</wp:posOffset>
            </wp:positionH>
            <wp:positionV relativeFrom="paragraph">
              <wp:posOffset>389255</wp:posOffset>
            </wp:positionV>
            <wp:extent cx="2037715" cy="1360805"/>
            <wp:effectExtent l="0" t="0" r="635" b="0"/>
            <wp:wrapThrough wrapText="bothSides">
              <wp:wrapPolygon edited="0">
                <wp:start x="0" y="0"/>
                <wp:lineTo x="0" y="21167"/>
                <wp:lineTo x="21405" y="21167"/>
                <wp:lineTo x="21405" y="0"/>
                <wp:lineTo x="0" y="0"/>
              </wp:wrapPolygon>
            </wp:wrapThrough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Meeting_support group 1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EEA">
        <w:rPr>
          <w:shd w:val="clear" w:color="auto" w:fill="FFFFFF"/>
          <w:lang w:eastAsia="en-GB"/>
        </w:rPr>
        <w:t xml:space="preserve">what the design group thinks about what is included in the </w:t>
      </w:r>
      <w:r w:rsidR="00215EAA">
        <w:rPr>
          <w:shd w:val="clear" w:color="auto" w:fill="FFFFFF"/>
          <w:lang w:eastAsia="en-GB"/>
        </w:rPr>
        <w:t xml:space="preserve">redress </w:t>
      </w:r>
      <w:r w:rsidR="00C05EEA">
        <w:rPr>
          <w:shd w:val="clear" w:color="auto" w:fill="FFFFFF"/>
          <w:lang w:eastAsia="en-GB"/>
        </w:rPr>
        <w:t>system</w:t>
      </w:r>
      <w:r w:rsidR="00C05EEA">
        <w:rPr>
          <w:shd w:val="clear" w:color="auto" w:fill="FFFFFF"/>
          <w:lang w:eastAsia="en-GB"/>
        </w:rPr>
        <w:br/>
      </w:r>
    </w:p>
    <w:p w14:paraId="6F921ED8" w14:textId="0BA6DC7F" w:rsidR="00074885" w:rsidRDefault="00074885" w:rsidP="00C05EEA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how the system can safely support survivors to get redress</w:t>
      </w:r>
    </w:p>
    <w:p w14:paraId="708252B4" w14:textId="5379AAB9" w:rsidR="006A0B74" w:rsidRPr="006A0B74" w:rsidRDefault="0076095F" w:rsidP="006A0B74">
      <w:pPr>
        <w:ind w:left="0"/>
        <w:rPr>
          <w:shd w:val="clear" w:color="auto" w:fill="FFFFFF"/>
          <w:lang w:eastAsia="en-GB"/>
        </w:rPr>
      </w:pPr>
      <w:r w:rsidRPr="00C05EEA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2608" behindDoc="0" locked="0" layoutInCell="1" allowOverlap="1" wp14:anchorId="2F4F9D08" wp14:editId="44373CD6">
            <wp:simplePos x="0" y="0"/>
            <wp:positionH relativeFrom="column">
              <wp:posOffset>-224155</wp:posOffset>
            </wp:positionH>
            <wp:positionV relativeFrom="paragraph">
              <wp:posOffset>360045</wp:posOffset>
            </wp:positionV>
            <wp:extent cx="1889125" cy="1200150"/>
            <wp:effectExtent l="0" t="0" r="0" b="0"/>
            <wp:wrapNone/>
            <wp:docPr id="248" name="Picture 248" descr="A group of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A group of people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BAA57" w14:textId="12F81CE8" w:rsidR="006A0B74" w:rsidRDefault="006A0B74" w:rsidP="0076095F">
      <w:pPr>
        <w:spacing w:line="240" w:lineRule="auto"/>
        <w:ind w:left="0"/>
        <w:rPr>
          <w:shd w:val="clear" w:color="auto" w:fill="FFFFFF"/>
          <w:lang w:eastAsia="en-GB"/>
        </w:rPr>
      </w:pPr>
    </w:p>
    <w:p w14:paraId="722ABD11" w14:textId="28B4449A" w:rsidR="00074885" w:rsidRDefault="00074885" w:rsidP="00C05EEA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what types of services / support are include</w:t>
      </w:r>
      <w:r w:rsidR="00C05EEA">
        <w:rPr>
          <w:shd w:val="clear" w:color="auto" w:fill="FFFFFF"/>
          <w:lang w:eastAsia="en-GB"/>
        </w:rPr>
        <w:t>d</w:t>
      </w:r>
      <w:r w:rsidR="00C05EEA">
        <w:rPr>
          <w:shd w:val="clear" w:color="auto" w:fill="FFFFFF"/>
          <w:lang w:eastAsia="en-GB"/>
        </w:rPr>
        <w:br/>
      </w:r>
    </w:p>
    <w:p w14:paraId="00FAD129" w14:textId="5202A3AB" w:rsidR="00074885" w:rsidRDefault="006A0B74" w:rsidP="0076095F">
      <w:pPr>
        <w:pStyle w:val="ListParagraph"/>
        <w:rPr>
          <w:shd w:val="clear" w:color="auto" w:fill="FFFFFF"/>
          <w:lang w:eastAsia="en-GB"/>
        </w:rPr>
      </w:pPr>
      <w:r w:rsidRPr="003B4B49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633152" behindDoc="0" locked="0" layoutInCell="1" allowOverlap="1" wp14:anchorId="5142E3F3" wp14:editId="6F2F70A1">
            <wp:simplePos x="0" y="0"/>
            <wp:positionH relativeFrom="column">
              <wp:posOffset>-288290</wp:posOffset>
            </wp:positionH>
            <wp:positionV relativeFrom="paragraph">
              <wp:posOffset>523240</wp:posOffset>
            </wp:positionV>
            <wp:extent cx="2145665" cy="389255"/>
            <wp:effectExtent l="0" t="0" r="6985" b="0"/>
            <wp:wrapThrough wrapText="bothSides">
              <wp:wrapPolygon edited="0">
                <wp:start x="1534" y="0"/>
                <wp:lineTo x="0" y="0"/>
                <wp:lineTo x="0" y="19028"/>
                <wp:lineTo x="575" y="20085"/>
                <wp:lineTo x="1342" y="20085"/>
                <wp:lineTo x="21479" y="20085"/>
                <wp:lineTo x="21479" y="1057"/>
                <wp:lineTo x="2493" y="0"/>
                <wp:lineTo x="1534" y="0"/>
              </wp:wrapPolygon>
            </wp:wrapThrough>
            <wp:docPr id="249" name="Picture 24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Text&#10;&#10;Description automatically generated with medium confidenc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3C7" w:rsidRPr="00C05EEA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1104" behindDoc="0" locked="0" layoutInCell="1" allowOverlap="1" wp14:anchorId="56292788" wp14:editId="36A57C77">
            <wp:simplePos x="0" y="0"/>
            <wp:positionH relativeFrom="column">
              <wp:posOffset>-121285</wp:posOffset>
            </wp:positionH>
            <wp:positionV relativeFrom="paragraph">
              <wp:posOffset>1334770</wp:posOffset>
            </wp:positionV>
            <wp:extent cx="1847850" cy="184785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4885">
        <w:rPr>
          <w:shd w:val="clear" w:color="auto" w:fill="FFFFFF"/>
          <w:lang w:eastAsia="en-GB"/>
        </w:rPr>
        <w:t xml:space="preserve">what </w:t>
      </w:r>
      <w:r w:rsidR="00525888">
        <w:rPr>
          <w:shd w:val="clear" w:color="auto" w:fill="FFFFFF"/>
          <w:lang w:eastAsia="en-GB"/>
        </w:rPr>
        <w:t xml:space="preserve">the design group </w:t>
      </w:r>
      <w:r w:rsidR="00074885">
        <w:rPr>
          <w:shd w:val="clear" w:color="auto" w:fill="FFFFFF"/>
          <w:lang w:eastAsia="en-GB"/>
        </w:rPr>
        <w:t>think of some of the work by the Crown Response towards making this new redress system</w:t>
      </w:r>
      <w:r w:rsidR="00C05EEA">
        <w:rPr>
          <w:shd w:val="clear" w:color="auto" w:fill="FFFFFF"/>
          <w:lang w:eastAsia="en-GB"/>
        </w:rPr>
        <w:br/>
      </w:r>
    </w:p>
    <w:p w14:paraId="7675B591" w14:textId="77777777" w:rsidR="006D61FB" w:rsidRPr="006D61FB" w:rsidRDefault="00074885" w:rsidP="0076095F">
      <w:pPr>
        <w:pStyle w:val="ListParagraph"/>
        <w:rPr>
          <w:rFonts w:eastAsia="Arial Unicode MS"/>
          <w:b/>
          <w:kern w:val="28"/>
          <w:sz w:val="44"/>
        </w:rPr>
      </w:pPr>
      <w:proofErr w:type="gramStart"/>
      <w:r w:rsidRPr="0076095F">
        <w:rPr>
          <w:shd w:val="clear" w:color="auto" w:fill="FFFFFF"/>
          <w:lang w:eastAsia="en-GB"/>
        </w:rPr>
        <w:t>what</w:t>
      </w:r>
      <w:proofErr w:type="gramEnd"/>
      <w:r w:rsidRPr="0076095F">
        <w:rPr>
          <w:shd w:val="clear" w:color="auto" w:fill="FFFFFF"/>
          <w:lang w:eastAsia="en-GB"/>
        </w:rPr>
        <w:t xml:space="preserve"> important things need to be thought about in the next part of planning</w:t>
      </w:r>
      <w:r w:rsidR="00C05EEA" w:rsidRPr="0076095F">
        <w:rPr>
          <w:shd w:val="clear" w:color="auto" w:fill="FFFFFF"/>
          <w:lang w:eastAsia="en-GB"/>
        </w:rPr>
        <w:t>.</w:t>
      </w:r>
    </w:p>
    <w:p w14:paraId="19F1D167" w14:textId="57602C5F" w:rsidR="00BF1DD5" w:rsidRDefault="00215EAA" w:rsidP="00BF1DD5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1B2F4213" wp14:editId="75D2DE5F">
                <wp:simplePos x="0" y="0"/>
                <wp:positionH relativeFrom="column">
                  <wp:posOffset>-1905</wp:posOffset>
                </wp:positionH>
                <wp:positionV relativeFrom="paragraph">
                  <wp:posOffset>-69850</wp:posOffset>
                </wp:positionV>
                <wp:extent cx="5712460" cy="482152"/>
                <wp:effectExtent l="12700" t="12700" r="2540" b="635"/>
                <wp:wrapNone/>
                <wp:docPr id="82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2460" cy="48215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2C6A77" w14:textId="77777777" w:rsidR="00215EAA" w:rsidRPr="00153863" w:rsidRDefault="00215EAA" w:rsidP="00215E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F4213" id="_x0000_s1030" style="position:absolute;left:0;text-align:left;margin-left:-.15pt;margin-top:-5.5pt;width:449.8pt;height:37.9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" filled="f" strokecolor="#2e74b5 [2408]" strokeweight="2.25pt">
                <v:stroke joinstyle="miter"/>
                <v:path arrowok="t"/>
                <v:textbox>
                  <w:txbxContent>
                    <w:p w14:paraId="5B2C6A77" w14:textId="77777777" w:rsidR="00215EAA" w:rsidRPr="00153863" w:rsidRDefault="00215EAA" w:rsidP="00215EA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F1DD5">
        <w:t xml:space="preserve">The </w:t>
      </w:r>
      <w:r w:rsidR="00D41FF0">
        <w:t>advisory group</w:t>
      </w:r>
    </w:p>
    <w:p w14:paraId="6CFB17FC" w14:textId="5D9B065C" w:rsidR="00BF1DD5" w:rsidRDefault="00D731B4" w:rsidP="00BF1DD5"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70368" behindDoc="0" locked="0" layoutInCell="1" allowOverlap="1" wp14:anchorId="4886033D" wp14:editId="22456D75">
            <wp:simplePos x="0" y="0"/>
            <wp:positionH relativeFrom="column">
              <wp:posOffset>-74295</wp:posOffset>
            </wp:positionH>
            <wp:positionV relativeFrom="paragraph">
              <wp:posOffset>358140</wp:posOffset>
            </wp:positionV>
            <wp:extent cx="1691640" cy="1129665"/>
            <wp:effectExtent l="0" t="0" r="3810" b="0"/>
            <wp:wrapThrough wrapText="bothSides">
              <wp:wrapPolygon edited="0">
                <wp:start x="0" y="0"/>
                <wp:lineTo x="0" y="21126"/>
                <wp:lineTo x="21405" y="21126"/>
                <wp:lineTo x="21405" y="0"/>
                <wp:lineTo x="0" y="0"/>
              </wp:wrapPolygon>
            </wp:wrapThrough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Meeting_support group 1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9E908" w14:textId="3DC22F3D" w:rsidR="001147BB" w:rsidRDefault="001147BB" w:rsidP="00BF1DD5"/>
    <w:p w14:paraId="3F61036E" w14:textId="41CB84A5" w:rsidR="00BF1DD5" w:rsidRDefault="00BF1DD5" w:rsidP="00BF1DD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There should be an </w:t>
      </w:r>
      <w:r w:rsidR="00D41FF0">
        <w:rPr>
          <w:rFonts w:eastAsia="Times New Roman"/>
          <w:shd w:val="clear" w:color="auto" w:fill="FFFFFF"/>
          <w:lang w:eastAsia="en-GB"/>
        </w:rPr>
        <w:t xml:space="preserve">advisory group </w:t>
      </w:r>
      <w:r>
        <w:rPr>
          <w:rFonts w:eastAsia="Times New Roman"/>
          <w:shd w:val="clear" w:color="auto" w:fill="FFFFFF"/>
          <w:lang w:eastAsia="en-GB"/>
        </w:rPr>
        <w:t xml:space="preserve">to support the </w:t>
      </w:r>
      <w:r w:rsidR="00D41FF0">
        <w:rPr>
          <w:rFonts w:eastAsia="Times New Roman"/>
          <w:shd w:val="clear" w:color="auto" w:fill="FFFFFF"/>
          <w:lang w:eastAsia="en-GB"/>
        </w:rPr>
        <w:t>design group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6B756CF1" w14:textId="04D7D826" w:rsidR="00BF1DD5" w:rsidRDefault="00BF1DD5" w:rsidP="00BF1DD5">
      <w:pPr>
        <w:rPr>
          <w:rFonts w:eastAsia="Times New Roman"/>
          <w:shd w:val="clear" w:color="auto" w:fill="FFFFFF"/>
          <w:lang w:eastAsia="en-GB"/>
        </w:rPr>
      </w:pPr>
    </w:p>
    <w:p w14:paraId="65B986D9" w14:textId="2F45B2AF" w:rsidR="00BF1DD5" w:rsidRDefault="00D731B4" w:rsidP="00BF1DD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 w:cs="Arial"/>
          <w:noProof/>
          <w:szCs w:val="32"/>
          <w:shd w:val="clear" w:color="auto" w:fill="FFFFFF"/>
          <w:lang w:val="en-NZ" w:eastAsia="en-NZ"/>
        </w:rPr>
        <w:drawing>
          <wp:anchor distT="0" distB="0" distL="114300" distR="114300" simplePos="0" relativeHeight="251780608" behindDoc="0" locked="0" layoutInCell="1" allowOverlap="1" wp14:anchorId="5EB16569" wp14:editId="3553F4BF">
            <wp:simplePos x="0" y="0"/>
            <wp:positionH relativeFrom="column">
              <wp:posOffset>-9525</wp:posOffset>
            </wp:positionH>
            <wp:positionV relativeFrom="paragraph">
              <wp:posOffset>203835</wp:posOffset>
            </wp:positionV>
            <wp:extent cx="1514475" cy="1514475"/>
            <wp:effectExtent l="0" t="0" r="9525" b="0"/>
            <wp:wrapThrough wrapText="bothSides">
              <wp:wrapPolygon edited="0">
                <wp:start x="14672" y="1630"/>
                <wp:lineTo x="5162" y="2717"/>
                <wp:lineTo x="1630" y="4075"/>
                <wp:lineTo x="1902" y="6521"/>
                <wp:lineTo x="0" y="10325"/>
                <wp:lineTo x="0" y="19291"/>
                <wp:lineTo x="272" y="19562"/>
                <wp:lineTo x="7879" y="20106"/>
                <wp:lineTo x="11955" y="20106"/>
                <wp:lineTo x="21464" y="19562"/>
                <wp:lineTo x="21192" y="10325"/>
                <wp:lineTo x="20649" y="8423"/>
                <wp:lineTo x="16845" y="1630"/>
                <wp:lineTo x="14672" y="163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alk listen interview meeting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9FD81" w14:textId="5A74008B" w:rsidR="00BF1DD5" w:rsidRPr="00D731B4" w:rsidRDefault="00D76102" w:rsidP="00BF1DD5">
      <w:pPr>
        <w:rPr>
          <w:rFonts w:eastAsia="Times New Roman" w:cs="Arial"/>
          <w:szCs w:val="32"/>
          <w:shd w:val="clear" w:color="auto" w:fill="FFFFFF"/>
          <w:lang w:eastAsia="en-GB"/>
        </w:rPr>
      </w:pPr>
      <w:r w:rsidRPr="00D731B4">
        <w:rPr>
          <w:rFonts w:eastAsia="Times New Roman" w:cs="Arial"/>
          <w:szCs w:val="32"/>
          <w:shd w:val="clear" w:color="auto" w:fill="FFFFFF"/>
          <w:lang w:eastAsia="en-GB"/>
        </w:rPr>
        <w:t xml:space="preserve">This is because </w:t>
      </w:r>
      <w:r w:rsidR="00D731B4" w:rsidRPr="00D731B4">
        <w:rPr>
          <w:rFonts w:cs="Arial"/>
          <w:color w:val="242424"/>
          <w:szCs w:val="32"/>
          <w:bdr w:val="none" w:sz="0" w:space="0" w:color="auto" w:frame="1"/>
        </w:rPr>
        <w:t>different groups of survivors have their own views about what should be included in the new redress system</w:t>
      </w:r>
      <w:r w:rsidR="00D731B4">
        <w:rPr>
          <w:rFonts w:cs="Arial"/>
          <w:szCs w:val="32"/>
        </w:rPr>
        <w:t>.</w:t>
      </w:r>
      <w:r w:rsidR="00464EB2" w:rsidRPr="00D731B4">
        <w:rPr>
          <w:rFonts w:cs="Arial"/>
          <w:szCs w:val="32"/>
        </w:rPr>
        <w:br/>
      </w:r>
    </w:p>
    <w:p w14:paraId="3E599E64" w14:textId="46994A99" w:rsidR="00BF1DD5" w:rsidRDefault="00BF1DD5" w:rsidP="00BF1DD5">
      <w:pPr>
        <w:rPr>
          <w:rFonts w:eastAsia="Times New Roman"/>
          <w:shd w:val="clear" w:color="auto" w:fill="FFFFFF"/>
          <w:lang w:eastAsia="en-GB"/>
        </w:rPr>
      </w:pPr>
    </w:p>
    <w:p w14:paraId="14114527" w14:textId="01CFB6B0" w:rsidR="00BF1DD5" w:rsidRDefault="00D731B4" w:rsidP="00BF1DD5">
      <w:pPr>
        <w:rPr>
          <w:rFonts w:eastAsia="Times New Roman"/>
          <w:shd w:val="clear" w:color="auto" w:fill="FFFFFF"/>
          <w:lang w:eastAsia="en-GB"/>
        </w:rPr>
      </w:pPr>
      <w:r w:rsidRPr="00464EB2">
        <w:rPr>
          <w:noProof/>
          <w:lang w:val="en-NZ" w:eastAsia="en-NZ"/>
        </w:rPr>
        <w:drawing>
          <wp:anchor distT="0" distB="0" distL="114300" distR="114300" simplePos="0" relativeHeight="251659776" behindDoc="0" locked="0" layoutInCell="1" allowOverlap="1" wp14:anchorId="55A4A1CB" wp14:editId="6534BCA0">
            <wp:simplePos x="0" y="0"/>
            <wp:positionH relativeFrom="column">
              <wp:posOffset>-60325</wp:posOffset>
            </wp:positionH>
            <wp:positionV relativeFrom="paragraph">
              <wp:posOffset>106045</wp:posOffset>
            </wp:positionV>
            <wp:extent cx="1676400" cy="1676400"/>
            <wp:effectExtent l="0" t="0" r="0" b="0"/>
            <wp:wrapNone/>
            <wp:docPr id="254" name="Picture 254" descr="A group of people sitting o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group of people sitting o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DD5">
        <w:rPr>
          <w:rFonts w:eastAsia="Times New Roman"/>
          <w:shd w:val="clear" w:color="auto" w:fill="FFFFFF"/>
          <w:lang w:eastAsia="en-GB"/>
        </w:rPr>
        <w:t xml:space="preserve">The </w:t>
      </w:r>
      <w:r w:rsidR="00D41FF0">
        <w:rPr>
          <w:rFonts w:eastAsia="Times New Roman"/>
          <w:shd w:val="clear" w:color="auto" w:fill="FFFFFF"/>
          <w:lang w:eastAsia="en-GB"/>
        </w:rPr>
        <w:t xml:space="preserve">advisory group </w:t>
      </w:r>
      <w:r w:rsidR="00BF1DD5">
        <w:rPr>
          <w:rFonts w:eastAsia="Times New Roman"/>
          <w:shd w:val="clear" w:color="auto" w:fill="FFFFFF"/>
          <w:lang w:eastAsia="en-GB"/>
        </w:rPr>
        <w:t>will:</w:t>
      </w:r>
      <w:r w:rsidR="00464EB2">
        <w:rPr>
          <w:rFonts w:eastAsia="Times New Roman"/>
          <w:shd w:val="clear" w:color="auto" w:fill="FFFFFF"/>
          <w:lang w:eastAsia="en-GB"/>
        </w:rPr>
        <w:br/>
      </w:r>
    </w:p>
    <w:p w14:paraId="58B80E23" w14:textId="0E2942A4" w:rsidR="00BF1DD5" w:rsidRPr="00464EB2" w:rsidRDefault="00BF1DD5" w:rsidP="00464EB2">
      <w:pPr>
        <w:pStyle w:val="ListParagraph"/>
      </w:pPr>
      <w:r w:rsidRPr="00464EB2">
        <w:t>have 20 people</w:t>
      </w:r>
      <w:r w:rsidR="00464EB2">
        <w:br/>
      </w:r>
    </w:p>
    <w:p w14:paraId="358421AF" w14:textId="2359B850" w:rsidR="00BF1DD5" w:rsidRPr="00464EB2" w:rsidRDefault="00BF1DD5" w:rsidP="00464EB2">
      <w:pPr>
        <w:pStyle w:val="ListParagraph"/>
      </w:pPr>
      <w:proofErr w:type="gramStart"/>
      <w:r w:rsidRPr="00464EB2">
        <w:t>give</w:t>
      </w:r>
      <w:proofErr w:type="gramEnd"/>
      <w:r w:rsidRPr="00464EB2">
        <w:t xml:space="preserve"> advice to the </w:t>
      </w:r>
      <w:r w:rsidR="00D41FF0">
        <w:t>d</w:t>
      </w:r>
      <w:r w:rsidR="00D41FF0" w:rsidRPr="00464EB2">
        <w:t xml:space="preserve">esign </w:t>
      </w:r>
      <w:r w:rsidR="00D41FF0">
        <w:t>g</w:t>
      </w:r>
      <w:r w:rsidR="00D41FF0" w:rsidRPr="00464EB2">
        <w:t>roup</w:t>
      </w:r>
      <w:r w:rsidRPr="00464EB2">
        <w:t>.</w:t>
      </w:r>
    </w:p>
    <w:p w14:paraId="1C3FC505" w14:textId="77777777" w:rsidR="00BF1DD5" w:rsidRDefault="00BF1DD5" w:rsidP="00BF1DD5">
      <w:pPr>
        <w:rPr>
          <w:rFonts w:eastAsia="Times New Roman"/>
          <w:shd w:val="clear" w:color="auto" w:fill="FFFFFF"/>
          <w:lang w:eastAsia="en-GB"/>
        </w:rPr>
      </w:pPr>
    </w:p>
    <w:p w14:paraId="1E4ADABC" w14:textId="6B2E9AAF" w:rsidR="00C05EEA" w:rsidRDefault="00C05EEA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3AF67CC4" w14:textId="77777777" w:rsidR="00D76102" w:rsidRDefault="00D76102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E4CE509" w14:textId="577986B3" w:rsidR="003D1DE2" w:rsidRDefault="003573C7" w:rsidP="003D1DE2">
      <w:pPr>
        <w:rPr>
          <w:rFonts w:eastAsia="Times New Roman"/>
          <w:shd w:val="clear" w:color="auto" w:fill="FFFFFF"/>
          <w:lang w:eastAsia="en-GB"/>
        </w:rPr>
      </w:pPr>
      <w:r w:rsidRPr="00AF3927">
        <w:rPr>
          <w:rFonts w:cs="Arial"/>
          <w:b/>
          <w:bCs/>
          <w:noProof/>
          <w:color w:val="000000" w:themeColor="text1"/>
          <w:szCs w:val="32"/>
          <w:lang w:val="en-NZ" w:eastAsia="en-NZ"/>
        </w:rPr>
        <w:lastRenderedPageBreak/>
        <w:drawing>
          <wp:anchor distT="0" distB="0" distL="114300" distR="114300" simplePos="0" relativeHeight="251750912" behindDoc="0" locked="0" layoutInCell="1" allowOverlap="1" wp14:anchorId="158D05F5" wp14:editId="3C2D0BAF">
            <wp:simplePos x="0" y="0"/>
            <wp:positionH relativeFrom="margin">
              <wp:posOffset>66675</wp:posOffset>
            </wp:positionH>
            <wp:positionV relativeFrom="paragraph">
              <wp:posOffset>0</wp:posOffset>
            </wp:positionV>
            <wp:extent cx="1369695" cy="1369695"/>
            <wp:effectExtent l="0" t="0" r="0" b="1905"/>
            <wp:wrapNone/>
            <wp:docPr id="276" name="Picture 27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DE2">
        <w:rPr>
          <w:rFonts w:eastAsia="Times New Roman"/>
          <w:shd w:val="clear" w:color="auto" w:fill="FFFFFF"/>
          <w:lang w:eastAsia="en-GB"/>
        </w:rPr>
        <w:t xml:space="preserve">The </w:t>
      </w:r>
      <w:r w:rsidR="00525888">
        <w:rPr>
          <w:rFonts w:eastAsia="Times New Roman"/>
          <w:shd w:val="clear" w:color="auto" w:fill="FFFFFF"/>
          <w:lang w:eastAsia="en-GB"/>
        </w:rPr>
        <w:t>a</w:t>
      </w:r>
      <w:r w:rsidR="00D41FF0">
        <w:rPr>
          <w:rFonts w:eastAsia="Times New Roman"/>
          <w:shd w:val="clear" w:color="auto" w:fill="FFFFFF"/>
          <w:lang w:eastAsia="en-GB"/>
        </w:rPr>
        <w:t xml:space="preserve">dvisory </w:t>
      </w:r>
      <w:r w:rsidR="00525888">
        <w:rPr>
          <w:rFonts w:eastAsia="Times New Roman"/>
          <w:shd w:val="clear" w:color="auto" w:fill="FFFFFF"/>
          <w:lang w:eastAsia="en-GB"/>
        </w:rPr>
        <w:t>g</w:t>
      </w:r>
      <w:r w:rsidR="00D41FF0">
        <w:rPr>
          <w:rFonts w:eastAsia="Times New Roman"/>
          <w:shd w:val="clear" w:color="auto" w:fill="FFFFFF"/>
          <w:lang w:eastAsia="en-GB"/>
        </w:rPr>
        <w:t xml:space="preserve">roup </w:t>
      </w:r>
      <w:r w:rsidR="003D1DE2">
        <w:rPr>
          <w:rFonts w:eastAsia="Times New Roman"/>
          <w:shd w:val="clear" w:color="auto" w:fill="FFFFFF"/>
          <w:lang w:eastAsia="en-GB"/>
        </w:rPr>
        <w:t>should include people who are:</w:t>
      </w:r>
    </w:p>
    <w:p w14:paraId="1BACCCFE" w14:textId="36E34D5A" w:rsidR="003D1DE2" w:rsidRDefault="003D1DE2" w:rsidP="003D1DE2">
      <w:pPr>
        <w:rPr>
          <w:rFonts w:eastAsia="Times New Roman"/>
          <w:shd w:val="clear" w:color="auto" w:fill="FFFFFF"/>
          <w:lang w:eastAsia="en-GB"/>
        </w:rPr>
      </w:pPr>
    </w:p>
    <w:p w14:paraId="0630C1CC" w14:textId="308F5926" w:rsidR="003D1DE2" w:rsidRPr="00464EB2" w:rsidRDefault="001246D5" w:rsidP="00464EB2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771392" behindDoc="0" locked="0" layoutInCell="1" allowOverlap="1" wp14:anchorId="142AEF2C" wp14:editId="73F0DD5E">
            <wp:simplePos x="0" y="0"/>
            <wp:positionH relativeFrom="column">
              <wp:posOffset>-304800</wp:posOffset>
            </wp:positionH>
            <wp:positionV relativeFrom="paragraph">
              <wp:posOffset>472440</wp:posOffset>
            </wp:positionV>
            <wp:extent cx="1061085" cy="1226820"/>
            <wp:effectExtent l="0" t="0" r="5715" b="0"/>
            <wp:wrapThrough wrapText="bothSides">
              <wp:wrapPolygon edited="0">
                <wp:start x="0" y="0"/>
                <wp:lineTo x="0" y="21130"/>
                <wp:lineTo x="21329" y="21130"/>
                <wp:lineTo x="2132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ae_meeting_Maori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3C7" w:rsidRPr="00464EB2">
        <w:rPr>
          <w:noProof/>
          <w:lang w:val="en-NZ" w:eastAsia="en-NZ"/>
        </w:rPr>
        <w:drawing>
          <wp:anchor distT="0" distB="0" distL="114300" distR="114300" simplePos="0" relativeHeight="251671040" behindDoc="0" locked="0" layoutInCell="1" allowOverlap="1" wp14:anchorId="0E7508E0" wp14:editId="31E48F44">
            <wp:simplePos x="0" y="0"/>
            <wp:positionH relativeFrom="margin">
              <wp:posOffset>894715</wp:posOffset>
            </wp:positionH>
            <wp:positionV relativeFrom="paragraph">
              <wp:posOffset>694217</wp:posOffset>
            </wp:positionV>
            <wp:extent cx="1157147" cy="1057275"/>
            <wp:effectExtent l="0" t="0" r="5080" b="0"/>
            <wp:wrapNone/>
            <wp:docPr id="39" name="Picture 3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147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DE2" w:rsidRPr="00464EB2">
        <w:t xml:space="preserve">of different </w:t>
      </w:r>
      <w:r w:rsidR="003D1DE2" w:rsidRPr="00695579">
        <w:t>genders</w:t>
      </w:r>
      <w:r w:rsidR="00464EB2">
        <w:br/>
      </w:r>
    </w:p>
    <w:p w14:paraId="4C1182F4" w14:textId="6B121A7F" w:rsidR="003D1DE2" w:rsidRPr="00464EB2" w:rsidRDefault="003D1DE2" w:rsidP="00464EB2">
      <w:pPr>
        <w:pStyle w:val="ListParagraph"/>
      </w:pPr>
      <w:r w:rsidRPr="00464EB2">
        <w:t>Māori</w:t>
      </w:r>
      <w:r w:rsidR="00464EB2">
        <w:br/>
      </w:r>
    </w:p>
    <w:p w14:paraId="7876DA1E" w14:textId="29CC7203" w:rsidR="003D1DE2" w:rsidRPr="00464EB2" w:rsidRDefault="003573C7" w:rsidP="00464EB2">
      <w:pPr>
        <w:pStyle w:val="ListParagraph"/>
      </w:pPr>
      <w:r w:rsidRPr="00464EB2">
        <w:rPr>
          <w:noProof/>
          <w:lang w:val="en-NZ" w:eastAsia="en-NZ"/>
        </w:rPr>
        <w:drawing>
          <wp:anchor distT="0" distB="0" distL="114300" distR="114300" simplePos="0" relativeHeight="251674112" behindDoc="0" locked="0" layoutInCell="1" allowOverlap="1" wp14:anchorId="3F690536" wp14:editId="6B7B763E">
            <wp:simplePos x="0" y="0"/>
            <wp:positionH relativeFrom="margin">
              <wp:posOffset>980440</wp:posOffset>
            </wp:positionH>
            <wp:positionV relativeFrom="paragraph">
              <wp:posOffset>624205</wp:posOffset>
            </wp:positionV>
            <wp:extent cx="1076325" cy="1076325"/>
            <wp:effectExtent l="0" t="0" r="9525" b="9525"/>
            <wp:wrapNone/>
            <wp:docPr id="41" name="Picture 41" descr="A picture containing person, 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person, ma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4EB2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8272" behindDoc="0" locked="0" layoutInCell="1" allowOverlap="1" wp14:anchorId="4A4033A3" wp14:editId="7A74280C">
            <wp:simplePos x="0" y="0"/>
            <wp:positionH relativeFrom="column">
              <wp:posOffset>-390525</wp:posOffset>
            </wp:positionH>
            <wp:positionV relativeFrom="paragraph">
              <wp:posOffset>692150</wp:posOffset>
            </wp:positionV>
            <wp:extent cx="1333500" cy="855663"/>
            <wp:effectExtent l="0" t="0" r="0" b="1905"/>
            <wp:wrapNone/>
            <wp:docPr id="40" name="Picture 40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group of people sitting in wheel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5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D1DE2" w:rsidRPr="00464EB2">
        <w:t>Pa</w:t>
      </w:r>
      <w:r w:rsidR="001147BB">
        <w:t>s</w:t>
      </w:r>
      <w:r w:rsidR="003D1DE2" w:rsidRPr="00464EB2">
        <w:t>ifi</w:t>
      </w:r>
      <w:r w:rsidR="001147BB">
        <w:t>ka</w:t>
      </w:r>
      <w:proofErr w:type="spellEnd"/>
      <w:r w:rsidR="00464EB2">
        <w:br/>
      </w:r>
    </w:p>
    <w:p w14:paraId="728BE281" w14:textId="595233CA" w:rsidR="003D1DE2" w:rsidRPr="00464EB2" w:rsidRDefault="003D1DE2" w:rsidP="00464EB2">
      <w:pPr>
        <w:pStyle w:val="ListParagraph"/>
      </w:pPr>
      <w:r w:rsidRPr="00464EB2">
        <w:t>disabled</w:t>
      </w:r>
      <w:r w:rsidR="00464EB2">
        <w:br/>
      </w:r>
    </w:p>
    <w:p w14:paraId="7465C1E5" w14:textId="530F6770" w:rsidR="003D1DE2" w:rsidRPr="00464EB2" w:rsidRDefault="003573C7" w:rsidP="00464EB2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748864" behindDoc="0" locked="0" layoutInCell="1" allowOverlap="1" wp14:anchorId="4AA95320" wp14:editId="55315A8E">
            <wp:simplePos x="0" y="0"/>
            <wp:positionH relativeFrom="column">
              <wp:posOffset>-238125</wp:posOffset>
            </wp:positionH>
            <wp:positionV relativeFrom="paragraph">
              <wp:posOffset>556895</wp:posOffset>
            </wp:positionV>
            <wp:extent cx="1133475" cy="1133475"/>
            <wp:effectExtent l="0" t="0" r="9525" b="9525"/>
            <wp:wrapThrough wrapText="bothSides">
              <wp:wrapPolygon edited="0">
                <wp:start x="11254" y="1089"/>
                <wp:lineTo x="5808" y="2178"/>
                <wp:lineTo x="1452" y="4719"/>
                <wp:lineTo x="1452" y="7624"/>
                <wp:lineTo x="0" y="10165"/>
                <wp:lineTo x="0" y="21418"/>
                <wp:lineTo x="21055" y="21418"/>
                <wp:lineTo x="21418" y="19240"/>
                <wp:lineTo x="21418" y="8713"/>
                <wp:lineTo x="21055" y="5808"/>
                <wp:lineTo x="17062" y="2541"/>
                <wp:lineTo x="13432" y="1089"/>
                <wp:lineTo x="11254" y="1089"/>
              </wp:wrapPolygon>
            </wp:wrapThrough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rangatahi youth young people teenagers teens - small size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EB2">
        <w:rPr>
          <w:noProof/>
          <w:lang w:val="en-NZ" w:eastAsia="en-NZ"/>
        </w:rPr>
        <w:drawing>
          <wp:anchor distT="0" distB="0" distL="114300" distR="114300" simplePos="0" relativeHeight="251636224" behindDoc="0" locked="0" layoutInCell="1" allowOverlap="1" wp14:anchorId="0CDB3B55" wp14:editId="616BDFB6">
            <wp:simplePos x="0" y="0"/>
            <wp:positionH relativeFrom="column">
              <wp:posOffset>970915</wp:posOffset>
            </wp:positionH>
            <wp:positionV relativeFrom="paragraph">
              <wp:posOffset>556260</wp:posOffset>
            </wp:positionV>
            <wp:extent cx="1133475" cy="113347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DE2" w:rsidRPr="00464EB2">
        <w:t>Deaf</w:t>
      </w:r>
      <w:r w:rsidR="00464EB2">
        <w:br/>
      </w:r>
    </w:p>
    <w:p w14:paraId="75E7F432" w14:textId="36859E31" w:rsidR="003D1DE2" w:rsidRPr="00464EB2" w:rsidRDefault="003D1DE2" w:rsidP="00464EB2">
      <w:pPr>
        <w:pStyle w:val="ListParagraph"/>
      </w:pPr>
      <w:proofErr w:type="spellStart"/>
      <w:r w:rsidRPr="00464EB2">
        <w:t>rangatahi</w:t>
      </w:r>
      <w:proofErr w:type="spellEnd"/>
      <w:r w:rsidRPr="00464EB2">
        <w:t xml:space="preserve"> / young people</w:t>
      </w:r>
      <w:r w:rsidR="00464EB2">
        <w:br/>
      </w:r>
    </w:p>
    <w:p w14:paraId="1990038A" w14:textId="42FE4858" w:rsidR="003D1DE2" w:rsidRPr="00464EB2" w:rsidRDefault="003D1DE2" w:rsidP="00464EB2">
      <w:pPr>
        <w:pStyle w:val="ListParagraph"/>
        <w:rPr>
          <w:b/>
          <w:bCs/>
        </w:rPr>
      </w:pPr>
      <w:r w:rsidRPr="00464EB2">
        <w:rPr>
          <w:b/>
          <w:bCs/>
        </w:rPr>
        <w:t>LGBT</w:t>
      </w:r>
      <w:r w:rsidR="00074315">
        <w:rPr>
          <w:b/>
          <w:bCs/>
        </w:rPr>
        <w:t>T</w:t>
      </w:r>
      <w:r w:rsidRPr="00464EB2">
        <w:rPr>
          <w:b/>
          <w:bCs/>
        </w:rPr>
        <w:t>QI</w:t>
      </w:r>
      <w:r w:rsidR="00464EB2" w:rsidRPr="00464EB2">
        <w:rPr>
          <w:b/>
          <w:bCs/>
        </w:rPr>
        <w:t>A</w:t>
      </w:r>
      <w:r w:rsidRPr="00464EB2">
        <w:rPr>
          <w:b/>
          <w:bCs/>
        </w:rPr>
        <w:t>+</w:t>
      </w:r>
      <w:r w:rsidR="00464EB2" w:rsidRPr="00464EB2">
        <w:rPr>
          <w:b/>
          <w:bCs/>
        </w:rPr>
        <w:br/>
      </w:r>
    </w:p>
    <w:p w14:paraId="71BB992B" w14:textId="524B4441" w:rsidR="00695579" w:rsidRDefault="003573C7" w:rsidP="00464EB2">
      <w:r>
        <w:rPr>
          <w:noProof/>
          <w:lang w:val="en-NZ" w:eastAsia="en-NZ"/>
        </w:rPr>
        <w:drawing>
          <wp:anchor distT="0" distB="0" distL="114300" distR="114300" simplePos="0" relativeHeight="251667968" behindDoc="0" locked="0" layoutInCell="1" allowOverlap="1" wp14:anchorId="04E34A46" wp14:editId="02723910">
            <wp:simplePos x="0" y="0"/>
            <wp:positionH relativeFrom="margin">
              <wp:posOffset>0</wp:posOffset>
            </wp:positionH>
            <wp:positionV relativeFrom="page">
              <wp:posOffset>7210425</wp:posOffset>
            </wp:positionV>
            <wp:extent cx="1369887" cy="1038225"/>
            <wp:effectExtent l="0" t="0" r="1905" b="0"/>
            <wp:wrapNone/>
            <wp:docPr id="36" name="Picture 36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87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8160A" w14:textId="0C451BE1" w:rsidR="003D1DE2" w:rsidRPr="00464EB2" w:rsidRDefault="00464EB2" w:rsidP="00464EB2">
      <w:r>
        <w:t xml:space="preserve">It should also include </w:t>
      </w:r>
      <w:r w:rsidR="003D1DE2" w:rsidRPr="00464EB2">
        <w:t>people who were abused in:</w:t>
      </w:r>
      <w:r>
        <w:br/>
      </w:r>
    </w:p>
    <w:p w14:paraId="249FF1FA" w14:textId="18FEA9F4" w:rsidR="003D1DE2" w:rsidRPr="00464EB2" w:rsidRDefault="00464EB2" w:rsidP="00464EB2">
      <w:pPr>
        <w:pStyle w:val="ListParagraph"/>
      </w:pPr>
      <w:r w:rsidRPr="00464EB2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76160" behindDoc="0" locked="0" layoutInCell="1" allowOverlap="1" wp14:anchorId="0789E71A" wp14:editId="7303DC86">
            <wp:simplePos x="0" y="0"/>
            <wp:positionH relativeFrom="column">
              <wp:posOffset>239395</wp:posOffset>
            </wp:positionH>
            <wp:positionV relativeFrom="paragraph">
              <wp:posOffset>262255</wp:posOffset>
            </wp:positionV>
            <wp:extent cx="866775" cy="1072812"/>
            <wp:effectExtent l="0" t="0" r="0" b="0"/>
            <wp:wrapNone/>
            <wp:docPr id="42" name="Picture 4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7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DE2" w:rsidRPr="00464EB2">
        <w:t>state care</w:t>
      </w:r>
      <w:r w:rsidRPr="00464EB2">
        <w:br/>
      </w:r>
    </w:p>
    <w:p w14:paraId="542F7684" w14:textId="28B4B310" w:rsidR="003D1DE2" w:rsidRPr="00464EB2" w:rsidRDefault="003D1DE2" w:rsidP="00464EB2">
      <w:pPr>
        <w:pStyle w:val="ListParagraph"/>
      </w:pPr>
      <w:proofErr w:type="gramStart"/>
      <w:r w:rsidRPr="00464EB2">
        <w:t>faith</w:t>
      </w:r>
      <w:r w:rsidR="001147BB">
        <w:t>-</w:t>
      </w:r>
      <w:r w:rsidRPr="00464EB2">
        <w:t>based</w:t>
      </w:r>
      <w:proofErr w:type="gramEnd"/>
      <w:r w:rsidRPr="00464EB2">
        <w:t xml:space="preserve"> care.</w:t>
      </w:r>
    </w:p>
    <w:p w14:paraId="28A90C2F" w14:textId="775C9530" w:rsidR="00464EB2" w:rsidRPr="00464EB2" w:rsidRDefault="00D41FF0" w:rsidP="00464EB2">
      <w:pPr>
        <w:ind w:left="3600"/>
        <w:rPr>
          <w:rFonts w:eastAsia="Calibri" w:cs="Arial"/>
          <w:color w:val="000000"/>
          <w:szCs w:val="32"/>
          <w:lang w:val="en-NZ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1B2CDF38" wp14:editId="762FE5FB">
                <wp:simplePos x="0" y="0"/>
                <wp:positionH relativeFrom="margin">
                  <wp:posOffset>2207422</wp:posOffset>
                </wp:positionH>
                <wp:positionV relativeFrom="paragraph">
                  <wp:posOffset>-91056</wp:posOffset>
                </wp:positionV>
                <wp:extent cx="3505200" cy="8620125"/>
                <wp:effectExtent l="0" t="0" r="19050" b="28575"/>
                <wp:wrapNone/>
                <wp:docPr id="4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200" cy="86201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46652" id="Rectangle 46" o:spid="_x0000_s1026" style="position:absolute;margin-left:173.8pt;margin-top:-7.15pt;width:276pt;height:678.75pt;z-index:-25159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" fillcolor="#deeaf6 [664]" strokecolor="#deeaf6 [664]" strokeweight="1pt">
                <v:path arrowok="t"/>
                <w10:wrap anchorx="margin"/>
              </v:rect>
            </w:pict>
          </mc:Fallback>
        </mc:AlternateContent>
      </w:r>
      <w:r w:rsidR="003573C7" w:rsidRPr="00464EB2">
        <w:rPr>
          <w:rFonts w:ascii="Calibri" w:eastAsia="Calibri" w:hAnsi="Calibri" w:cs="Times New Roman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79232" behindDoc="0" locked="0" layoutInCell="1" allowOverlap="1" wp14:anchorId="2C69AE30" wp14:editId="2696D548">
            <wp:simplePos x="0" y="0"/>
            <wp:positionH relativeFrom="margin">
              <wp:posOffset>-43815</wp:posOffset>
            </wp:positionH>
            <wp:positionV relativeFrom="paragraph">
              <wp:posOffset>48260</wp:posOffset>
            </wp:positionV>
            <wp:extent cx="1558290" cy="1558290"/>
            <wp:effectExtent l="0" t="0" r="0" b="0"/>
            <wp:wrapNone/>
            <wp:docPr id="23" name="Picture 23" descr="Felix sebastia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x sebastian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EB2" w:rsidRPr="00464EB2">
        <w:rPr>
          <w:rFonts w:eastAsia="Calibri" w:cs="Arial"/>
          <w:b/>
          <w:bCs/>
          <w:color w:val="000000"/>
          <w:szCs w:val="32"/>
          <w:lang w:val="en-NZ"/>
        </w:rPr>
        <w:t xml:space="preserve">LGBTTQIA+ </w:t>
      </w:r>
      <w:r w:rsidR="00464EB2" w:rsidRPr="00464EB2">
        <w:rPr>
          <w:rFonts w:eastAsia="Calibri" w:cs="Arial"/>
          <w:color w:val="000000"/>
          <w:szCs w:val="32"/>
          <w:lang w:val="en-NZ"/>
        </w:rPr>
        <w:t>stands for people who are:</w:t>
      </w:r>
    </w:p>
    <w:p w14:paraId="784527CF" w14:textId="7CBCF053" w:rsidR="00464EB2" w:rsidRPr="00464EB2" w:rsidRDefault="00464EB2" w:rsidP="00464EB2">
      <w:pPr>
        <w:ind w:left="3960"/>
        <w:rPr>
          <w:rFonts w:eastAsia="Calibri" w:cs="Arial"/>
          <w:color w:val="000000"/>
          <w:szCs w:val="32"/>
          <w:lang w:val="en-NZ"/>
        </w:rPr>
      </w:pPr>
    </w:p>
    <w:p w14:paraId="10152E02" w14:textId="58859F6D" w:rsidR="00464EB2" w:rsidRPr="00464EB2" w:rsidRDefault="00D41FF0" w:rsidP="00912411">
      <w:pPr>
        <w:numPr>
          <w:ilvl w:val="0"/>
          <w:numId w:val="18"/>
        </w:num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  <w:r>
        <w:rPr>
          <w:rFonts w:eastAsia="Calibri" w:cs="Arial"/>
          <w:color w:val="000000"/>
          <w:szCs w:val="32"/>
          <w:lang w:val="en-NZ"/>
        </w:rPr>
        <w:t>l</w:t>
      </w:r>
      <w:r w:rsidRPr="00464EB2">
        <w:rPr>
          <w:rFonts w:eastAsia="Calibri" w:cs="Arial"/>
          <w:color w:val="000000"/>
          <w:szCs w:val="32"/>
          <w:lang w:val="en-NZ"/>
        </w:rPr>
        <w:t>esbian</w:t>
      </w:r>
    </w:p>
    <w:p w14:paraId="1792B54E" w14:textId="77777777" w:rsidR="00464EB2" w:rsidRPr="00464EB2" w:rsidRDefault="00464EB2" w:rsidP="00912411">
      <w:p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</w:p>
    <w:p w14:paraId="72423C1D" w14:textId="2D02E2B2" w:rsidR="00464EB2" w:rsidRPr="00464EB2" w:rsidRDefault="00D41FF0" w:rsidP="00912411">
      <w:pPr>
        <w:numPr>
          <w:ilvl w:val="0"/>
          <w:numId w:val="18"/>
        </w:num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  <w:r w:rsidRPr="00074315">
        <w:rPr>
          <w:rFonts w:eastAsia="Calibri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752960" behindDoc="1" locked="0" layoutInCell="1" allowOverlap="1" wp14:anchorId="16A76361" wp14:editId="0380F1D1">
            <wp:simplePos x="0" y="0"/>
            <wp:positionH relativeFrom="column">
              <wp:posOffset>0</wp:posOffset>
            </wp:positionH>
            <wp:positionV relativeFrom="paragraph">
              <wp:posOffset>203835</wp:posOffset>
            </wp:positionV>
            <wp:extent cx="1623060" cy="1530346"/>
            <wp:effectExtent l="0" t="0" r="0" b="0"/>
            <wp:wrapNone/>
            <wp:docPr id="20" name="Picture 2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530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Arial"/>
          <w:color w:val="000000"/>
          <w:szCs w:val="32"/>
          <w:lang w:val="en-NZ"/>
        </w:rPr>
        <w:t>g</w:t>
      </w:r>
      <w:r w:rsidRPr="00464EB2">
        <w:rPr>
          <w:rFonts w:eastAsia="Calibri" w:cs="Arial"/>
          <w:color w:val="000000"/>
          <w:szCs w:val="32"/>
          <w:lang w:val="en-NZ"/>
        </w:rPr>
        <w:t xml:space="preserve">ay </w:t>
      </w:r>
    </w:p>
    <w:p w14:paraId="72090903" w14:textId="69206577" w:rsidR="00464EB2" w:rsidRPr="00464EB2" w:rsidRDefault="00464EB2" w:rsidP="00912411">
      <w:p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</w:p>
    <w:p w14:paraId="5FABA842" w14:textId="46958A8F" w:rsidR="00464EB2" w:rsidRPr="00464EB2" w:rsidRDefault="00D41FF0" w:rsidP="00912411">
      <w:pPr>
        <w:numPr>
          <w:ilvl w:val="0"/>
          <w:numId w:val="18"/>
        </w:num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  <w:r>
        <w:rPr>
          <w:rFonts w:eastAsia="Calibri" w:cs="Arial"/>
          <w:color w:val="000000"/>
          <w:szCs w:val="32"/>
          <w:lang w:val="en-NZ"/>
        </w:rPr>
        <w:t>b</w:t>
      </w:r>
      <w:r w:rsidRPr="00464EB2">
        <w:rPr>
          <w:rFonts w:eastAsia="Calibri" w:cs="Arial"/>
          <w:color w:val="000000"/>
          <w:szCs w:val="32"/>
          <w:lang w:val="en-NZ"/>
        </w:rPr>
        <w:t>isexual</w:t>
      </w:r>
    </w:p>
    <w:p w14:paraId="5762C2AB" w14:textId="78AE567B" w:rsidR="00464EB2" w:rsidRPr="00464EB2" w:rsidRDefault="00464EB2" w:rsidP="00912411">
      <w:p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</w:p>
    <w:p w14:paraId="02D2FA09" w14:textId="71F17819" w:rsidR="00464EB2" w:rsidRPr="00464EB2" w:rsidRDefault="00D41FF0" w:rsidP="00912411">
      <w:pPr>
        <w:numPr>
          <w:ilvl w:val="0"/>
          <w:numId w:val="18"/>
        </w:num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  <w:r>
        <w:rPr>
          <w:rFonts w:eastAsia="Calibri" w:cs="Arial"/>
          <w:color w:val="000000"/>
          <w:szCs w:val="32"/>
          <w:lang w:val="en-NZ"/>
        </w:rPr>
        <w:t>t</w:t>
      </w:r>
      <w:r w:rsidRPr="00464EB2">
        <w:rPr>
          <w:rFonts w:eastAsia="Calibri" w:cs="Arial"/>
          <w:color w:val="000000"/>
          <w:szCs w:val="32"/>
          <w:lang w:val="en-NZ"/>
        </w:rPr>
        <w:t xml:space="preserve">ransgender </w:t>
      </w:r>
    </w:p>
    <w:p w14:paraId="72CECB90" w14:textId="33B58095" w:rsidR="00464EB2" w:rsidRPr="00464EB2" w:rsidRDefault="003573C7" w:rsidP="00912411">
      <w:p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  <w:r w:rsidRPr="00464EB2">
        <w:rPr>
          <w:rFonts w:eastAsia="Calibri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50560" behindDoc="0" locked="0" layoutInCell="1" allowOverlap="1" wp14:anchorId="4AA177DA" wp14:editId="04C99D6B">
            <wp:simplePos x="0" y="0"/>
            <wp:positionH relativeFrom="margin">
              <wp:posOffset>-46990</wp:posOffset>
            </wp:positionH>
            <wp:positionV relativeFrom="paragraph">
              <wp:posOffset>354965</wp:posOffset>
            </wp:positionV>
            <wp:extent cx="1314450" cy="1314450"/>
            <wp:effectExtent l="0" t="0" r="0" b="0"/>
            <wp:wrapNone/>
            <wp:docPr id="9" name="Picture 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4382C" w14:textId="5799435A" w:rsidR="00464EB2" w:rsidRPr="00464EB2" w:rsidRDefault="00D41FF0" w:rsidP="00912411">
      <w:pPr>
        <w:numPr>
          <w:ilvl w:val="0"/>
          <w:numId w:val="18"/>
        </w:num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  <w:r>
        <w:rPr>
          <w:rFonts w:eastAsia="Calibri" w:cs="Arial"/>
          <w:color w:val="000000"/>
          <w:szCs w:val="32"/>
          <w:lang w:val="en-NZ"/>
        </w:rPr>
        <w:t>t</w:t>
      </w:r>
      <w:r w:rsidRPr="00464EB2">
        <w:rPr>
          <w:rFonts w:eastAsia="Calibri" w:cs="Arial"/>
          <w:color w:val="000000"/>
          <w:szCs w:val="32"/>
          <w:lang w:val="en-NZ"/>
        </w:rPr>
        <w:t>akatāpui</w:t>
      </w:r>
    </w:p>
    <w:p w14:paraId="59CBA6E8" w14:textId="6040C17B" w:rsidR="00464EB2" w:rsidRPr="00464EB2" w:rsidRDefault="00464EB2" w:rsidP="00912411">
      <w:p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</w:p>
    <w:p w14:paraId="74CEF197" w14:textId="2DB9BFAB" w:rsidR="00464EB2" w:rsidRPr="00464EB2" w:rsidRDefault="00D41FF0" w:rsidP="00912411">
      <w:pPr>
        <w:numPr>
          <w:ilvl w:val="0"/>
          <w:numId w:val="18"/>
        </w:num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  <w:r>
        <w:rPr>
          <w:rFonts w:eastAsia="Calibri" w:cs="Arial"/>
          <w:color w:val="000000"/>
          <w:szCs w:val="32"/>
          <w:lang w:val="en-NZ"/>
        </w:rPr>
        <w:t>q</w:t>
      </w:r>
      <w:r w:rsidRPr="00464EB2">
        <w:rPr>
          <w:rFonts w:eastAsia="Calibri" w:cs="Arial"/>
          <w:color w:val="000000"/>
          <w:szCs w:val="32"/>
          <w:lang w:val="en-NZ"/>
        </w:rPr>
        <w:t>ueer</w:t>
      </w:r>
    </w:p>
    <w:p w14:paraId="4217207F" w14:textId="0054969B" w:rsidR="00464EB2" w:rsidRPr="00464EB2" w:rsidRDefault="003573C7" w:rsidP="00912411">
      <w:p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  <w:r w:rsidRPr="00464EB2">
        <w:rPr>
          <w:rFonts w:ascii="Calibri" w:eastAsia="Calibri" w:hAnsi="Calibri" w:cs="Times New Roman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43392" behindDoc="0" locked="0" layoutInCell="1" allowOverlap="1" wp14:anchorId="5141FE99" wp14:editId="45A8D814">
            <wp:simplePos x="0" y="0"/>
            <wp:positionH relativeFrom="margin">
              <wp:posOffset>-47625</wp:posOffset>
            </wp:positionH>
            <wp:positionV relativeFrom="paragraph">
              <wp:posOffset>382905</wp:posOffset>
            </wp:positionV>
            <wp:extent cx="1343025" cy="1343025"/>
            <wp:effectExtent l="0" t="0" r="9525" b="9525"/>
            <wp:wrapNone/>
            <wp:docPr id="48" name="Picture 48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erson wearing glasses&#10;&#10;Description automatically generated with medium confidence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67EAF" w14:textId="49FAD325" w:rsidR="00464EB2" w:rsidRPr="00464EB2" w:rsidRDefault="00D41FF0" w:rsidP="00912411">
      <w:pPr>
        <w:numPr>
          <w:ilvl w:val="0"/>
          <w:numId w:val="18"/>
        </w:num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  <w:r>
        <w:rPr>
          <w:rFonts w:eastAsia="Calibri" w:cs="Arial"/>
          <w:color w:val="000000"/>
          <w:szCs w:val="32"/>
          <w:lang w:val="en-NZ"/>
        </w:rPr>
        <w:t>q</w:t>
      </w:r>
      <w:r w:rsidRPr="00464EB2">
        <w:rPr>
          <w:rFonts w:eastAsia="Calibri" w:cs="Arial"/>
          <w:color w:val="000000"/>
          <w:szCs w:val="32"/>
          <w:lang w:val="en-NZ"/>
        </w:rPr>
        <w:t xml:space="preserve">uestioning </w:t>
      </w:r>
      <w:r w:rsidR="00464EB2" w:rsidRPr="00464EB2">
        <w:rPr>
          <w:rFonts w:eastAsia="Calibri" w:cs="Arial"/>
          <w:color w:val="000000"/>
          <w:szCs w:val="32"/>
          <w:lang w:val="en-NZ"/>
        </w:rPr>
        <w:t>which means not sure what words fit them best</w:t>
      </w:r>
    </w:p>
    <w:p w14:paraId="0776AB30" w14:textId="77777777" w:rsidR="00464EB2" w:rsidRPr="00464EB2" w:rsidRDefault="00464EB2" w:rsidP="00912411">
      <w:p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</w:p>
    <w:p w14:paraId="6E91F8F9" w14:textId="2DBEF001" w:rsidR="00464EB2" w:rsidRPr="00464EB2" w:rsidRDefault="00D41FF0" w:rsidP="00912411">
      <w:pPr>
        <w:numPr>
          <w:ilvl w:val="0"/>
          <w:numId w:val="18"/>
        </w:num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  <w:r w:rsidRPr="00074315">
        <w:rPr>
          <w:rFonts w:eastAsia="Calibri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755008" behindDoc="0" locked="0" layoutInCell="1" allowOverlap="1" wp14:anchorId="09240053" wp14:editId="452D384F">
            <wp:simplePos x="0" y="0"/>
            <wp:positionH relativeFrom="margin">
              <wp:posOffset>-95250</wp:posOffset>
            </wp:positionH>
            <wp:positionV relativeFrom="paragraph">
              <wp:posOffset>662940</wp:posOffset>
            </wp:positionV>
            <wp:extent cx="1457325" cy="1457325"/>
            <wp:effectExtent l="0" t="0" r="0" b="9525"/>
            <wp:wrapNone/>
            <wp:docPr id="33" name="Picture 33" descr="A person wearing a white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earing a white sh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color w:val="000000"/>
          <w:szCs w:val="32"/>
          <w:lang w:val="en-NZ"/>
        </w:rPr>
        <w:t>i</w:t>
      </w:r>
      <w:r w:rsidRPr="00464EB2">
        <w:rPr>
          <w:rFonts w:eastAsia="Calibri" w:cs="Arial"/>
          <w:color w:val="000000"/>
          <w:szCs w:val="32"/>
          <w:lang w:val="en-NZ"/>
        </w:rPr>
        <w:t>ntersex</w:t>
      </w:r>
      <w:r w:rsidR="00464EB2" w:rsidRPr="00464EB2">
        <w:rPr>
          <w:rFonts w:eastAsia="Calibri" w:cs="Arial"/>
          <w:color w:val="000000"/>
          <w:szCs w:val="32"/>
          <w:lang w:val="en-NZ"/>
        </w:rPr>
        <w:br/>
      </w:r>
    </w:p>
    <w:p w14:paraId="71094C8F" w14:textId="510EE1EE" w:rsidR="00464EB2" w:rsidRPr="00464EB2" w:rsidRDefault="00D41FF0" w:rsidP="00912411">
      <w:pPr>
        <w:numPr>
          <w:ilvl w:val="0"/>
          <w:numId w:val="18"/>
        </w:num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  <w:r>
        <w:rPr>
          <w:rFonts w:eastAsia="Calibri" w:cs="Arial"/>
          <w:color w:val="000000"/>
          <w:szCs w:val="32"/>
          <w:lang w:val="en-NZ"/>
        </w:rPr>
        <w:t>a</w:t>
      </w:r>
      <w:r w:rsidRPr="00464EB2">
        <w:rPr>
          <w:rFonts w:eastAsia="Calibri" w:cs="Arial"/>
          <w:color w:val="000000"/>
          <w:szCs w:val="32"/>
          <w:lang w:val="en-NZ"/>
        </w:rPr>
        <w:t>sexual</w:t>
      </w:r>
    </w:p>
    <w:p w14:paraId="0CCAFD91" w14:textId="77777777" w:rsidR="00464EB2" w:rsidRPr="00464EB2" w:rsidRDefault="00464EB2" w:rsidP="00912411">
      <w:p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</w:p>
    <w:p w14:paraId="626E61A4" w14:textId="302A2C7D" w:rsidR="00464EB2" w:rsidRPr="00464EB2" w:rsidRDefault="00074315" w:rsidP="00912411">
      <w:pPr>
        <w:numPr>
          <w:ilvl w:val="0"/>
          <w:numId w:val="18"/>
        </w:numPr>
        <w:ind w:left="4253" w:hanging="567"/>
        <w:contextualSpacing/>
        <w:rPr>
          <w:rFonts w:eastAsia="Calibri" w:cs="Arial"/>
          <w:color w:val="000000"/>
          <w:szCs w:val="32"/>
          <w:lang w:val="en-NZ"/>
        </w:rPr>
      </w:pPr>
      <w:proofErr w:type="gramStart"/>
      <w:r>
        <w:rPr>
          <w:rFonts w:eastAsia="Calibri" w:cs="Arial"/>
          <w:color w:val="000000"/>
          <w:szCs w:val="32"/>
          <w:lang w:val="en-NZ"/>
        </w:rPr>
        <w:t>plus</w:t>
      </w:r>
      <w:proofErr w:type="gramEnd"/>
      <w:r>
        <w:rPr>
          <w:rFonts w:eastAsia="Calibri" w:cs="Arial"/>
          <w:color w:val="000000"/>
          <w:szCs w:val="32"/>
          <w:lang w:val="en-NZ"/>
        </w:rPr>
        <w:t xml:space="preserve"> </w:t>
      </w:r>
      <w:r w:rsidR="00464EB2" w:rsidRPr="00464EB2">
        <w:rPr>
          <w:rFonts w:eastAsia="Calibri" w:cs="Arial"/>
          <w:color w:val="000000"/>
          <w:szCs w:val="32"/>
          <w:lang w:val="en-NZ"/>
        </w:rPr>
        <w:t>other people who fit in similar groups.</w:t>
      </w:r>
    </w:p>
    <w:p w14:paraId="2571C11E" w14:textId="1F958693" w:rsidR="003D1DE2" w:rsidRDefault="00464EB2" w:rsidP="00F87859">
      <w:pPr>
        <w:rPr>
          <w:rFonts w:eastAsia="Times New Roman"/>
          <w:shd w:val="clear" w:color="auto" w:fill="FFFFFF"/>
          <w:lang w:eastAsia="en-GB"/>
        </w:rPr>
      </w:pPr>
      <w:r w:rsidRPr="00464EB2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63872" behindDoc="0" locked="0" layoutInCell="1" allowOverlap="1" wp14:anchorId="5727CE63" wp14:editId="63F2CF10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1752600" cy="1212078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67" cy="12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DE2">
        <w:rPr>
          <w:rFonts w:eastAsia="Times New Roman"/>
          <w:shd w:val="clear" w:color="auto" w:fill="FFFFFF"/>
          <w:lang w:eastAsia="en-GB"/>
        </w:rPr>
        <w:t xml:space="preserve">The </w:t>
      </w:r>
      <w:r w:rsidR="001147BB">
        <w:rPr>
          <w:rFonts w:eastAsia="Times New Roman"/>
          <w:shd w:val="clear" w:color="auto" w:fill="FFFFFF"/>
          <w:lang w:eastAsia="en-GB"/>
        </w:rPr>
        <w:t xml:space="preserve">people who are part of the </w:t>
      </w:r>
      <w:r w:rsidR="00850298">
        <w:rPr>
          <w:rFonts w:eastAsia="Times New Roman"/>
          <w:shd w:val="clear" w:color="auto" w:fill="FFFFFF"/>
          <w:lang w:eastAsia="en-GB"/>
        </w:rPr>
        <w:t xml:space="preserve">advisory group </w:t>
      </w:r>
      <w:r w:rsidR="003D1DE2">
        <w:rPr>
          <w:rFonts w:eastAsia="Times New Roman"/>
          <w:shd w:val="clear" w:color="auto" w:fill="FFFFFF"/>
          <w:lang w:eastAsia="en-GB"/>
        </w:rPr>
        <w:t>should be able to work together in smaller groups.</w:t>
      </w:r>
    </w:p>
    <w:p w14:paraId="296B54E6" w14:textId="30D070DF" w:rsidR="00962E0F" w:rsidRDefault="00962E0F" w:rsidP="00F87859">
      <w:pPr>
        <w:rPr>
          <w:rFonts w:eastAsia="Times New Roman"/>
          <w:shd w:val="clear" w:color="auto" w:fill="FFFFFF"/>
          <w:lang w:eastAsia="en-GB"/>
        </w:rPr>
      </w:pPr>
    </w:p>
    <w:p w14:paraId="6ACFEC95" w14:textId="6AC6E444" w:rsidR="00962E0F" w:rsidRDefault="00962E0F" w:rsidP="00F87859">
      <w:pPr>
        <w:rPr>
          <w:rFonts w:eastAsia="Times New Roman"/>
          <w:shd w:val="clear" w:color="auto" w:fill="FFFFFF"/>
          <w:lang w:eastAsia="en-GB"/>
        </w:rPr>
      </w:pPr>
    </w:p>
    <w:p w14:paraId="27118825" w14:textId="6B2FF89D" w:rsidR="00962E0F" w:rsidRPr="00962E0F" w:rsidRDefault="003573C7" w:rsidP="00F87859">
      <w:pPr>
        <w:rPr>
          <w:rFonts w:eastAsia="Calibri" w:cs="Arial"/>
          <w:color w:val="000000"/>
          <w:szCs w:val="32"/>
          <w:lang w:val="en-NZ"/>
        </w:rPr>
      </w:pPr>
      <w:r w:rsidRPr="00695579">
        <w:rPr>
          <w:rFonts w:eastAsia="Calibri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741696" behindDoc="0" locked="0" layoutInCell="1" allowOverlap="1" wp14:anchorId="23CCA473" wp14:editId="1D8F23A1">
            <wp:simplePos x="0" y="0"/>
            <wp:positionH relativeFrom="margin">
              <wp:posOffset>0</wp:posOffset>
            </wp:positionH>
            <wp:positionV relativeFrom="paragraph">
              <wp:posOffset>276225</wp:posOffset>
            </wp:positionV>
            <wp:extent cx="1537341" cy="2133600"/>
            <wp:effectExtent l="0" t="0" r="5715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41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E0F" w:rsidRPr="00962E0F">
        <w:rPr>
          <w:rFonts w:eastAsia="Calibri" w:cs="Arial"/>
          <w:color w:val="000000"/>
          <w:szCs w:val="32"/>
          <w:lang w:val="en-NZ"/>
        </w:rPr>
        <w:t xml:space="preserve">People for the advisory group can be </w:t>
      </w:r>
      <w:r w:rsidR="00962E0F" w:rsidRPr="00962E0F">
        <w:rPr>
          <w:rFonts w:eastAsia="Calibri" w:cs="Arial"/>
          <w:b/>
          <w:bCs/>
          <w:color w:val="000000"/>
          <w:szCs w:val="32"/>
          <w:lang w:val="en-NZ"/>
        </w:rPr>
        <w:t>nominated</w:t>
      </w:r>
      <w:r w:rsidR="00962E0F" w:rsidRPr="00962E0F">
        <w:rPr>
          <w:rFonts w:eastAsia="Calibri" w:cs="Arial"/>
          <w:color w:val="000000"/>
          <w:szCs w:val="32"/>
          <w:lang w:val="en-NZ"/>
        </w:rPr>
        <w:t xml:space="preserve"> from anywhere in New Zealand.</w:t>
      </w:r>
    </w:p>
    <w:p w14:paraId="43A7BC4C" w14:textId="4EECE88E" w:rsidR="00962E0F" w:rsidRPr="00962E0F" w:rsidRDefault="00962E0F" w:rsidP="00F87859">
      <w:pPr>
        <w:rPr>
          <w:rFonts w:eastAsia="Calibri" w:cs="Arial"/>
          <w:color w:val="000000"/>
          <w:szCs w:val="32"/>
          <w:lang w:val="en-NZ"/>
        </w:rPr>
      </w:pPr>
    </w:p>
    <w:p w14:paraId="4250EB48" w14:textId="5CF4D262" w:rsidR="00962E0F" w:rsidRPr="00962E0F" w:rsidRDefault="00695579" w:rsidP="00F87859">
      <w:pPr>
        <w:rPr>
          <w:rFonts w:eastAsia="Calibri" w:cs="Arial"/>
          <w:color w:val="000000"/>
          <w:szCs w:val="32"/>
          <w:lang w:val="en-NZ"/>
        </w:rPr>
      </w:pPr>
      <w:r w:rsidRPr="00AF3927">
        <w:rPr>
          <w:rFonts w:eastAsia="Times New Roman"/>
          <w:noProof/>
          <w:sz w:val="24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24E07099" wp14:editId="315B6AAD">
                <wp:simplePos x="0" y="0"/>
                <wp:positionH relativeFrom="margin">
                  <wp:posOffset>2245360</wp:posOffset>
                </wp:positionH>
                <wp:positionV relativeFrom="paragraph">
                  <wp:posOffset>312420</wp:posOffset>
                </wp:positionV>
                <wp:extent cx="3462655" cy="1085850"/>
                <wp:effectExtent l="0" t="0" r="23495" b="19050"/>
                <wp:wrapNone/>
                <wp:docPr id="26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2655" cy="1085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5D3AD4" id="Rectangle 36" o:spid="_x0000_s1026" style="position:absolute;margin-left:176.8pt;margin-top:24.6pt;width:272.65pt;height:85.5pt;z-index:-25157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" fillcolor="#deeaf6 [664]" strokecolor="#deeaf6 [664]" strokeweight="1pt">
                <v:path arrowok="t"/>
                <w10:wrap anchorx="margin"/>
              </v:rect>
            </w:pict>
          </mc:Fallback>
        </mc:AlternateContent>
      </w:r>
    </w:p>
    <w:p w14:paraId="16C99BEB" w14:textId="10347A8F" w:rsidR="00962E0F" w:rsidRPr="00962E0F" w:rsidRDefault="00962E0F" w:rsidP="00F87859">
      <w:pPr>
        <w:rPr>
          <w:rFonts w:eastAsia="Calibri" w:cs="Arial"/>
          <w:color w:val="000000"/>
          <w:szCs w:val="32"/>
          <w:lang w:val="en-NZ"/>
        </w:rPr>
      </w:pPr>
      <w:r w:rsidRPr="00962E0F">
        <w:rPr>
          <w:rFonts w:eastAsia="Calibri" w:cs="Arial"/>
          <w:color w:val="000000"/>
          <w:szCs w:val="32"/>
          <w:lang w:val="en-NZ"/>
        </w:rPr>
        <w:t xml:space="preserve">Being </w:t>
      </w:r>
      <w:r w:rsidRPr="00962E0F">
        <w:rPr>
          <w:rFonts w:eastAsia="Calibri" w:cs="Arial"/>
          <w:b/>
          <w:bCs/>
          <w:color w:val="000000"/>
          <w:szCs w:val="32"/>
          <w:lang w:val="en-NZ"/>
        </w:rPr>
        <w:t>nominated</w:t>
      </w:r>
      <w:r w:rsidRPr="00962E0F">
        <w:rPr>
          <w:rFonts w:eastAsia="Calibri" w:cs="Arial"/>
          <w:color w:val="000000"/>
          <w:szCs w:val="32"/>
          <w:lang w:val="en-NZ"/>
        </w:rPr>
        <w:t xml:space="preserve"> means someone </w:t>
      </w:r>
      <w:r w:rsidR="00695579">
        <w:rPr>
          <w:rFonts w:eastAsia="Calibri" w:cs="Arial"/>
          <w:color w:val="000000"/>
          <w:szCs w:val="32"/>
          <w:lang w:val="en-NZ"/>
        </w:rPr>
        <w:t>says</w:t>
      </w:r>
      <w:r w:rsidRPr="00962E0F">
        <w:rPr>
          <w:rFonts w:eastAsia="Calibri" w:cs="Arial"/>
          <w:color w:val="000000"/>
          <w:szCs w:val="32"/>
          <w:lang w:val="en-NZ"/>
        </w:rPr>
        <w:t xml:space="preserve"> you would be a good person to have </w:t>
      </w:r>
      <w:r>
        <w:rPr>
          <w:rFonts w:eastAsia="Calibri" w:cs="Arial"/>
          <w:color w:val="000000"/>
          <w:szCs w:val="32"/>
          <w:lang w:val="en-NZ"/>
        </w:rPr>
        <w:t>in the group</w:t>
      </w:r>
      <w:r w:rsidRPr="00962E0F">
        <w:rPr>
          <w:rFonts w:eastAsia="Calibri" w:cs="Arial"/>
          <w:color w:val="000000"/>
          <w:szCs w:val="32"/>
          <w:lang w:val="en-NZ"/>
        </w:rPr>
        <w:t>.</w:t>
      </w:r>
    </w:p>
    <w:p w14:paraId="38105568" w14:textId="65A94BAC" w:rsidR="003D1DE2" w:rsidRDefault="003D1DE2" w:rsidP="00F87859">
      <w:pPr>
        <w:rPr>
          <w:rFonts w:eastAsia="Times New Roman"/>
          <w:shd w:val="clear" w:color="auto" w:fill="FFFFFF"/>
          <w:lang w:eastAsia="en-GB"/>
        </w:rPr>
      </w:pPr>
    </w:p>
    <w:p w14:paraId="2AC8FDF8" w14:textId="7BC3EFED" w:rsidR="003D1DE2" w:rsidRDefault="003D1DE2" w:rsidP="00F87859">
      <w:pPr>
        <w:rPr>
          <w:rFonts w:eastAsia="Times New Roman"/>
          <w:shd w:val="clear" w:color="auto" w:fill="FFFFFF"/>
          <w:lang w:eastAsia="en-GB"/>
        </w:rPr>
      </w:pPr>
    </w:p>
    <w:p w14:paraId="26D85953" w14:textId="16668F9C" w:rsidR="00BF1DD5" w:rsidRDefault="00BF1DD5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0BDB44C" w14:textId="5B270D91" w:rsidR="00BF1DD5" w:rsidRDefault="000B2A7D" w:rsidP="00BF1DD5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1227C1B0" wp14:editId="56907D48">
                <wp:simplePos x="0" y="0"/>
                <wp:positionH relativeFrom="column">
                  <wp:posOffset>-258445</wp:posOffset>
                </wp:positionH>
                <wp:positionV relativeFrom="paragraph">
                  <wp:posOffset>-56884</wp:posOffset>
                </wp:positionV>
                <wp:extent cx="5712460" cy="482152"/>
                <wp:effectExtent l="12700" t="12700" r="2540" b="635"/>
                <wp:wrapNone/>
                <wp:docPr id="8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2460" cy="48215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ADFBDE" w14:textId="77777777" w:rsidR="00215EAA" w:rsidRPr="00153863" w:rsidRDefault="00215EAA" w:rsidP="00215E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7C1B0" id="_x0000_s1031" style="position:absolute;left:0;text-align:left;margin-left:-20.35pt;margin-top:-4.5pt;width:449.8pt;height:37.9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" filled="f" strokecolor="#2e74b5 [2408]" strokeweight="2.25pt">
                <v:stroke joinstyle="miter"/>
                <v:path arrowok="t"/>
                <v:textbox>
                  <w:txbxContent>
                    <w:p w14:paraId="6BADFBDE" w14:textId="77777777" w:rsidR="00215EAA" w:rsidRPr="00153863" w:rsidRDefault="00215EAA" w:rsidP="00215EA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66B75">
        <w:t>Cabinet paper r</w:t>
      </w:r>
      <w:r w:rsidR="00BF1DD5">
        <w:t>ecommendations</w:t>
      </w:r>
    </w:p>
    <w:p w14:paraId="18BA9AB5" w14:textId="203ED1CF" w:rsidR="00BF1DD5" w:rsidRDefault="00BF1DD5" w:rsidP="00BF1DD5"/>
    <w:p w14:paraId="2E0BFF64" w14:textId="6BCAD811" w:rsidR="00464EB2" w:rsidRDefault="00074315" w:rsidP="00BF1DD5">
      <w:r>
        <w:rPr>
          <w:rFonts w:eastAsia="Times New Roman"/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6D35A538" wp14:editId="546E5BDC">
                <wp:simplePos x="0" y="0"/>
                <wp:positionH relativeFrom="column">
                  <wp:posOffset>2259874</wp:posOffset>
                </wp:positionH>
                <wp:positionV relativeFrom="paragraph">
                  <wp:posOffset>277858</wp:posOffset>
                </wp:positionV>
                <wp:extent cx="3462655" cy="1175657"/>
                <wp:effectExtent l="0" t="0" r="23495" b="24765"/>
                <wp:wrapNone/>
                <wp:docPr id="4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2655" cy="117565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2FF52" id="Rectangle 39" o:spid="_x0000_s1026" style="position:absolute;margin-left:177.95pt;margin-top:21.9pt;width:272.65pt;height:92.55pt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" fillcolor="#deeaf6 [664]" strokecolor="#deeaf6 [664]" strokeweight="1pt">
                <v:path arrowok="t"/>
              </v:rect>
            </w:pict>
          </mc:Fallback>
        </mc:AlternateContent>
      </w:r>
      <w:r w:rsidR="00464EB2" w:rsidRPr="00464EB2">
        <w:rPr>
          <w:noProof/>
          <w:lang w:val="en-NZ" w:eastAsia="en-NZ"/>
        </w:rPr>
        <w:drawing>
          <wp:anchor distT="0" distB="0" distL="114300" distR="114300" simplePos="0" relativeHeight="251682304" behindDoc="0" locked="0" layoutInCell="1" allowOverlap="1" wp14:anchorId="4B5CE902" wp14:editId="5FCFF5C4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1514475" cy="151447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CDD617" w14:textId="6E9879C3" w:rsidR="00BF1DD5" w:rsidRPr="00464EB2" w:rsidRDefault="00566B75" w:rsidP="00BF1DD5">
      <w:pPr>
        <w:rPr>
          <w:rFonts w:eastAsia="Calibri" w:cs="Arial"/>
          <w:color w:val="000000"/>
          <w:szCs w:val="32"/>
          <w:lang w:val="en-NZ"/>
        </w:rPr>
      </w:pPr>
      <w:r>
        <w:rPr>
          <w:rFonts w:eastAsia="Calibri" w:cs="Arial"/>
          <w:b/>
          <w:bCs/>
          <w:color w:val="000000"/>
          <w:szCs w:val="32"/>
          <w:lang w:val="en-NZ"/>
        </w:rPr>
        <w:t>The cabinet paper r</w:t>
      </w:r>
      <w:r w:rsidR="00BF1DD5" w:rsidRPr="00464EB2">
        <w:rPr>
          <w:rFonts w:eastAsia="Calibri" w:cs="Arial"/>
          <w:b/>
          <w:bCs/>
          <w:color w:val="000000"/>
          <w:szCs w:val="32"/>
          <w:lang w:val="en-NZ"/>
        </w:rPr>
        <w:t>ecommendations</w:t>
      </w:r>
      <w:r w:rsidR="00BF1DD5" w:rsidRPr="00464EB2">
        <w:rPr>
          <w:rFonts w:eastAsia="Calibri" w:cs="Arial"/>
          <w:color w:val="000000"/>
          <w:szCs w:val="32"/>
          <w:lang w:val="en-NZ"/>
        </w:rPr>
        <w:t xml:space="preserve"> are things that </w:t>
      </w:r>
      <w:r>
        <w:rPr>
          <w:rFonts w:eastAsia="Calibri" w:cs="Arial"/>
          <w:color w:val="000000"/>
          <w:szCs w:val="32"/>
          <w:lang w:val="en-NZ"/>
        </w:rPr>
        <w:t xml:space="preserve">I (Chris </w:t>
      </w:r>
      <w:proofErr w:type="spellStart"/>
      <w:r>
        <w:rPr>
          <w:rFonts w:eastAsia="Calibri" w:cs="Arial"/>
          <w:color w:val="000000"/>
          <w:szCs w:val="32"/>
          <w:lang w:val="en-NZ"/>
        </w:rPr>
        <w:t>Hipkins</w:t>
      </w:r>
      <w:proofErr w:type="spellEnd"/>
      <w:r>
        <w:rPr>
          <w:rFonts w:eastAsia="Calibri" w:cs="Arial"/>
          <w:color w:val="000000"/>
          <w:szCs w:val="32"/>
          <w:lang w:val="en-NZ"/>
        </w:rPr>
        <w:t>)</w:t>
      </w:r>
      <w:r w:rsidR="00074315">
        <w:rPr>
          <w:rFonts w:eastAsia="Calibri" w:cs="Arial"/>
          <w:color w:val="000000"/>
          <w:szCs w:val="32"/>
          <w:lang w:val="en-NZ"/>
        </w:rPr>
        <w:t xml:space="preserve"> </w:t>
      </w:r>
      <w:r w:rsidR="00BF1DD5" w:rsidRPr="00464EB2">
        <w:rPr>
          <w:rFonts w:eastAsia="Calibri" w:cs="Arial"/>
          <w:color w:val="000000"/>
          <w:szCs w:val="32"/>
          <w:lang w:val="en-NZ"/>
        </w:rPr>
        <w:t>think should happen.</w:t>
      </w:r>
    </w:p>
    <w:p w14:paraId="6EE54C74" w14:textId="6DB2E1CB" w:rsidR="00BF1DD5" w:rsidRPr="00464EB2" w:rsidRDefault="00BF1DD5" w:rsidP="00BF1DD5">
      <w:pPr>
        <w:rPr>
          <w:rFonts w:eastAsia="Calibri" w:cs="Arial"/>
          <w:color w:val="000000"/>
          <w:szCs w:val="32"/>
          <w:lang w:val="en-NZ"/>
        </w:rPr>
      </w:pPr>
    </w:p>
    <w:p w14:paraId="028D1911" w14:textId="7A075F70" w:rsidR="00BF1DD5" w:rsidRDefault="00BF1DD5" w:rsidP="00BF1DD5">
      <w:pPr>
        <w:rPr>
          <w:rFonts w:eastAsia="Times New Roman"/>
          <w:shd w:val="clear" w:color="auto" w:fill="FFFFFF"/>
          <w:lang w:eastAsia="en-GB"/>
        </w:rPr>
      </w:pPr>
    </w:p>
    <w:p w14:paraId="07E549B9" w14:textId="1B67D902" w:rsidR="00BF1DD5" w:rsidRDefault="00BF1DD5" w:rsidP="00BF1DD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My recommendations are to the </w:t>
      </w:r>
      <w:r w:rsidRPr="00464EB2">
        <w:rPr>
          <w:rFonts w:eastAsia="Times New Roman"/>
          <w:b/>
          <w:bCs/>
          <w:shd w:val="clear" w:color="auto" w:fill="FFFFFF"/>
          <w:lang w:eastAsia="en-GB"/>
        </w:rPr>
        <w:t>Ca</w:t>
      </w:r>
      <w:r w:rsidR="00464EB2" w:rsidRPr="00464EB2">
        <w:rPr>
          <w:rFonts w:eastAsia="Times New Roman"/>
          <w:b/>
          <w:bCs/>
          <w:shd w:val="clear" w:color="auto" w:fill="FFFFFF"/>
          <w:lang w:eastAsia="en-GB"/>
        </w:rPr>
        <w:t>b</w:t>
      </w:r>
      <w:r w:rsidRPr="00464EB2">
        <w:rPr>
          <w:rFonts w:eastAsia="Times New Roman"/>
          <w:b/>
          <w:bCs/>
          <w:shd w:val="clear" w:color="auto" w:fill="FFFFFF"/>
          <w:lang w:eastAsia="en-GB"/>
        </w:rPr>
        <w:t>inet Social Wellbeing Committee</w:t>
      </w:r>
      <w:r w:rsidR="00464EB2">
        <w:rPr>
          <w:rFonts w:eastAsia="Times New Roman"/>
          <w:shd w:val="clear" w:color="auto" w:fill="FFFFFF"/>
          <w:lang w:eastAsia="en-GB"/>
        </w:rPr>
        <w:t>.</w:t>
      </w:r>
    </w:p>
    <w:p w14:paraId="7FE0D320" w14:textId="31AD2C77" w:rsidR="00464EB2" w:rsidRDefault="00464EB2" w:rsidP="00BF1DD5">
      <w:pPr>
        <w:rPr>
          <w:rFonts w:eastAsia="Times New Roman"/>
          <w:shd w:val="clear" w:color="auto" w:fill="FFFFFF"/>
          <w:lang w:eastAsia="en-GB"/>
        </w:rPr>
      </w:pPr>
    </w:p>
    <w:p w14:paraId="62AADC70" w14:textId="1BEEF7D1" w:rsidR="00464EB2" w:rsidRDefault="00683A7A" w:rsidP="00BF1DD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D35A538" wp14:editId="26D5E0F6">
                <wp:simplePos x="0" y="0"/>
                <wp:positionH relativeFrom="column">
                  <wp:posOffset>2257425</wp:posOffset>
                </wp:positionH>
                <wp:positionV relativeFrom="paragraph">
                  <wp:posOffset>296545</wp:posOffset>
                </wp:positionV>
                <wp:extent cx="3462655" cy="2428875"/>
                <wp:effectExtent l="0" t="0" r="4445" b="0"/>
                <wp:wrapNone/>
                <wp:docPr id="3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2655" cy="2428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A43D72" id="Rectangle 40" o:spid="_x0000_s1026" style="position:absolute;margin-left:177.75pt;margin-top:23.35pt;width:272.65pt;height:191.2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" fillcolor="#deeaf6 [664]" strokecolor="#deeaf6 [664]" strokeweight="1pt">
                <v:path arrowok="t"/>
              </v:rect>
            </w:pict>
          </mc:Fallback>
        </mc:AlternateContent>
      </w:r>
    </w:p>
    <w:p w14:paraId="40893384" w14:textId="5B8FA0BA" w:rsidR="00464EB2" w:rsidRPr="00464EB2" w:rsidRDefault="00366EAB" w:rsidP="00464EB2">
      <w:pPr>
        <w:rPr>
          <w:rFonts w:eastAsia="Calibri" w:cs="Arial"/>
          <w:color w:val="000000"/>
          <w:szCs w:val="32"/>
          <w:lang w:val="en-NZ"/>
        </w:rPr>
      </w:pPr>
      <w:r w:rsidRPr="00464EB2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1584" behindDoc="0" locked="0" layoutInCell="1" allowOverlap="1" wp14:anchorId="580E3D12" wp14:editId="4FFCED49">
            <wp:simplePos x="0" y="0"/>
            <wp:positionH relativeFrom="column">
              <wp:posOffset>-64546</wp:posOffset>
            </wp:positionH>
            <wp:positionV relativeFrom="paragraph">
              <wp:posOffset>39370</wp:posOffset>
            </wp:positionV>
            <wp:extent cx="1828800" cy="18288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4EB2" w:rsidRPr="00464EB2">
        <w:rPr>
          <w:rFonts w:eastAsia="Calibri" w:cs="Arial"/>
          <w:color w:val="000000"/>
          <w:szCs w:val="32"/>
          <w:lang w:val="en-NZ"/>
        </w:rPr>
        <w:t xml:space="preserve">The </w:t>
      </w:r>
      <w:r w:rsidR="00464EB2" w:rsidRPr="00464EB2">
        <w:rPr>
          <w:rFonts w:eastAsia="Calibri" w:cs="Arial"/>
          <w:b/>
          <w:bCs/>
          <w:color w:val="000000"/>
          <w:szCs w:val="32"/>
          <w:lang w:val="en-NZ"/>
        </w:rPr>
        <w:t>Cabinet Social Wellbeing Committee</w:t>
      </w:r>
      <w:r w:rsidR="00464EB2" w:rsidRPr="00464EB2">
        <w:rPr>
          <w:rFonts w:eastAsia="Calibri" w:cs="Arial"/>
          <w:color w:val="000000"/>
          <w:szCs w:val="32"/>
          <w:lang w:val="en-NZ"/>
        </w:rPr>
        <w:t xml:space="preserve"> thinks about plans to make sure everyone has a good </w:t>
      </w:r>
      <w:r w:rsidR="00464EB2" w:rsidRPr="00464EB2">
        <w:rPr>
          <w:rFonts w:eastAsia="Calibri" w:cs="Arial"/>
          <w:b/>
          <w:bCs/>
          <w:color w:val="000000"/>
          <w:szCs w:val="32"/>
          <w:lang w:val="en-NZ"/>
        </w:rPr>
        <w:t>standard of living</w:t>
      </w:r>
      <w:r w:rsidR="00464EB2" w:rsidRPr="00464EB2">
        <w:rPr>
          <w:rFonts w:eastAsia="Calibri" w:cs="Arial"/>
          <w:color w:val="000000"/>
          <w:szCs w:val="32"/>
          <w:lang w:val="en-NZ"/>
        </w:rPr>
        <w:t>.</w:t>
      </w:r>
    </w:p>
    <w:p w14:paraId="12CE1B2F" w14:textId="77777777" w:rsidR="00464EB2" w:rsidRPr="00464EB2" w:rsidRDefault="00464EB2" w:rsidP="00464EB2">
      <w:pPr>
        <w:rPr>
          <w:rFonts w:eastAsia="Calibri" w:cs="Arial"/>
          <w:color w:val="000000"/>
          <w:szCs w:val="32"/>
          <w:lang w:val="en-NZ"/>
        </w:rPr>
      </w:pPr>
    </w:p>
    <w:p w14:paraId="3B7A7FED" w14:textId="658A685C" w:rsidR="00BF1DD5" w:rsidRPr="00464EB2" w:rsidRDefault="00BF1DD5" w:rsidP="00BF1DD5">
      <w:pPr>
        <w:rPr>
          <w:rFonts w:eastAsia="Calibri" w:cs="Arial"/>
          <w:color w:val="000000"/>
          <w:szCs w:val="32"/>
          <w:lang w:val="en-NZ"/>
        </w:rPr>
      </w:pPr>
    </w:p>
    <w:p w14:paraId="09D27348" w14:textId="1CDA4C8C" w:rsidR="00BF1DD5" w:rsidRPr="00464EB2" w:rsidRDefault="00464EB2" w:rsidP="00BF1DD5">
      <w:pPr>
        <w:rPr>
          <w:rFonts w:eastAsia="Calibri" w:cs="Arial"/>
          <w:color w:val="000000"/>
          <w:szCs w:val="32"/>
          <w:lang w:val="en-NZ"/>
        </w:rPr>
      </w:pPr>
      <w:r w:rsidRPr="00464EB2">
        <w:rPr>
          <w:rFonts w:eastAsia="Calibri" w:cs="Arial"/>
          <w:color w:val="000000"/>
          <w:szCs w:val="32"/>
          <w:lang w:val="en-NZ"/>
        </w:rPr>
        <w:t xml:space="preserve">It is also called the </w:t>
      </w:r>
      <w:r w:rsidR="00BF1DD5" w:rsidRPr="00912411">
        <w:rPr>
          <w:rFonts w:eastAsia="Calibri" w:cs="Arial"/>
          <w:b/>
          <w:bCs/>
          <w:color w:val="000000"/>
          <w:szCs w:val="32"/>
          <w:lang w:val="en-NZ"/>
        </w:rPr>
        <w:t>SWC</w:t>
      </w:r>
      <w:r w:rsidRPr="00464EB2">
        <w:rPr>
          <w:rFonts w:eastAsia="Calibri" w:cs="Arial"/>
          <w:color w:val="000000"/>
          <w:szCs w:val="32"/>
          <w:lang w:val="en-NZ"/>
        </w:rPr>
        <w:t>.</w:t>
      </w:r>
    </w:p>
    <w:p w14:paraId="7DB769BA" w14:textId="006000BB" w:rsidR="00464EB2" w:rsidRPr="00464EB2" w:rsidRDefault="00464EB2" w:rsidP="00BF1DD5">
      <w:pPr>
        <w:rPr>
          <w:rFonts w:eastAsia="Calibri" w:cs="Arial"/>
          <w:color w:val="000000"/>
          <w:szCs w:val="32"/>
          <w:lang w:val="en-NZ"/>
        </w:rPr>
      </w:pPr>
    </w:p>
    <w:p w14:paraId="7E08B8A8" w14:textId="2FA1041D" w:rsidR="00464EB2" w:rsidRPr="00464EB2" w:rsidRDefault="00464EB2" w:rsidP="00BF1DD5">
      <w:pPr>
        <w:rPr>
          <w:rFonts w:eastAsia="Calibri" w:cs="Arial"/>
          <w:color w:val="000000"/>
          <w:szCs w:val="32"/>
          <w:lang w:val="en-NZ"/>
        </w:rPr>
      </w:pPr>
    </w:p>
    <w:p w14:paraId="0102684D" w14:textId="77777777" w:rsidR="00464EB2" w:rsidRPr="00464EB2" w:rsidRDefault="00464EB2">
      <w:pPr>
        <w:spacing w:line="240" w:lineRule="auto"/>
        <w:ind w:left="0"/>
        <w:rPr>
          <w:rFonts w:eastAsia="Calibri" w:cs="Arial"/>
          <w:color w:val="000000"/>
          <w:szCs w:val="32"/>
          <w:lang w:val="en-NZ"/>
        </w:rPr>
      </w:pPr>
      <w:r w:rsidRPr="00464EB2">
        <w:rPr>
          <w:rFonts w:eastAsia="Calibri" w:cs="Arial"/>
          <w:color w:val="000000"/>
          <w:szCs w:val="32"/>
          <w:lang w:val="en-NZ"/>
        </w:rPr>
        <w:br w:type="page"/>
      </w:r>
    </w:p>
    <w:p w14:paraId="4F2790CB" w14:textId="1A5C1C4B" w:rsidR="00464EB2" w:rsidRPr="00464EB2" w:rsidRDefault="00464EB2" w:rsidP="00BF1DD5">
      <w:pPr>
        <w:rPr>
          <w:rFonts w:eastAsia="Calibri" w:cs="Arial"/>
          <w:color w:val="000000"/>
          <w:szCs w:val="32"/>
          <w:lang w:val="en-NZ"/>
        </w:rPr>
      </w:pPr>
      <w:r w:rsidRPr="00464EB2">
        <w:rPr>
          <w:rFonts w:eastAsia="Calibri" w:cs="Arial"/>
          <w:b/>
          <w:bCs/>
          <w:noProof/>
          <w:color w:val="000000"/>
          <w:szCs w:val="32"/>
          <w:lang w:val="en-NZ" w:eastAsia="en-NZ"/>
        </w:rPr>
        <w:lastRenderedPageBreak/>
        <w:drawing>
          <wp:anchor distT="0" distB="0" distL="114300" distR="114300" simplePos="0" relativeHeight="251664896" behindDoc="0" locked="0" layoutInCell="1" allowOverlap="1" wp14:anchorId="11C4C3A3" wp14:editId="353E99F5">
            <wp:simplePos x="0" y="0"/>
            <wp:positionH relativeFrom="column">
              <wp:posOffset>0</wp:posOffset>
            </wp:positionH>
            <wp:positionV relativeFrom="paragraph">
              <wp:posOffset>-171450</wp:posOffset>
            </wp:positionV>
            <wp:extent cx="1543050" cy="1543050"/>
            <wp:effectExtent l="0" t="0" r="0" b="0"/>
            <wp:wrapNone/>
            <wp:docPr id="52" name="Picture 5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A7A">
        <w:rPr>
          <w:rFonts w:eastAsia="Calibri" w:cs="Arial"/>
          <w:b/>
          <w:bCs/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6D35A538" wp14:editId="72A1B10F">
                <wp:simplePos x="0" y="0"/>
                <wp:positionH relativeFrom="column">
                  <wp:posOffset>2257425</wp:posOffset>
                </wp:positionH>
                <wp:positionV relativeFrom="paragraph">
                  <wp:posOffset>-57150</wp:posOffset>
                </wp:positionV>
                <wp:extent cx="3462655" cy="2486025"/>
                <wp:effectExtent l="0" t="0" r="4445" b="3175"/>
                <wp:wrapNone/>
                <wp:docPr id="2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2655" cy="2486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7F245C" id="Rectangle 41" o:spid="_x0000_s1026" style="position:absolute;margin-left:177.75pt;margin-top:-4.5pt;width:272.65pt;height:195.75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" fillcolor="#deeaf6 [664]" strokecolor="#deeaf6 [664]" strokeweight="1pt">
                <v:path arrowok="t"/>
              </v:rect>
            </w:pict>
          </mc:Fallback>
        </mc:AlternateContent>
      </w:r>
      <w:r w:rsidRPr="00464EB2">
        <w:rPr>
          <w:rFonts w:eastAsia="Calibri" w:cs="Arial"/>
          <w:b/>
          <w:bCs/>
          <w:color w:val="000000"/>
          <w:szCs w:val="32"/>
          <w:lang w:val="en-NZ"/>
        </w:rPr>
        <w:t>Standard of living</w:t>
      </w:r>
      <w:r w:rsidRPr="00464EB2">
        <w:rPr>
          <w:rFonts w:eastAsia="Calibri" w:cs="Arial"/>
          <w:color w:val="000000"/>
          <w:szCs w:val="32"/>
          <w:lang w:val="en-NZ"/>
        </w:rPr>
        <w:t xml:space="preserve"> means things like:</w:t>
      </w:r>
      <w:r w:rsidRPr="00464EB2">
        <w:rPr>
          <w:rFonts w:eastAsia="Calibri" w:cs="Arial"/>
          <w:color w:val="000000"/>
          <w:szCs w:val="32"/>
          <w:lang w:val="en-NZ"/>
        </w:rPr>
        <w:br/>
      </w:r>
    </w:p>
    <w:p w14:paraId="2EB4483D" w14:textId="576DCFB8" w:rsidR="00464EB2" w:rsidRPr="00464EB2" w:rsidRDefault="00464EB2" w:rsidP="00464EB2">
      <w:pPr>
        <w:pStyle w:val="ListParagraph"/>
        <w:rPr>
          <w:rFonts w:eastAsia="Calibri" w:cs="Arial"/>
          <w:color w:val="000000"/>
          <w:szCs w:val="32"/>
          <w:lang w:val="en-NZ"/>
        </w:rPr>
      </w:pPr>
      <w:r w:rsidRPr="00464EB2">
        <w:rPr>
          <w:rFonts w:eastAsia="Calibri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83328" behindDoc="0" locked="0" layoutInCell="1" allowOverlap="1" wp14:anchorId="22FB1406" wp14:editId="7796916E">
            <wp:simplePos x="0" y="0"/>
            <wp:positionH relativeFrom="column">
              <wp:posOffset>-104775</wp:posOffset>
            </wp:positionH>
            <wp:positionV relativeFrom="paragraph">
              <wp:posOffset>434340</wp:posOffset>
            </wp:positionV>
            <wp:extent cx="1809750" cy="1363980"/>
            <wp:effectExtent l="0" t="0" r="0" b="0"/>
            <wp:wrapNone/>
            <wp:docPr id="53" name="Picture 5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4EB2">
        <w:rPr>
          <w:rFonts w:eastAsia="Calibri" w:cs="Arial"/>
          <w:color w:val="000000"/>
          <w:szCs w:val="32"/>
          <w:lang w:val="en-NZ"/>
        </w:rPr>
        <w:t>having enough money for good food</w:t>
      </w:r>
      <w:r w:rsidRPr="00464EB2">
        <w:rPr>
          <w:rFonts w:eastAsia="Calibri" w:cs="Arial"/>
          <w:color w:val="000000"/>
          <w:szCs w:val="32"/>
          <w:lang w:val="en-NZ"/>
        </w:rPr>
        <w:br/>
      </w:r>
    </w:p>
    <w:p w14:paraId="0E96ED18" w14:textId="7504E1EB" w:rsidR="00464EB2" w:rsidRPr="00464EB2" w:rsidRDefault="00464EB2" w:rsidP="00464EB2">
      <w:pPr>
        <w:pStyle w:val="ListParagraph"/>
        <w:rPr>
          <w:rFonts w:eastAsia="Calibri" w:cs="Arial"/>
          <w:color w:val="000000"/>
          <w:szCs w:val="32"/>
          <w:lang w:val="en-NZ"/>
        </w:rPr>
      </w:pPr>
      <w:proofErr w:type="gramStart"/>
      <w:r w:rsidRPr="00464EB2">
        <w:rPr>
          <w:rFonts w:eastAsia="Calibri" w:cs="Arial"/>
          <w:color w:val="000000"/>
          <w:szCs w:val="32"/>
          <w:lang w:val="en-NZ"/>
        </w:rPr>
        <w:t>having</w:t>
      </w:r>
      <w:proofErr w:type="gramEnd"/>
      <w:r w:rsidRPr="00464EB2">
        <w:rPr>
          <w:rFonts w:eastAsia="Calibri" w:cs="Arial"/>
          <w:color w:val="000000"/>
          <w:szCs w:val="32"/>
          <w:lang w:val="en-NZ"/>
        </w:rPr>
        <w:t xml:space="preserve"> a safe place to live.</w:t>
      </w:r>
    </w:p>
    <w:p w14:paraId="29366D06" w14:textId="1810958B" w:rsidR="00BF1DD5" w:rsidRDefault="00BF1DD5" w:rsidP="00BF1DD5">
      <w:pPr>
        <w:rPr>
          <w:rFonts w:eastAsia="Times New Roman"/>
          <w:shd w:val="clear" w:color="auto" w:fill="FFFFFF"/>
          <w:lang w:eastAsia="en-GB"/>
        </w:rPr>
      </w:pPr>
    </w:p>
    <w:p w14:paraId="4F45B110" w14:textId="77777777" w:rsidR="00464EB2" w:rsidRDefault="00464EB2" w:rsidP="00BF1DD5">
      <w:pPr>
        <w:rPr>
          <w:rFonts w:eastAsia="Times New Roman"/>
          <w:shd w:val="clear" w:color="auto" w:fill="FFFFFF"/>
          <w:lang w:eastAsia="en-GB"/>
        </w:rPr>
      </w:pPr>
    </w:p>
    <w:p w14:paraId="504C851C" w14:textId="7391DDF0" w:rsidR="00BF1DD5" w:rsidRDefault="00464EB2" w:rsidP="00464EB2">
      <w:pPr>
        <w:rPr>
          <w:rFonts w:eastAsia="Times New Roman"/>
          <w:shd w:val="clear" w:color="auto" w:fill="FFFFFF"/>
          <w:lang w:eastAsia="en-GB"/>
        </w:rPr>
      </w:pPr>
      <w:r w:rsidRPr="00464EB2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85376" behindDoc="0" locked="0" layoutInCell="1" allowOverlap="1" wp14:anchorId="7296C5A8" wp14:editId="1A0B64FA">
            <wp:simplePos x="0" y="0"/>
            <wp:positionH relativeFrom="column">
              <wp:posOffset>85725</wp:posOffset>
            </wp:positionH>
            <wp:positionV relativeFrom="paragraph">
              <wp:posOffset>170815</wp:posOffset>
            </wp:positionV>
            <wp:extent cx="1162049" cy="1438275"/>
            <wp:effectExtent l="0" t="0" r="635" b="0"/>
            <wp:wrapNone/>
            <wp:docPr id="54" name="Picture 5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37" cy="144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DD5">
        <w:rPr>
          <w:rFonts w:eastAsia="Times New Roman"/>
          <w:shd w:val="clear" w:color="auto" w:fill="FFFFFF"/>
          <w:lang w:eastAsia="en-GB"/>
        </w:rPr>
        <w:t>I recommend that the SWC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BF1DD5">
        <w:rPr>
          <w:rFonts w:eastAsia="Times New Roman"/>
          <w:shd w:val="clear" w:color="auto" w:fill="FFFFFF"/>
          <w:lang w:eastAsia="en-GB"/>
        </w:rPr>
        <w:t>agree that the new redress system should include: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415A8D1A" w14:textId="5A0B6131" w:rsidR="00BF1DD5" w:rsidRPr="00464EB2" w:rsidRDefault="00464EB2" w:rsidP="00464EB2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686400" behindDoc="0" locked="0" layoutInCell="1" allowOverlap="1" wp14:anchorId="2B780EAF" wp14:editId="576C998F">
            <wp:simplePos x="0" y="0"/>
            <wp:positionH relativeFrom="margin">
              <wp:posOffset>0</wp:posOffset>
            </wp:positionH>
            <wp:positionV relativeFrom="paragraph">
              <wp:posOffset>521335</wp:posOffset>
            </wp:positionV>
            <wp:extent cx="1543050" cy="1081088"/>
            <wp:effectExtent l="0" t="0" r="0" b="5080"/>
            <wp:wrapNone/>
            <wp:docPr id="56" name="Picture 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1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DD5" w:rsidRPr="00464EB2">
        <w:t>people who have been in care not run by the state</w:t>
      </w:r>
      <w:r>
        <w:br/>
      </w:r>
    </w:p>
    <w:p w14:paraId="507D156E" w14:textId="019C6B0C" w:rsidR="00BF1DD5" w:rsidRPr="00464EB2" w:rsidRDefault="00464EB2" w:rsidP="00464EB2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687424" behindDoc="0" locked="0" layoutInCell="1" allowOverlap="1" wp14:anchorId="77893DE8" wp14:editId="0030BA4D">
            <wp:simplePos x="0" y="0"/>
            <wp:positionH relativeFrom="column">
              <wp:posOffset>0</wp:posOffset>
            </wp:positionH>
            <wp:positionV relativeFrom="paragraph">
              <wp:posOffset>853440</wp:posOffset>
            </wp:positionV>
            <wp:extent cx="1440180" cy="1278548"/>
            <wp:effectExtent l="0" t="0" r="0" b="0"/>
            <wp:wrapNone/>
            <wp:docPr id="57" name="Picture 57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78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D5" w:rsidRPr="00464EB2">
        <w:t>people who are experiencing abuse now</w:t>
      </w:r>
      <w:r>
        <w:br/>
      </w:r>
    </w:p>
    <w:p w14:paraId="4A7FB1C8" w14:textId="53A02248" w:rsidR="00BF1DD5" w:rsidRPr="00464EB2" w:rsidRDefault="00BF1DD5" w:rsidP="00464EB2">
      <w:pPr>
        <w:pStyle w:val="ListParagraph"/>
      </w:pPr>
      <w:proofErr w:type="gramStart"/>
      <w:r w:rsidRPr="00464EB2">
        <w:t>people</w:t>
      </w:r>
      <w:proofErr w:type="gramEnd"/>
      <w:r w:rsidRPr="00464EB2">
        <w:t xml:space="preserve"> who might experience abuse later.</w:t>
      </w:r>
    </w:p>
    <w:p w14:paraId="77A003C6" w14:textId="77777777" w:rsidR="003D1DE2" w:rsidRDefault="003D1DE2" w:rsidP="00F87859">
      <w:pPr>
        <w:rPr>
          <w:rFonts w:eastAsia="Times New Roman"/>
          <w:shd w:val="clear" w:color="auto" w:fill="FFFFFF"/>
          <w:lang w:eastAsia="en-GB"/>
        </w:rPr>
      </w:pPr>
    </w:p>
    <w:p w14:paraId="00CCA74B" w14:textId="4C347F9E" w:rsidR="00BF1DD5" w:rsidRDefault="00464EB2" w:rsidP="00912411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63A6130" w14:textId="7DA3F2BA" w:rsidR="00BF1DD5" w:rsidRDefault="00464EB2" w:rsidP="00BF1DD5">
      <w:pPr>
        <w:rPr>
          <w:rFonts w:eastAsia="Times New Roman"/>
          <w:shd w:val="clear" w:color="auto" w:fill="FFFFFF"/>
          <w:lang w:eastAsia="en-GB"/>
        </w:rPr>
      </w:pPr>
      <w:r w:rsidRPr="00464EB2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88448" behindDoc="0" locked="0" layoutInCell="1" allowOverlap="1" wp14:anchorId="5FC173BD" wp14:editId="2A5CF22F">
            <wp:simplePos x="0" y="0"/>
            <wp:positionH relativeFrom="column">
              <wp:posOffset>0</wp:posOffset>
            </wp:positionH>
            <wp:positionV relativeFrom="paragraph">
              <wp:posOffset>9526</wp:posOffset>
            </wp:positionV>
            <wp:extent cx="1738709" cy="9144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00" cy="9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DD5">
        <w:rPr>
          <w:rFonts w:eastAsia="Times New Roman"/>
          <w:shd w:val="clear" w:color="auto" w:fill="FFFFFF"/>
          <w:lang w:eastAsia="en-GB"/>
        </w:rPr>
        <w:t>I recommend that the SWC: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62A19AC9" w14:textId="11F83DF9" w:rsidR="00BF1DD5" w:rsidRDefault="002E556E" w:rsidP="00464EB2">
      <w:pPr>
        <w:pStyle w:val="ListParagraph"/>
        <w:numPr>
          <w:ilvl w:val="0"/>
          <w:numId w:val="9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C05EEA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90496" behindDoc="0" locked="0" layoutInCell="1" allowOverlap="1" wp14:anchorId="0E692CFE" wp14:editId="201DFEFA">
            <wp:simplePos x="0" y="0"/>
            <wp:positionH relativeFrom="column">
              <wp:posOffset>-59441</wp:posOffset>
            </wp:positionH>
            <wp:positionV relativeFrom="paragraph">
              <wp:posOffset>832486</wp:posOffset>
            </wp:positionV>
            <wp:extent cx="878591" cy="985520"/>
            <wp:effectExtent l="0" t="0" r="0" b="5080"/>
            <wp:wrapNone/>
            <wp:docPr id="61" name="Picture 6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4" cy="98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EEA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89472" behindDoc="0" locked="0" layoutInCell="1" allowOverlap="1" wp14:anchorId="6F4C23F5" wp14:editId="7B6E371F">
            <wp:simplePos x="0" y="0"/>
            <wp:positionH relativeFrom="column">
              <wp:posOffset>895350</wp:posOffset>
            </wp:positionH>
            <wp:positionV relativeFrom="paragraph">
              <wp:posOffset>880745</wp:posOffset>
            </wp:positionV>
            <wp:extent cx="933450" cy="933450"/>
            <wp:effectExtent l="0" t="0" r="0" b="0"/>
            <wp:wrapNone/>
            <wp:docPr id="59" name="Picture 5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DD5">
        <w:rPr>
          <w:rFonts w:eastAsia="Times New Roman"/>
          <w:shd w:val="clear" w:color="auto" w:fill="FFFFFF"/>
          <w:lang w:eastAsia="en-GB"/>
        </w:rPr>
        <w:t xml:space="preserve">agree with </w:t>
      </w:r>
      <w:r w:rsidR="00074885">
        <w:rPr>
          <w:rFonts w:eastAsia="Times New Roman"/>
          <w:shd w:val="clear" w:color="auto" w:fill="FFFFFF"/>
          <w:lang w:eastAsia="en-GB"/>
        </w:rPr>
        <w:t>what I have suggested about</w:t>
      </w:r>
      <w:r w:rsidR="00BF1DD5">
        <w:rPr>
          <w:rFonts w:eastAsia="Times New Roman"/>
          <w:shd w:val="clear" w:color="auto" w:fill="FFFFFF"/>
          <w:lang w:eastAsia="en-GB"/>
        </w:rPr>
        <w:t xml:space="preserve"> the design group</w:t>
      </w:r>
      <w:r w:rsidR="00464EB2">
        <w:rPr>
          <w:rFonts w:eastAsia="Times New Roman"/>
          <w:shd w:val="clear" w:color="auto" w:fill="FFFFFF"/>
          <w:lang w:eastAsia="en-GB"/>
        </w:rPr>
        <w:br/>
      </w:r>
    </w:p>
    <w:p w14:paraId="5E419157" w14:textId="0ACE9CCC" w:rsidR="00BF1DD5" w:rsidRDefault="00464EB2" w:rsidP="00464EB2">
      <w:pPr>
        <w:pStyle w:val="ListParagraph"/>
        <w:numPr>
          <w:ilvl w:val="0"/>
          <w:numId w:val="9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C05EEA">
        <w:rPr>
          <w:noProof/>
          <w:lang w:val="en-NZ" w:eastAsia="en-NZ"/>
        </w:rPr>
        <w:drawing>
          <wp:anchor distT="0" distB="0" distL="114300" distR="114300" simplePos="0" relativeHeight="251692544" behindDoc="0" locked="0" layoutInCell="1" allowOverlap="1" wp14:anchorId="362A8547" wp14:editId="2DC8B5E9">
            <wp:simplePos x="0" y="0"/>
            <wp:positionH relativeFrom="column">
              <wp:posOffset>152400</wp:posOffset>
            </wp:positionH>
            <wp:positionV relativeFrom="paragraph">
              <wp:posOffset>1310640</wp:posOffset>
            </wp:positionV>
            <wp:extent cx="1428750" cy="1035867"/>
            <wp:effectExtent l="0" t="0" r="0" b="0"/>
            <wp:wrapNone/>
            <wp:docPr id="63" name="Picture 63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DD5">
        <w:rPr>
          <w:rFonts w:eastAsia="Times New Roman"/>
          <w:shd w:val="clear" w:color="auto" w:fill="FFFFFF"/>
          <w:lang w:eastAsia="en-GB"/>
        </w:rPr>
        <w:t>agree that the design group should make proposals by June 2023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3222A707" w14:textId="637EC381" w:rsidR="00BF1DD5" w:rsidRDefault="00BF1DD5" w:rsidP="00464EB2">
      <w:pPr>
        <w:pStyle w:val="ListParagraph"/>
        <w:numPr>
          <w:ilvl w:val="0"/>
          <w:numId w:val="9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agree</w:t>
      </w:r>
      <w:r w:rsidR="00C05EEA">
        <w:rPr>
          <w:rFonts w:eastAsia="Times New Roman"/>
          <w:shd w:val="clear" w:color="auto" w:fill="FFFFFF"/>
          <w:lang w:eastAsia="en-GB"/>
        </w:rPr>
        <w:t xml:space="preserve"> that the Crown </w:t>
      </w:r>
      <w:r w:rsidR="00464EB2">
        <w:rPr>
          <w:rFonts w:eastAsia="Times New Roman"/>
          <w:shd w:val="clear" w:color="auto" w:fill="FFFFFF"/>
          <w:lang w:eastAsia="en-GB"/>
        </w:rPr>
        <w:t>R</w:t>
      </w:r>
      <w:r w:rsidR="00C05EEA">
        <w:rPr>
          <w:rFonts w:eastAsia="Times New Roman"/>
          <w:shd w:val="clear" w:color="auto" w:fill="FFFFFF"/>
          <w:lang w:eastAsia="en-GB"/>
        </w:rPr>
        <w:t xml:space="preserve">esponse will </w:t>
      </w:r>
      <w:r w:rsidR="00C05EEA" w:rsidRPr="00464EB2">
        <w:rPr>
          <w:rFonts w:eastAsia="Times New Roman"/>
          <w:b/>
          <w:bCs/>
          <w:shd w:val="clear" w:color="auto" w:fill="FFFFFF"/>
          <w:lang w:eastAsia="en-GB"/>
        </w:rPr>
        <w:t>draft</w:t>
      </w:r>
      <w:r w:rsidR="00C05EEA">
        <w:rPr>
          <w:rFonts w:eastAsia="Times New Roman"/>
          <w:shd w:val="clear" w:color="auto" w:fill="FFFFFF"/>
          <w:lang w:eastAsia="en-GB"/>
        </w:rPr>
        <w:t xml:space="preserve"> the </w:t>
      </w:r>
      <w:r w:rsidR="00C05EEA" w:rsidRPr="00464EB2">
        <w:rPr>
          <w:rFonts w:eastAsia="Times New Roman"/>
          <w:b/>
          <w:bCs/>
          <w:shd w:val="clear" w:color="auto" w:fill="FFFFFF"/>
          <w:lang w:eastAsia="en-GB"/>
        </w:rPr>
        <w:t>terms of reference</w:t>
      </w:r>
      <w:r w:rsidR="00C05EEA">
        <w:rPr>
          <w:rFonts w:eastAsia="Times New Roman"/>
          <w:shd w:val="clear" w:color="auto" w:fill="FFFFFF"/>
          <w:lang w:eastAsia="en-GB"/>
        </w:rPr>
        <w:t xml:space="preserve"> for the design group</w:t>
      </w:r>
      <w:r w:rsidR="00464EB2">
        <w:rPr>
          <w:rFonts w:eastAsia="Times New Roman"/>
          <w:shd w:val="clear" w:color="auto" w:fill="FFFFFF"/>
          <w:lang w:eastAsia="en-GB"/>
        </w:rPr>
        <w:br/>
      </w:r>
    </w:p>
    <w:p w14:paraId="78D0BFFB" w14:textId="50CDB82E" w:rsidR="00BF1DD5" w:rsidRDefault="00464EB2" w:rsidP="00464EB2">
      <w:pPr>
        <w:pStyle w:val="ListParagraph"/>
        <w:numPr>
          <w:ilvl w:val="0"/>
          <w:numId w:val="9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464EB2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91520" behindDoc="0" locked="0" layoutInCell="1" allowOverlap="1" wp14:anchorId="32682EC9" wp14:editId="421D20DE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828800" cy="18288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1DD5">
        <w:rPr>
          <w:rFonts w:eastAsia="Times New Roman"/>
          <w:shd w:val="clear" w:color="auto" w:fill="FFFFFF"/>
          <w:lang w:eastAsia="en-GB"/>
        </w:rPr>
        <w:t>agree to a way of choosing who will be in the: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555BB434" w14:textId="35F1C031" w:rsidR="00BF1DD5" w:rsidRDefault="00BF1DD5" w:rsidP="00464EB2">
      <w:pPr>
        <w:pStyle w:val="ListParagraph"/>
        <w:numPr>
          <w:ilvl w:val="1"/>
          <w:numId w:val="9"/>
        </w:numPr>
        <w:ind w:left="4820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design group</w:t>
      </w:r>
      <w:r w:rsidR="00464EB2">
        <w:rPr>
          <w:rFonts w:eastAsia="Times New Roman"/>
          <w:shd w:val="clear" w:color="auto" w:fill="FFFFFF"/>
          <w:lang w:eastAsia="en-GB"/>
        </w:rPr>
        <w:br/>
      </w:r>
    </w:p>
    <w:p w14:paraId="24EF55EF" w14:textId="62DD56C9" w:rsidR="00BF1DD5" w:rsidRDefault="00BF1DD5" w:rsidP="00464EB2">
      <w:pPr>
        <w:pStyle w:val="ListParagraph"/>
        <w:numPr>
          <w:ilvl w:val="1"/>
          <w:numId w:val="9"/>
        </w:numPr>
        <w:ind w:left="4820" w:hanging="567"/>
        <w:rPr>
          <w:rFonts w:eastAsia="Times New Roman"/>
          <w:shd w:val="clear" w:color="auto" w:fill="FFFFFF"/>
          <w:lang w:eastAsia="en-GB"/>
        </w:rPr>
      </w:pPr>
      <w:proofErr w:type="gramStart"/>
      <w:r>
        <w:rPr>
          <w:rFonts w:eastAsia="Times New Roman"/>
          <w:shd w:val="clear" w:color="auto" w:fill="FFFFFF"/>
          <w:lang w:eastAsia="en-GB"/>
        </w:rPr>
        <w:t>advisory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group</w:t>
      </w:r>
      <w:r w:rsidR="00464EB2">
        <w:rPr>
          <w:rFonts w:eastAsia="Times New Roman"/>
          <w:shd w:val="clear" w:color="auto" w:fill="FFFFFF"/>
          <w:lang w:eastAsia="en-GB"/>
        </w:rPr>
        <w:t>.</w:t>
      </w:r>
    </w:p>
    <w:p w14:paraId="6157BA84" w14:textId="77777777" w:rsidR="00366EAB" w:rsidRDefault="00366EAB" w:rsidP="00366EAB">
      <w:pPr>
        <w:ind w:left="4253" w:hanging="567"/>
        <w:rPr>
          <w:rFonts w:eastAsia="Times New Roman"/>
          <w:shd w:val="clear" w:color="auto" w:fill="FFFFFF"/>
          <w:lang w:eastAsia="en-GB"/>
        </w:rPr>
      </w:pPr>
    </w:p>
    <w:p w14:paraId="014B7069" w14:textId="613AF94B" w:rsidR="00464EB2" w:rsidRPr="00464EB2" w:rsidRDefault="00366EAB" w:rsidP="00912411">
      <w:pPr>
        <w:ind w:left="4253" w:hanging="567"/>
        <w:rPr>
          <w:rFonts w:eastAsia="Calibri" w:cs="Arial"/>
          <w:color w:val="000000"/>
          <w:szCs w:val="32"/>
          <w:lang w:val="en-NZ"/>
        </w:rPr>
      </w:pPr>
      <w:r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6D35A538" wp14:editId="28B6DB0F">
                <wp:simplePos x="0" y="0"/>
                <wp:positionH relativeFrom="column">
                  <wp:posOffset>2259106</wp:posOffset>
                </wp:positionH>
                <wp:positionV relativeFrom="paragraph">
                  <wp:posOffset>288178</wp:posOffset>
                </wp:positionV>
                <wp:extent cx="3462655" cy="817581"/>
                <wp:effectExtent l="0" t="0" r="4445" b="0"/>
                <wp:wrapNone/>
                <wp:docPr id="2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2655" cy="81758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15AC37" id="Rectangle 42" o:spid="_x0000_s1026" style="position:absolute;margin-left:177.9pt;margin-top:22.7pt;width:272.65pt;height:64.4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" fillcolor="#deeaf6 [664]" strokecolor="#deeaf6 [664]" strokeweight="1pt">
                <v:path arrowok="t"/>
              </v:rect>
            </w:pict>
          </mc:Fallback>
        </mc:AlternateContent>
      </w:r>
      <w:r w:rsidRPr="00464EB2">
        <w:rPr>
          <w:rFonts w:eastAsia="Calibri" w:cs="Arial"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55680" behindDoc="0" locked="0" layoutInCell="1" allowOverlap="1" wp14:anchorId="444C09E4" wp14:editId="624FABE6">
            <wp:simplePos x="0" y="0"/>
            <wp:positionH relativeFrom="column">
              <wp:posOffset>0</wp:posOffset>
            </wp:positionH>
            <wp:positionV relativeFrom="paragraph">
              <wp:posOffset>113852</wp:posOffset>
            </wp:positionV>
            <wp:extent cx="1346618" cy="1352550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1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9EB50" w14:textId="019681BC" w:rsidR="00464EB2" w:rsidRPr="00464EB2" w:rsidRDefault="00683A7A" w:rsidP="00464EB2">
      <w:pPr>
        <w:rPr>
          <w:rFonts w:eastAsia="Calibri" w:cs="Arial"/>
          <w:color w:val="000000"/>
          <w:szCs w:val="32"/>
          <w:lang w:val="en-NZ"/>
        </w:rPr>
      </w:pPr>
      <w:r>
        <w:rPr>
          <w:rFonts w:eastAsia="Calibri" w:cs="Arial"/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6D35A538" wp14:editId="40129472">
                <wp:simplePos x="0" y="0"/>
                <wp:positionH relativeFrom="column">
                  <wp:posOffset>2257425</wp:posOffset>
                </wp:positionH>
                <wp:positionV relativeFrom="paragraph">
                  <wp:posOffset>-38100</wp:posOffset>
                </wp:positionV>
                <wp:extent cx="3462655" cy="666750"/>
                <wp:effectExtent l="0" t="0" r="4445" b="6350"/>
                <wp:wrapNone/>
                <wp:docPr id="2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2655" cy="666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EB7FDB" id="Rectangle 43" o:spid="_x0000_s1026" style="position:absolute;margin-left:177.75pt;margin-top:-3pt;width:272.65pt;height:52.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" fillcolor="#deeaf6 [664]" strokecolor="#deeaf6 [664]" strokeweight="1pt">
                <v:path arrowok="t"/>
              </v:rect>
            </w:pict>
          </mc:Fallback>
        </mc:AlternateContent>
      </w:r>
      <w:r w:rsidR="00464EB2" w:rsidRPr="00464EB2">
        <w:rPr>
          <w:rFonts w:eastAsia="Calibri" w:cs="Arial"/>
          <w:color w:val="000000"/>
          <w:szCs w:val="32"/>
          <w:lang w:val="en-NZ"/>
        </w:rPr>
        <w:t xml:space="preserve">To </w:t>
      </w:r>
      <w:r w:rsidR="00464EB2" w:rsidRPr="00464EB2">
        <w:rPr>
          <w:rFonts w:eastAsia="Calibri" w:cs="Arial"/>
          <w:b/>
          <w:bCs/>
          <w:color w:val="000000"/>
          <w:szCs w:val="32"/>
          <w:lang w:val="en-NZ"/>
        </w:rPr>
        <w:t>draft</w:t>
      </w:r>
      <w:r w:rsidR="00464EB2" w:rsidRPr="00464EB2">
        <w:rPr>
          <w:rFonts w:eastAsia="Calibri" w:cs="Arial"/>
          <w:color w:val="000000"/>
          <w:szCs w:val="32"/>
          <w:lang w:val="en-NZ"/>
        </w:rPr>
        <w:t xml:space="preserve"> something means to write the first version of it.</w:t>
      </w:r>
    </w:p>
    <w:p w14:paraId="40EA0606" w14:textId="378E811F" w:rsidR="00366EAB" w:rsidRDefault="00366EAB" w:rsidP="00912411">
      <w:pPr>
        <w:ind w:left="0"/>
        <w:rPr>
          <w:rFonts w:eastAsia="Times New Roman"/>
          <w:shd w:val="clear" w:color="auto" w:fill="FFFFFF"/>
          <w:lang w:eastAsia="en-GB"/>
        </w:rPr>
      </w:pPr>
    </w:p>
    <w:p w14:paraId="6CF5E866" w14:textId="40692C4D" w:rsidR="00366EAB" w:rsidRPr="00464EB2" w:rsidRDefault="00366EAB" w:rsidP="00366EAB">
      <w:pPr>
        <w:rPr>
          <w:rFonts w:eastAsia="Calibri" w:cs="Arial"/>
          <w:color w:val="000000"/>
          <w:szCs w:val="32"/>
          <w:lang w:val="en-NZ"/>
        </w:rPr>
      </w:pPr>
      <w:r>
        <w:rPr>
          <w:rFonts w:eastAsia="Calibri" w:cs="Arial"/>
          <w:noProof/>
          <w:color w:val="000000"/>
          <w:szCs w:val="32"/>
          <w:lang w:val="en-NZ" w:eastAsia="en-NZ"/>
        </w:rPr>
        <w:lastRenderedPageBreak/>
        <w:drawing>
          <wp:anchor distT="0" distB="0" distL="114300" distR="114300" simplePos="0" relativeHeight="251694592" behindDoc="0" locked="0" layoutInCell="1" allowOverlap="1" wp14:anchorId="20C164F8" wp14:editId="79EC8101">
            <wp:simplePos x="0" y="0"/>
            <wp:positionH relativeFrom="column">
              <wp:posOffset>-187</wp:posOffset>
            </wp:positionH>
            <wp:positionV relativeFrom="paragraph">
              <wp:posOffset>-21776</wp:posOffset>
            </wp:positionV>
            <wp:extent cx="1354269" cy="1354269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269" cy="1354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209A3907" wp14:editId="512AD370">
                <wp:simplePos x="0" y="0"/>
                <wp:positionH relativeFrom="column">
                  <wp:posOffset>2205318</wp:posOffset>
                </wp:positionH>
                <wp:positionV relativeFrom="paragraph">
                  <wp:posOffset>-21515</wp:posOffset>
                </wp:positionV>
                <wp:extent cx="3462655" cy="1032734"/>
                <wp:effectExtent l="0" t="0" r="4445" b="0"/>
                <wp:wrapNone/>
                <wp:docPr id="8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2655" cy="10327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E14533" id="Rectangle 42" o:spid="_x0000_s1026" style="position:absolute;margin-left:173.65pt;margin-top:-1.7pt;width:272.65pt;height:81.3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" fillcolor="#deeaf6 [664]" strokecolor="#deeaf6 [664]" strokeweight="1pt">
                <v:path arrowok="t"/>
              </v:rect>
            </w:pict>
          </mc:Fallback>
        </mc:AlternateContent>
      </w:r>
      <w:r w:rsidRPr="00464EB2">
        <w:rPr>
          <w:rFonts w:eastAsia="Calibri" w:cs="Arial"/>
          <w:color w:val="000000"/>
          <w:szCs w:val="32"/>
          <w:lang w:val="en-NZ"/>
        </w:rPr>
        <w:t xml:space="preserve">The </w:t>
      </w:r>
      <w:r w:rsidRPr="00464EB2">
        <w:rPr>
          <w:rFonts w:eastAsia="Calibri" w:cs="Arial"/>
          <w:b/>
          <w:bCs/>
          <w:color w:val="000000"/>
          <w:szCs w:val="32"/>
          <w:lang w:val="en-NZ"/>
        </w:rPr>
        <w:t>terms of reference</w:t>
      </w:r>
      <w:r w:rsidRPr="00464EB2">
        <w:rPr>
          <w:rFonts w:eastAsia="Calibri" w:cs="Arial"/>
          <w:color w:val="000000"/>
          <w:szCs w:val="32"/>
          <w:lang w:val="en-NZ"/>
        </w:rPr>
        <w:t xml:space="preserve"> mean the things that will be included in what the group looks at.</w:t>
      </w:r>
      <w:r w:rsidRPr="00366EAB">
        <w:rPr>
          <w:rFonts w:eastAsia="Times New Roman"/>
          <w:noProof/>
          <w:lang w:eastAsia="en-GB"/>
        </w:rPr>
        <w:t xml:space="preserve"> </w:t>
      </w:r>
    </w:p>
    <w:p w14:paraId="3EAAE799" w14:textId="35190559" w:rsidR="00464EB2" w:rsidRDefault="00464EB2" w:rsidP="00BF1DD5">
      <w:pPr>
        <w:ind w:left="4253" w:hanging="567"/>
        <w:rPr>
          <w:rFonts w:eastAsia="Times New Roman"/>
          <w:shd w:val="clear" w:color="auto" w:fill="FFFFFF"/>
          <w:lang w:eastAsia="en-GB"/>
        </w:rPr>
      </w:pPr>
    </w:p>
    <w:p w14:paraId="1BEF01D9" w14:textId="77777777" w:rsidR="00366EAB" w:rsidRDefault="00366EAB" w:rsidP="00BF1DD5">
      <w:pPr>
        <w:ind w:left="4253" w:hanging="567"/>
        <w:rPr>
          <w:rFonts w:eastAsia="Times New Roman"/>
          <w:shd w:val="clear" w:color="auto" w:fill="FFFFFF"/>
          <w:lang w:eastAsia="en-GB"/>
        </w:rPr>
      </w:pPr>
    </w:p>
    <w:p w14:paraId="12770E02" w14:textId="16E42174" w:rsidR="00464EB2" w:rsidRPr="008D3561" w:rsidRDefault="00464EB2" w:rsidP="008D356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</w:rPr>
      </w:pPr>
      <w:r w:rsidRPr="008D356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5616" behindDoc="0" locked="0" layoutInCell="1" allowOverlap="1" wp14:anchorId="6000A2BA" wp14:editId="2B3EE356">
            <wp:simplePos x="0" y="0"/>
            <wp:positionH relativeFrom="margin">
              <wp:posOffset>57150</wp:posOffset>
            </wp:positionH>
            <wp:positionV relativeFrom="paragraph">
              <wp:posOffset>568960</wp:posOffset>
            </wp:positionV>
            <wp:extent cx="1440180" cy="1009015"/>
            <wp:effectExtent l="0" t="0" r="0" b="0"/>
            <wp:wrapNone/>
            <wp:docPr id="257" name="Picture 25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5B0">
        <w:rPr>
          <w:rFonts w:ascii="Arial" w:hAnsi="Arial" w:cs="Arial"/>
          <w:sz w:val="32"/>
          <w:szCs w:val="32"/>
          <w:shd w:val="clear" w:color="auto" w:fill="FFFFFF"/>
          <w:lang w:eastAsia="en-GB"/>
        </w:rPr>
        <w:t xml:space="preserve">I would like the SWC </w:t>
      </w:r>
      <w:r w:rsidR="008D3561" w:rsidRPr="008D356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to agree the CRU does more thinking to tell me about:</w:t>
      </w:r>
      <w:r>
        <w:rPr>
          <w:shd w:val="clear" w:color="auto" w:fill="FFFFFF"/>
          <w:lang w:eastAsia="en-GB"/>
        </w:rPr>
        <w:br/>
      </w:r>
    </w:p>
    <w:p w14:paraId="7C6123D6" w14:textId="6D5F5999" w:rsidR="00464EB2" w:rsidRDefault="00464EB2" w:rsidP="00366EAB">
      <w:pPr>
        <w:pStyle w:val="ListParagraph"/>
        <w:numPr>
          <w:ilvl w:val="0"/>
          <w:numId w:val="8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 w:rsidRPr="00464EB2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96640" behindDoc="0" locked="0" layoutInCell="1" allowOverlap="1" wp14:anchorId="2F6F5F31" wp14:editId="7A403667">
            <wp:simplePos x="0" y="0"/>
            <wp:positionH relativeFrom="column">
              <wp:posOffset>-75345</wp:posOffset>
            </wp:positionH>
            <wp:positionV relativeFrom="paragraph">
              <wp:posOffset>579120</wp:posOffset>
            </wp:positionV>
            <wp:extent cx="1573530" cy="1220006"/>
            <wp:effectExtent l="0" t="0" r="762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22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what kinds of abuse should be covered by the redress system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35A8C307" w14:textId="46586728" w:rsidR="00464EB2" w:rsidRDefault="00464EB2" w:rsidP="00366EAB">
      <w:pPr>
        <w:pStyle w:val="ListParagraph"/>
        <w:numPr>
          <w:ilvl w:val="0"/>
          <w:numId w:val="8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proofErr w:type="gramStart"/>
      <w:r>
        <w:rPr>
          <w:rFonts w:eastAsia="Times New Roman"/>
          <w:shd w:val="clear" w:color="auto" w:fill="FFFFFF"/>
          <w:lang w:eastAsia="en-GB"/>
        </w:rPr>
        <w:t>if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the new system should include whānau of survivors.</w:t>
      </w:r>
    </w:p>
    <w:p w14:paraId="027D1299" w14:textId="3D14D1EA" w:rsidR="00464EB2" w:rsidRDefault="005135B0" w:rsidP="00BF1DD5">
      <w:pPr>
        <w:ind w:left="4253" w:hanging="567"/>
        <w:rPr>
          <w:rFonts w:eastAsia="Times New Roman"/>
          <w:shd w:val="clear" w:color="auto" w:fill="FFFFFF"/>
          <w:lang w:eastAsia="en-GB"/>
        </w:rPr>
      </w:pPr>
      <w:r w:rsidRPr="00464EB2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98688" behindDoc="0" locked="0" layoutInCell="1" allowOverlap="1" wp14:anchorId="13760BB9" wp14:editId="0D1E8C55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1581150" cy="1581150"/>
            <wp:effectExtent l="0" t="0" r="0" b="0"/>
            <wp:wrapNone/>
            <wp:docPr id="259" name="Picture 25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2FDD4" w14:textId="041F3A86" w:rsidR="00464EB2" w:rsidRDefault="00464EB2" w:rsidP="00BF1DD5">
      <w:pPr>
        <w:ind w:left="4253" w:hanging="567"/>
        <w:rPr>
          <w:rFonts w:eastAsia="Times New Roman"/>
          <w:shd w:val="clear" w:color="auto" w:fill="FFFFFF"/>
          <w:lang w:eastAsia="en-GB"/>
        </w:rPr>
      </w:pPr>
    </w:p>
    <w:p w14:paraId="3CD41D48" w14:textId="63145EFF" w:rsidR="00BF1DD5" w:rsidRDefault="00BF1DD5" w:rsidP="00464EB2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 also recommend the SWC agree that I will choose the Chair</w:t>
      </w:r>
      <w:r w:rsidR="00074315">
        <w:rPr>
          <w:rFonts w:eastAsia="Times New Roman"/>
          <w:shd w:val="clear" w:color="auto" w:fill="FFFFFF"/>
          <w:lang w:eastAsia="en-GB"/>
        </w:rPr>
        <w:t>person</w:t>
      </w:r>
      <w:r>
        <w:rPr>
          <w:rFonts w:eastAsia="Times New Roman"/>
          <w:shd w:val="clear" w:color="auto" w:fill="FFFFFF"/>
          <w:lang w:eastAsia="en-GB"/>
        </w:rPr>
        <w:t xml:space="preserve"> of </w:t>
      </w:r>
      <w:r w:rsidR="00464EB2">
        <w:rPr>
          <w:rFonts w:eastAsia="Times New Roman"/>
          <w:shd w:val="clear" w:color="auto" w:fill="FFFFFF"/>
          <w:lang w:eastAsia="en-GB"/>
        </w:rPr>
        <w:t>the</w:t>
      </w:r>
      <w:r>
        <w:rPr>
          <w:rFonts w:eastAsia="Times New Roman"/>
          <w:shd w:val="clear" w:color="auto" w:fill="FFFFFF"/>
          <w:lang w:eastAsia="en-GB"/>
        </w:rPr>
        <w:t xml:space="preserve"> groups.</w:t>
      </w:r>
    </w:p>
    <w:p w14:paraId="3CBCB40D" w14:textId="0E86A10D" w:rsidR="00BF1DD5" w:rsidRDefault="00BF1DD5" w:rsidP="00464EB2">
      <w:pPr>
        <w:rPr>
          <w:rFonts w:eastAsia="Times New Roman"/>
          <w:shd w:val="clear" w:color="auto" w:fill="FFFFFF"/>
          <w:lang w:eastAsia="en-GB"/>
        </w:rPr>
      </w:pPr>
    </w:p>
    <w:p w14:paraId="6C037692" w14:textId="5DDD1988" w:rsidR="00BF1DD5" w:rsidRDefault="00074315" w:rsidP="00464EB2">
      <w:pPr>
        <w:rPr>
          <w:rFonts w:eastAsia="Times New Roman"/>
          <w:shd w:val="clear" w:color="auto" w:fill="FFFFFF"/>
          <w:lang w:eastAsia="en-GB"/>
        </w:rPr>
      </w:pPr>
      <w:r w:rsidRPr="00464EB2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8752" behindDoc="0" locked="0" layoutInCell="1" allowOverlap="1" wp14:anchorId="29370C18" wp14:editId="72B9F5B7">
            <wp:simplePos x="0" y="0"/>
            <wp:positionH relativeFrom="column">
              <wp:posOffset>57785</wp:posOffset>
            </wp:positionH>
            <wp:positionV relativeFrom="paragraph">
              <wp:posOffset>76200</wp:posOffset>
            </wp:positionV>
            <wp:extent cx="1676400" cy="1676400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3BB65" w14:textId="1F8D3DAC" w:rsidR="00BF1DD5" w:rsidRPr="00BF1DD5" w:rsidRDefault="00BF1DD5" w:rsidP="00464EB2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 will discuss my choice with the</w:t>
      </w:r>
      <w:r w:rsidR="00366EAB">
        <w:rPr>
          <w:rFonts w:eastAsia="Times New Roman"/>
          <w:shd w:val="clear" w:color="auto" w:fill="FFFFFF"/>
          <w:lang w:eastAsia="en-GB"/>
        </w:rPr>
        <w:t xml:space="preserve"> </w:t>
      </w:r>
      <w:r>
        <w:rPr>
          <w:rFonts w:eastAsia="Times New Roman"/>
          <w:shd w:val="clear" w:color="auto" w:fill="FFFFFF"/>
          <w:lang w:eastAsia="en-GB"/>
        </w:rPr>
        <w:t xml:space="preserve">Minister </w:t>
      </w:r>
      <w:r w:rsidR="00850298">
        <w:rPr>
          <w:rFonts w:eastAsia="Times New Roman"/>
          <w:shd w:val="clear" w:color="auto" w:fill="FFFFFF"/>
          <w:lang w:eastAsia="en-GB"/>
        </w:rPr>
        <w:t xml:space="preserve">for </w:t>
      </w:r>
      <w:r>
        <w:rPr>
          <w:rFonts w:eastAsia="Times New Roman"/>
          <w:shd w:val="clear" w:color="auto" w:fill="FFFFFF"/>
          <w:lang w:eastAsia="en-GB"/>
        </w:rPr>
        <w:t>Māori Crown Relations</w:t>
      </w:r>
      <w:r w:rsidR="00366EAB">
        <w:rPr>
          <w:rFonts w:eastAsia="Times New Roman"/>
          <w:shd w:val="clear" w:color="auto" w:fill="FFFFFF"/>
          <w:lang w:eastAsia="en-GB"/>
        </w:rPr>
        <w:t>.</w:t>
      </w:r>
      <w:r>
        <w:rPr>
          <w:rFonts w:eastAsia="Times New Roman"/>
          <w:shd w:val="clear" w:color="auto" w:fill="FFFFFF"/>
          <w:lang w:eastAsia="en-GB"/>
        </w:rPr>
        <w:t xml:space="preserve"> </w:t>
      </w:r>
    </w:p>
    <w:p w14:paraId="4B55EB71" w14:textId="3BA1D432" w:rsidR="00BF1DD5" w:rsidRDefault="00BF1DD5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</w:p>
    <w:p w14:paraId="66FF0655" w14:textId="77777777" w:rsidR="00566B75" w:rsidRDefault="00566B75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52174D04" w14:textId="5DCEADE2" w:rsidR="00566B75" w:rsidRPr="00E43F08" w:rsidRDefault="00566B75" w:rsidP="00566B75">
      <w:pPr>
        <w:spacing w:after="120"/>
        <w:ind w:left="3544"/>
        <w:rPr>
          <w:rFonts w:eastAsia="Times New Roman" w:cs="Arial"/>
          <w:szCs w:val="32"/>
          <w:lang w:eastAsia="en-NZ"/>
        </w:rPr>
      </w:pPr>
      <w:bookmarkStart w:id="1" w:name="_Hlk53559738"/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73088" behindDoc="0" locked="0" layoutInCell="1" allowOverlap="1" wp14:anchorId="4D68616F" wp14:editId="20A9BBC4">
            <wp:simplePos x="0" y="0"/>
            <wp:positionH relativeFrom="column">
              <wp:posOffset>-17780</wp:posOffset>
            </wp:positionH>
            <wp:positionV relativeFrom="paragraph">
              <wp:posOffset>85725</wp:posOffset>
            </wp:positionV>
            <wp:extent cx="2124075" cy="494895"/>
            <wp:effectExtent l="0" t="0" r="0" b="0"/>
            <wp:wrapNone/>
            <wp:docPr id="261" name="Picture 26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9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16EB0B0" wp14:editId="5CF1AA91">
                <wp:simplePos x="0" y="0"/>
                <wp:positionH relativeFrom="margin">
                  <wp:posOffset>-339634</wp:posOffset>
                </wp:positionH>
                <wp:positionV relativeFrom="paragraph">
                  <wp:posOffset>-261257</wp:posOffset>
                </wp:positionV>
                <wp:extent cx="6234430" cy="8963569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6356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10CC3" id="Rectangle: Rounded Corners 24" o:spid="_x0000_s1026" style="position:absolute;margin-left:-26.75pt;margin-top:-20.55pt;width:490.9pt;height:705.8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" filled="f" strokecolor="windowText">
                <w10:wrap anchorx="margin"/>
              </v:rect>
            </w:pict>
          </mc:Fallback>
        </mc:AlternateContent>
      </w:r>
      <w:r w:rsidRPr="00E43F08">
        <w:rPr>
          <w:rFonts w:eastAsia="Times New Roman" w:cs="Arial"/>
          <w:szCs w:val="32"/>
          <w:lang w:eastAsia="en-NZ"/>
        </w:rPr>
        <w:t>This information has been written by</w:t>
      </w:r>
      <w:r w:rsidRPr="00566B75">
        <w:rPr>
          <w:rFonts w:eastAsia="Times New Roman" w:cs="Arial"/>
          <w:szCs w:val="32"/>
          <w:lang w:eastAsia="en-NZ"/>
        </w:rPr>
        <w:t xml:space="preserve"> </w:t>
      </w:r>
      <w:r>
        <w:rPr>
          <w:rFonts w:eastAsia="Times New Roman" w:cs="Arial"/>
          <w:szCs w:val="32"/>
          <w:lang w:eastAsia="en-NZ"/>
        </w:rPr>
        <w:t>the New Zealand Government</w:t>
      </w:r>
      <w:r w:rsidRPr="00E43F08">
        <w:rPr>
          <w:rFonts w:eastAsia="Times New Roman" w:cs="Arial"/>
          <w:szCs w:val="32"/>
          <w:lang w:eastAsia="en-NZ"/>
        </w:rPr>
        <w:t>.</w:t>
      </w:r>
    </w:p>
    <w:p w14:paraId="62F260E7" w14:textId="77777777" w:rsidR="00566B75" w:rsidRPr="00E43F08" w:rsidRDefault="00566B75" w:rsidP="00566B75">
      <w:pPr>
        <w:spacing w:after="120"/>
        <w:ind w:left="3544"/>
        <w:rPr>
          <w:rFonts w:eastAsia="Times New Roman" w:cs="Arial"/>
          <w:sz w:val="24"/>
          <w:szCs w:val="32"/>
          <w:lang w:eastAsia="en-NZ"/>
        </w:rPr>
      </w:pPr>
    </w:p>
    <w:p w14:paraId="077C5E94" w14:textId="77777777" w:rsidR="00566B75" w:rsidRPr="00E43F08" w:rsidRDefault="00566B75" w:rsidP="00566B75">
      <w:pPr>
        <w:spacing w:after="120"/>
        <w:ind w:left="3544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764224" behindDoc="1" locked="0" layoutInCell="1" allowOverlap="1" wp14:anchorId="105CE420" wp14:editId="47FEA94F">
            <wp:simplePos x="0" y="0"/>
            <wp:positionH relativeFrom="column">
              <wp:posOffset>-15267</wp:posOffset>
            </wp:positionH>
            <wp:positionV relativeFrom="paragraph">
              <wp:posOffset>146050</wp:posOffset>
            </wp:positionV>
            <wp:extent cx="1959428" cy="719209"/>
            <wp:effectExtent l="0" t="0" r="3175" b="5080"/>
            <wp:wrapNone/>
            <wp:docPr id="230" name="Picture 23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8" cy="71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49451361" w14:textId="57AA25EE" w:rsidR="00566B75" w:rsidRPr="00E43F08" w:rsidRDefault="00566B75" w:rsidP="00566B75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63200" behindDoc="0" locked="0" layoutInCell="1" allowOverlap="1" wp14:anchorId="15ADB9E9" wp14:editId="72B9F108">
            <wp:simplePos x="0" y="0"/>
            <wp:positionH relativeFrom="column">
              <wp:posOffset>-10886</wp:posOffset>
            </wp:positionH>
            <wp:positionV relativeFrom="paragraph">
              <wp:posOffset>270420</wp:posOffset>
            </wp:positionV>
            <wp:extent cx="1982685" cy="729343"/>
            <wp:effectExtent l="0" t="0" r="0" b="0"/>
            <wp:wrapNone/>
            <wp:docPr id="235" name="Picture 2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685" cy="729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5523E" w14:textId="08AC5E4B" w:rsidR="00566B75" w:rsidRPr="00E43F08" w:rsidRDefault="00566B75" w:rsidP="00566B75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393104D7" w14:textId="77777777" w:rsidR="00566B75" w:rsidRPr="00E43F08" w:rsidRDefault="00566B75" w:rsidP="00566B75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757056" behindDoc="1" locked="0" layoutInCell="1" allowOverlap="1" wp14:anchorId="5A48E3E2" wp14:editId="482CF244">
            <wp:simplePos x="0" y="0"/>
            <wp:positionH relativeFrom="margin">
              <wp:posOffset>252185</wp:posOffset>
            </wp:positionH>
            <wp:positionV relativeFrom="paragraph">
              <wp:posOffset>225244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250" name="Picture 25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390BC" w14:textId="77777777" w:rsidR="00566B75" w:rsidRPr="00E43F08" w:rsidRDefault="00566B75" w:rsidP="00566B75">
      <w:pPr>
        <w:ind w:left="360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402453F7" w14:textId="77777777" w:rsidR="00566B75" w:rsidRPr="00566B75" w:rsidRDefault="00566B75" w:rsidP="00566B75">
      <w:pPr>
        <w:ind w:left="3960"/>
        <w:contextualSpacing/>
        <w:rPr>
          <w:rFonts w:eastAsia="Calibri" w:cs="Arial"/>
          <w:sz w:val="16"/>
          <w:szCs w:val="32"/>
          <w:lang w:val="en-GB" w:eastAsia="en-NZ"/>
        </w:rPr>
      </w:pPr>
    </w:p>
    <w:p w14:paraId="4CB5F223" w14:textId="00752E93" w:rsidR="00566B75" w:rsidRPr="00E43F08" w:rsidRDefault="00566B75" w:rsidP="00566B75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7B170686" w14:textId="77777777" w:rsidR="00566B75" w:rsidRPr="00E43F08" w:rsidRDefault="00566B75" w:rsidP="00566B75">
      <w:pPr>
        <w:ind w:left="4111" w:hanging="502"/>
        <w:rPr>
          <w:rFonts w:eastAsia="Times New Roman" w:cs="Arial"/>
          <w:sz w:val="2"/>
          <w:szCs w:val="32"/>
          <w:lang w:eastAsia="en-NZ"/>
        </w:rPr>
      </w:pPr>
    </w:p>
    <w:p w14:paraId="3D622C67" w14:textId="2A887BD2" w:rsidR="00566B75" w:rsidRPr="00566B75" w:rsidRDefault="00566B75" w:rsidP="00566B75">
      <w:pPr>
        <w:ind w:left="4111" w:hanging="502"/>
        <w:contextualSpacing/>
        <w:rPr>
          <w:rFonts w:eastAsia="Calibri" w:cs="Arial"/>
          <w:sz w:val="14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61152" behindDoc="0" locked="0" layoutInCell="1" allowOverlap="1" wp14:anchorId="79BD29E0" wp14:editId="6248D622">
            <wp:simplePos x="0" y="0"/>
            <wp:positionH relativeFrom="margin">
              <wp:posOffset>47988</wp:posOffset>
            </wp:positionH>
            <wp:positionV relativeFrom="paragraph">
              <wp:posOffset>138430</wp:posOffset>
            </wp:positionV>
            <wp:extent cx="1809750" cy="203835"/>
            <wp:effectExtent l="0" t="0" r="0" b="571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E50A5" w14:textId="74C33AB1" w:rsidR="00566B75" w:rsidRPr="00E43F08" w:rsidRDefault="00566B75" w:rsidP="00566B75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2978B2FE" w14:textId="77777777" w:rsidR="00566B75" w:rsidRPr="00E43F08" w:rsidRDefault="00566B75" w:rsidP="00566B75">
      <w:pPr>
        <w:ind w:left="4111" w:hanging="502"/>
        <w:rPr>
          <w:rFonts w:eastAsia="Times New Roman" w:cs="Arial"/>
          <w:sz w:val="2"/>
          <w:szCs w:val="32"/>
          <w:lang w:eastAsia="en-NZ"/>
        </w:rPr>
      </w:pPr>
    </w:p>
    <w:p w14:paraId="1677873A" w14:textId="77777777" w:rsidR="00566B75" w:rsidRPr="00566B75" w:rsidRDefault="00566B75" w:rsidP="00566B75">
      <w:pPr>
        <w:ind w:left="4111" w:hanging="502"/>
        <w:contextualSpacing/>
        <w:rPr>
          <w:rFonts w:eastAsia="Calibri" w:cs="Arial"/>
          <w:sz w:val="14"/>
          <w:szCs w:val="32"/>
          <w:lang w:val="en-GB" w:eastAsia="en-NZ"/>
        </w:rPr>
      </w:pPr>
      <w:r w:rsidRPr="00566B75">
        <w:rPr>
          <w:rFonts w:eastAsia="Calibri" w:cs="Arial"/>
          <w:noProof/>
          <w:sz w:val="14"/>
          <w:szCs w:val="32"/>
          <w:lang w:val="en-NZ" w:eastAsia="en-NZ"/>
        </w:rPr>
        <w:drawing>
          <wp:anchor distT="0" distB="0" distL="114300" distR="114300" simplePos="0" relativeHeight="251762176" behindDoc="0" locked="0" layoutInCell="1" allowOverlap="1" wp14:anchorId="37892715" wp14:editId="23AD2F0A">
            <wp:simplePos x="0" y="0"/>
            <wp:positionH relativeFrom="column">
              <wp:posOffset>390525</wp:posOffset>
            </wp:positionH>
            <wp:positionV relativeFrom="paragraph">
              <wp:posOffset>20955</wp:posOffset>
            </wp:positionV>
            <wp:extent cx="1036955" cy="1098550"/>
            <wp:effectExtent l="0" t="0" r="0" b="635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B8475" w14:textId="77777777" w:rsidR="00566B75" w:rsidRPr="00AF668B" w:rsidRDefault="00566B75" w:rsidP="00566B75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3D651B73" w14:textId="77777777" w:rsidR="00566B75" w:rsidRPr="00566B75" w:rsidRDefault="00566B75" w:rsidP="00566B75">
      <w:pPr>
        <w:ind w:left="4111" w:hanging="502"/>
        <w:contextualSpacing/>
        <w:rPr>
          <w:rFonts w:eastAsia="Calibri" w:cs="Arial"/>
          <w:sz w:val="14"/>
          <w:szCs w:val="32"/>
          <w:lang w:val="en-GB" w:eastAsia="en-NZ"/>
        </w:rPr>
      </w:pPr>
    </w:p>
    <w:p w14:paraId="6ADAE54A" w14:textId="77777777" w:rsidR="00566B75" w:rsidRPr="00AF668B" w:rsidRDefault="00566B75" w:rsidP="00566B75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eastAsia="Calibri" w:cs="Arial"/>
          <w:szCs w:val="32"/>
          <w:lang w:val="en-GB"/>
        </w:rPr>
        <w:t>Huriana</w:t>
      </w:r>
      <w:r w:rsidRPr="00AF668B">
        <w:rPr>
          <w:rFonts w:eastAsia="Calibri" w:cs="Arial"/>
          <w:szCs w:val="32"/>
          <w:shd w:val="clear" w:color="auto" w:fill="FFFFFF"/>
          <w:lang w:val="en-GB"/>
        </w:rPr>
        <w:t> Kopeke-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Te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 xml:space="preserve"> Aho.</w:t>
      </w:r>
    </w:p>
    <w:p w14:paraId="6A9B48E8" w14:textId="77777777" w:rsidR="00566B75" w:rsidRPr="00EC6639" w:rsidRDefault="00566B75" w:rsidP="00566B75">
      <w:pPr>
        <w:rPr>
          <w:rFonts w:eastAsia="Times New Roman" w:cs="Arial"/>
          <w:szCs w:val="32"/>
          <w:lang w:eastAsia="en-NZ"/>
        </w:rPr>
      </w:pPr>
    </w:p>
    <w:p w14:paraId="05845D55" w14:textId="1F4BC056" w:rsidR="008B23DA" w:rsidRDefault="00566B75" w:rsidP="005774B2">
      <w:pPr>
        <w:spacing w:after="120"/>
        <w:ind w:left="3402"/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759104" behindDoc="0" locked="0" layoutInCell="1" allowOverlap="1" wp14:anchorId="45F26760" wp14:editId="7F74B86B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69" name="Picture 26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3BD3EC50" wp14:editId="4C1D9440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D1BF0" w14:textId="77777777" w:rsidR="00566B75" w:rsidRDefault="00566B75" w:rsidP="00566B75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D3EC50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32" type="#_x0000_t202" style="position:absolute;left:0;text-align:left;margin-left:19.65pt;margin-top:18.75pt;width:55.6pt;height:83.25pt;z-index:251758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" stroked="f">
                <v:textbox style="mso-fit-shape-to-text:t">
                  <w:txbxContent>
                    <w:p w14:paraId="751D1BF0" w14:textId="77777777" w:rsidR="00566B75" w:rsidRDefault="00566B75" w:rsidP="00566B75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8B23DA" w:rsidSect="00EA5914">
      <w:footerReference w:type="even" r:id="rId114"/>
      <w:footerReference w:type="default" r:id="rId11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202CC" w16cex:dateUtc="2023-02-10T23:04:00Z"/>
  <w16cex:commentExtensible w16cex:durableId="27920364" w16cex:dateUtc="2023-02-10T23:07:00Z"/>
  <w16cex:commentExtensible w16cex:durableId="27920922" w16cex:dateUtc="2023-02-10T23:31:00Z"/>
  <w16cex:commentExtensible w16cex:durableId="279209F3" w16cex:dateUtc="2023-02-10T23:34:00Z"/>
  <w16cex:commentExtensible w16cex:durableId="2792062D" w16cex:dateUtc="2023-02-10T23:18:00Z"/>
  <w16cex:commentExtensible w16cex:durableId="27920644" w16cex:dateUtc="2023-02-10T23:19:00Z"/>
  <w16cex:commentExtensible w16cex:durableId="27920AA7" w16cex:dateUtc="2023-02-10T23:37:00Z"/>
  <w16cex:commentExtensible w16cex:durableId="279206C4" w16cex:dateUtc="2023-02-10T23:21:00Z"/>
  <w16cex:commentExtensible w16cex:durableId="279206D5" w16cex:dateUtc="2023-02-10T23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CF1FC17" w16cid:durableId="279202CC"/>
  <w16cid:commentId w16cid:paraId="3373A1A1" w16cid:durableId="27920364"/>
  <w16cid:commentId w16cid:paraId="1B4E4F1C" w16cid:durableId="27920922"/>
  <w16cid:commentId w16cid:paraId="3617619E" w16cid:durableId="279209F3"/>
  <w16cid:commentId w16cid:paraId="7494864D" w16cid:durableId="2792062D"/>
  <w16cid:commentId w16cid:paraId="77A2A0AB" w16cid:durableId="27920644"/>
  <w16cid:commentId w16cid:paraId="1103742A" w16cid:durableId="27920AA7"/>
  <w16cid:commentId w16cid:paraId="1468EF21" w16cid:durableId="279206C4"/>
  <w16cid:commentId w16cid:paraId="11257A71" w16cid:durableId="279206D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9EB0FE" w14:textId="77777777" w:rsidR="00D92D40" w:rsidRDefault="00D92D40">
      <w:pPr>
        <w:spacing w:line="240" w:lineRule="auto"/>
      </w:pPr>
      <w:r>
        <w:separator/>
      </w:r>
    </w:p>
  </w:endnote>
  <w:endnote w:type="continuationSeparator" w:id="0">
    <w:p w14:paraId="3ED916F7" w14:textId="77777777" w:rsidR="00D92D40" w:rsidRDefault="00D92D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CA56082" w14:textId="77777777" w:rsidR="00CB62BB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7433DD" w14:textId="77777777" w:rsidR="00CB62BB" w:rsidRDefault="00CB62B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8825F9" w14:textId="77777777" w:rsidR="00CB62BB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FE2CDF">
          <w:rPr>
            <w:rStyle w:val="PageNumber"/>
            <w:noProof/>
            <w:sz w:val="28"/>
            <w:szCs w:val="28"/>
          </w:rPr>
          <w:t>20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12589B0" w14:textId="77777777" w:rsidR="00CB62BB" w:rsidRDefault="00CB62B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24B731" w14:textId="77777777" w:rsidR="00D92D40" w:rsidRDefault="00D92D40">
      <w:pPr>
        <w:spacing w:line="240" w:lineRule="auto"/>
      </w:pPr>
      <w:r>
        <w:separator/>
      </w:r>
    </w:p>
  </w:footnote>
  <w:footnote w:type="continuationSeparator" w:id="0">
    <w:p w14:paraId="4D999053" w14:textId="77777777" w:rsidR="00D92D40" w:rsidRDefault="00D92D4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C728A"/>
    <w:multiLevelType w:val="hybridMultilevel"/>
    <w:tmpl w:val="F6CCA26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>
    <w:nsid w:val="0BB37C6F"/>
    <w:multiLevelType w:val="hybridMultilevel"/>
    <w:tmpl w:val="1CAC4CCC"/>
    <w:lvl w:ilvl="0" w:tplc="B7CA42C4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">
    <w:nsid w:val="15F919D3"/>
    <w:multiLevelType w:val="hybridMultilevel"/>
    <w:tmpl w:val="23E20AE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>
    <w:nsid w:val="25FB38AC"/>
    <w:multiLevelType w:val="hybridMultilevel"/>
    <w:tmpl w:val="B7387ACE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Times New Roman" w:hint="default"/>
      </w:rPr>
    </w:lvl>
    <w:lvl w:ilvl="1" w:tplc="08090003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>
    <w:nsid w:val="30F44469"/>
    <w:multiLevelType w:val="hybridMultilevel"/>
    <w:tmpl w:val="67F2502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>
    <w:nsid w:val="31E00DC9"/>
    <w:multiLevelType w:val="hybridMultilevel"/>
    <w:tmpl w:val="2370D05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>
    <w:nsid w:val="344A2906"/>
    <w:multiLevelType w:val="hybridMultilevel"/>
    <w:tmpl w:val="1BB41C8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378B185B"/>
    <w:multiLevelType w:val="hybridMultilevel"/>
    <w:tmpl w:val="A8F66C70"/>
    <w:lvl w:ilvl="0" w:tplc="71A2F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7A552E"/>
    <w:multiLevelType w:val="hybridMultilevel"/>
    <w:tmpl w:val="40C6586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48787539"/>
    <w:multiLevelType w:val="hybridMultilevel"/>
    <w:tmpl w:val="9EEE83E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4CF5082A"/>
    <w:multiLevelType w:val="hybridMultilevel"/>
    <w:tmpl w:val="E256890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59112EAA"/>
    <w:multiLevelType w:val="hybridMultilevel"/>
    <w:tmpl w:val="E862934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59863A12"/>
    <w:multiLevelType w:val="hybridMultilevel"/>
    <w:tmpl w:val="1F845C42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5">
    <w:nsid w:val="62FB76A4"/>
    <w:multiLevelType w:val="hybridMultilevel"/>
    <w:tmpl w:val="93EC30B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>
    <w:nsid w:val="6E1E3FA8"/>
    <w:multiLevelType w:val="hybridMultilevel"/>
    <w:tmpl w:val="AE6258E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>
    <w:nsid w:val="7B152206"/>
    <w:multiLevelType w:val="hybridMultilevel"/>
    <w:tmpl w:val="058AC5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0"/>
  </w:num>
  <w:num w:numId="4">
    <w:abstractNumId w:val="4"/>
  </w:num>
  <w:num w:numId="5">
    <w:abstractNumId w:val="9"/>
  </w:num>
  <w:num w:numId="6">
    <w:abstractNumId w:val="8"/>
  </w:num>
  <w:num w:numId="7">
    <w:abstractNumId w:val="12"/>
  </w:num>
  <w:num w:numId="8">
    <w:abstractNumId w:val="3"/>
  </w:num>
  <w:num w:numId="9">
    <w:abstractNumId w:val="13"/>
  </w:num>
  <w:num w:numId="10">
    <w:abstractNumId w:val="14"/>
  </w:num>
  <w:num w:numId="11">
    <w:abstractNumId w:val="7"/>
  </w:num>
  <w:num w:numId="12">
    <w:abstractNumId w:val="15"/>
  </w:num>
  <w:num w:numId="13">
    <w:abstractNumId w:val="10"/>
  </w:num>
  <w:num w:numId="14">
    <w:abstractNumId w:val="16"/>
  </w:num>
  <w:num w:numId="15">
    <w:abstractNumId w:val="2"/>
  </w:num>
  <w:num w:numId="16">
    <w:abstractNumId w:val="11"/>
  </w:num>
  <w:num w:numId="17">
    <w:abstractNumId w:val="17"/>
  </w:num>
  <w:num w:numId="18">
    <w:abstractNumId w:val="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Q1NDM3NTQ0NjAyNzRR0lEKTi0uzszPAykwrgUAKL+qMiwAAAA="/>
  </w:docVars>
  <w:rsids>
    <w:rsidRoot w:val="006136DC"/>
    <w:rsid w:val="000070D9"/>
    <w:rsid w:val="000227B4"/>
    <w:rsid w:val="0003092A"/>
    <w:rsid w:val="0004557B"/>
    <w:rsid w:val="00067581"/>
    <w:rsid w:val="00074315"/>
    <w:rsid w:val="00074885"/>
    <w:rsid w:val="000B2A7D"/>
    <w:rsid w:val="000D461E"/>
    <w:rsid w:val="001147BB"/>
    <w:rsid w:val="001246D5"/>
    <w:rsid w:val="00156D08"/>
    <w:rsid w:val="00164979"/>
    <w:rsid w:val="001754F4"/>
    <w:rsid w:val="001B4DD5"/>
    <w:rsid w:val="001D223E"/>
    <w:rsid w:val="001E3429"/>
    <w:rsid w:val="00215EAA"/>
    <w:rsid w:val="00226F54"/>
    <w:rsid w:val="00261BF8"/>
    <w:rsid w:val="002C0097"/>
    <w:rsid w:val="002E556E"/>
    <w:rsid w:val="003573C7"/>
    <w:rsid w:val="00366EAB"/>
    <w:rsid w:val="003B6563"/>
    <w:rsid w:val="003D1DE2"/>
    <w:rsid w:val="003F4FFF"/>
    <w:rsid w:val="00455F67"/>
    <w:rsid w:val="004567B0"/>
    <w:rsid w:val="00464EB2"/>
    <w:rsid w:val="004C3833"/>
    <w:rsid w:val="004F56C0"/>
    <w:rsid w:val="00503AD5"/>
    <w:rsid w:val="005135B0"/>
    <w:rsid w:val="00525888"/>
    <w:rsid w:val="0053103A"/>
    <w:rsid w:val="005316DD"/>
    <w:rsid w:val="00566B75"/>
    <w:rsid w:val="005774B2"/>
    <w:rsid w:val="006136DC"/>
    <w:rsid w:val="0065483F"/>
    <w:rsid w:val="00662DA5"/>
    <w:rsid w:val="00683A7A"/>
    <w:rsid w:val="00695579"/>
    <w:rsid w:val="006A0B74"/>
    <w:rsid w:val="006C5C26"/>
    <w:rsid w:val="006D61FB"/>
    <w:rsid w:val="006E050D"/>
    <w:rsid w:val="00705CA3"/>
    <w:rsid w:val="0076095F"/>
    <w:rsid w:val="007829EC"/>
    <w:rsid w:val="00803303"/>
    <w:rsid w:val="008448A5"/>
    <w:rsid w:val="00850298"/>
    <w:rsid w:val="008848CB"/>
    <w:rsid w:val="008B23DA"/>
    <w:rsid w:val="008D3561"/>
    <w:rsid w:val="008D437D"/>
    <w:rsid w:val="00912411"/>
    <w:rsid w:val="009411B0"/>
    <w:rsid w:val="00962E0F"/>
    <w:rsid w:val="0097558F"/>
    <w:rsid w:val="00A12915"/>
    <w:rsid w:val="00AB7A08"/>
    <w:rsid w:val="00AD7849"/>
    <w:rsid w:val="00AF3927"/>
    <w:rsid w:val="00B81A2E"/>
    <w:rsid w:val="00BB25BF"/>
    <w:rsid w:val="00BC7E04"/>
    <w:rsid w:val="00BF1DD5"/>
    <w:rsid w:val="00BF7E60"/>
    <w:rsid w:val="00C05EEA"/>
    <w:rsid w:val="00C15C70"/>
    <w:rsid w:val="00C51536"/>
    <w:rsid w:val="00CB62BB"/>
    <w:rsid w:val="00D0175D"/>
    <w:rsid w:val="00D41FF0"/>
    <w:rsid w:val="00D652D9"/>
    <w:rsid w:val="00D67451"/>
    <w:rsid w:val="00D731B4"/>
    <w:rsid w:val="00D76102"/>
    <w:rsid w:val="00D852B6"/>
    <w:rsid w:val="00D92D40"/>
    <w:rsid w:val="00DF2E18"/>
    <w:rsid w:val="00E17BF8"/>
    <w:rsid w:val="00E70E61"/>
    <w:rsid w:val="00EA567F"/>
    <w:rsid w:val="00EA5914"/>
    <w:rsid w:val="00EF39D6"/>
    <w:rsid w:val="00F0330E"/>
    <w:rsid w:val="00F101B2"/>
    <w:rsid w:val="00F20BCC"/>
    <w:rsid w:val="00F45975"/>
    <w:rsid w:val="00F60454"/>
    <w:rsid w:val="00F67823"/>
    <w:rsid w:val="00F87859"/>
    <w:rsid w:val="00FC4C1B"/>
    <w:rsid w:val="00FE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04811"/>
  <w15:docId w15:val="{1D9A7791-5FC7-4E79-8C85-EA713508A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03A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1147BB"/>
    <w:pPr>
      <w:keepNext/>
      <w:keepLines/>
      <w:widowControl w:val="0"/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92A"/>
    <w:pPr>
      <w:keepNext/>
      <w:keepLines/>
      <w:spacing w:before="40"/>
      <w:ind w:left="0"/>
      <w:jc w:val="center"/>
      <w:outlineLvl w:val="1"/>
    </w:pPr>
    <w:rPr>
      <w:rFonts w:eastAsiaTheme="majorEastAsia" w:cstheme="majorBidi"/>
      <w:color w:val="000000" w:themeColor="text1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147BB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366EAB"/>
    <w:pPr>
      <w:numPr>
        <w:numId w:val="2"/>
      </w:numPr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366EAB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F87859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092A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  <w:style w:type="paragraph" w:styleId="NoSpacing">
    <w:name w:val="No Spacing"/>
    <w:uiPriority w:val="1"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SubtleEmphasis">
    <w:name w:val="Subtle Emphasis"/>
    <w:basedOn w:val="DefaultParagraphFont"/>
    <w:uiPriority w:val="19"/>
    <w:rsid w:val="000070D9"/>
    <w:rPr>
      <w:i/>
      <w:iCs/>
      <w:color w:val="404040" w:themeColor="text1" w:themeTint="BF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EA5914"/>
    <w:rPr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EA5914"/>
    <w:rPr>
      <w:rFonts w:ascii="Arial" w:eastAsia="Arial Unicode MS" w:hAnsi="Arial"/>
      <w:b/>
      <w:bCs/>
      <w:kern w:val="28"/>
      <w:sz w:val="44"/>
      <w:lang w:val="en-AU"/>
    </w:rPr>
  </w:style>
  <w:style w:type="character" w:customStyle="1" w:styleId="normaltextrun">
    <w:name w:val="normaltextrun"/>
    <w:basedOn w:val="DefaultParagraphFont"/>
    <w:rsid w:val="00EF39D6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5EE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83A7A"/>
    <w:rPr>
      <w:rFonts w:ascii="Arial" w:eastAsiaTheme="minorEastAsia" w:hAnsi="Arial"/>
      <w:sz w:val="3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683A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3A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3A7A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3A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3A7A"/>
    <w:rPr>
      <w:rFonts w:ascii="Arial" w:eastAsiaTheme="minorEastAsia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31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315"/>
    <w:rPr>
      <w:rFonts w:ascii="Segoe UI" w:eastAsiaTheme="minorEastAsia" w:hAnsi="Segoe UI" w:cs="Segoe UI"/>
      <w:sz w:val="18"/>
      <w:szCs w:val="18"/>
      <w:lang w:val="en-AU"/>
    </w:rPr>
  </w:style>
  <w:style w:type="paragraph" w:customStyle="1" w:styleId="xmsonormal">
    <w:name w:val="x_msonormal"/>
    <w:basedOn w:val="Normal"/>
    <w:rsid w:val="006D61F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theme" Target="theme/theme1.xml"/><Relationship Id="rId21" Type="http://schemas.openxmlformats.org/officeDocument/2006/relationships/hyperlink" Target="http://www.abuseinquiryresponse.govt.nz/documents/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63" Type="http://schemas.openxmlformats.org/officeDocument/2006/relationships/image" Target="media/image48.png"/><Relationship Id="rId68" Type="http://schemas.openxmlformats.org/officeDocument/2006/relationships/image" Target="media/image510.png"/><Relationship Id="rId84" Type="http://schemas.openxmlformats.org/officeDocument/2006/relationships/image" Target="media/image67.jpeg"/><Relationship Id="rId89" Type="http://schemas.openxmlformats.org/officeDocument/2006/relationships/image" Target="media/image72.png"/><Relationship Id="rId112" Type="http://schemas.openxmlformats.org/officeDocument/2006/relationships/image" Target="media/image95.png"/><Relationship Id="rId16" Type="http://schemas.openxmlformats.org/officeDocument/2006/relationships/image" Target="media/image9.jpeg"/><Relationship Id="rId107" Type="http://schemas.openxmlformats.org/officeDocument/2006/relationships/image" Target="media/image90.png"/><Relationship Id="rId11" Type="http://schemas.openxmlformats.org/officeDocument/2006/relationships/image" Target="media/image4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87" Type="http://schemas.openxmlformats.org/officeDocument/2006/relationships/image" Target="media/image70.png"/><Relationship Id="rId102" Type="http://schemas.openxmlformats.org/officeDocument/2006/relationships/image" Target="media/image85.jpeg"/><Relationship Id="rId110" Type="http://schemas.openxmlformats.org/officeDocument/2006/relationships/image" Target="media/image93.jpeg"/><Relationship Id="rId115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82" Type="http://schemas.openxmlformats.org/officeDocument/2006/relationships/image" Target="media/image65.png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5.sv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hyperlink" Target="about:blank" TargetMode="External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20.jpeg"/><Relationship Id="rId77" Type="http://schemas.openxmlformats.org/officeDocument/2006/relationships/image" Target="media/image60.png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113" Type="http://schemas.openxmlformats.org/officeDocument/2006/relationships/image" Target="media/image96.png"/><Relationship Id="rId118" Type="http://schemas.microsoft.com/office/2018/08/relationships/commentsExtensible" Target="commentsExtensible.xml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72" Type="http://schemas.openxmlformats.org/officeDocument/2006/relationships/image" Target="media/image55.jpeg"/><Relationship Id="rId80" Type="http://schemas.openxmlformats.org/officeDocument/2006/relationships/image" Target="media/image63.png"/><Relationship Id="rId85" Type="http://schemas.openxmlformats.org/officeDocument/2006/relationships/image" Target="media/image68.jpe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3.pn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103" Type="http://schemas.openxmlformats.org/officeDocument/2006/relationships/image" Target="media/image86.png"/><Relationship Id="rId108" Type="http://schemas.openxmlformats.org/officeDocument/2006/relationships/image" Target="media/image91.jpeg"/><Relationship Id="rId11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29.jpe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11" Type="http://schemas.openxmlformats.org/officeDocument/2006/relationships/image" Target="media/image9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png"/><Relationship Id="rId57" Type="http://schemas.openxmlformats.org/officeDocument/2006/relationships/image" Target="media/image42.jpeg"/><Relationship Id="rId106" Type="http://schemas.openxmlformats.org/officeDocument/2006/relationships/image" Target="media/image89.png"/><Relationship Id="rId114" Type="http://schemas.openxmlformats.org/officeDocument/2006/relationships/footer" Target="footer1.xml"/><Relationship Id="rId119" Type="http://schemas.microsoft.com/office/2016/09/relationships/commentsIds" Target="commentsIds.xml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image" Target="media/image31.jp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7.jpeg"/><Relationship Id="rId109" Type="http://schemas.openxmlformats.org/officeDocument/2006/relationships/image" Target="media/image92.png"/><Relationship Id="rId34" Type="http://schemas.openxmlformats.org/officeDocument/2006/relationships/image" Target="media/image22.jpeg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76" Type="http://schemas.openxmlformats.org/officeDocument/2006/relationships/image" Target="media/image59.png"/><Relationship Id="rId97" Type="http://schemas.openxmlformats.org/officeDocument/2006/relationships/image" Target="media/image80.jpeg"/><Relationship Id="rId104" Type="http://schemas.openxmlformats.org/officeDocument/2006/relationships/image" Target="media/image87.jpe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75.png"/><Relationship Id="rId2" Type="http://schemas.openxmlformats.org/officeDocument/2006/relationships/numbering" Target="numbering.xml"/><Relationship Id="rId29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v.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8988F-7968-451F-9309-DEAF418BB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v.3</Template>
  <TotalTime>70</TotalTime>
  <Pages>24</Pages>
  <Words>1238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Microsoft account</cp:lastModifiedBy>
  <cp:revision>18</cp:revision>
  <cp:lastPrinted>2023-02-11T22:33:00Z</cp:lastPrinted>
  <dcterms:created xsi:type="dcterms:W3CDTF">2023-02-10T23:02:00Z</dcterms:created>
  <dcterms:modified xsi:type="dcterms:W3CDTF">2023-02-15T01:44:00Z</dcterms:modified>
</cp:coreProperties>
</file>